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6B6899" w:rsidRPr="00FB0C11" w14:paraId="006BD6C0" w14:textId="77777777" w:rsidTr="005B1077">
        <w:tc>
          <w:tcPr>
            <w:tcW w:w="2500" w:type="pct"/>
            <w:vAlign w:val="center"/>
          </w:tcPr>
          <w:p w14:paraId="19962AF0" w14:textId="3BA1DDE2" w:rsidR="006B6899" w:rsidRPr="00FB0C11" w:rsidRDefault="00FB0C11" w:rsidP="001B7E1A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FEBRUARI</w:t>
            </w:r>
          </w:p>
        </w:tc>
        <w:tc>
          <w:tcPr>
            <w:tcW w:w="2500" w:type="pct"/>
            <w:vAlign w:val="center"/>
          </w:tcPr>
          <w:p w14:paraId="30F9F655" w14:textId="412D9CE6" w:rsidR="006B6899" w:rsidRPr="00FB0C11" w:rsidRDefault="006B6899" w:rsidP="001B7E1A">
            <w:pPr>
              <w:pStyle w:val="ad"/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2025</w:t>
            </w:r>
            <w:r w:rsidRPr="00FB0C1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7"/>
        <w:gridCol w:w="1524"/>
        <w:gridCol w:w="1528"/>
        <w:gridCol w:w="1528"/>
        <w:gridCol w:w="1528"/>
        <w:gridCol w:w="1528"/>
        <w:gridCol w:w="1498"/>
      </w:tblGrid>
      <w:tr w:rsidR="00C4057C" w:rsidRPr="00FB0C11" w14:paraId="2A9965BE" w14:textId="77777777" w:rsidTr="005B1077">
        <w:trPr>
          <w:trHeight w:val="113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E7E2D" w14:textId="1CC52207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  <w:t>MÅNDAG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B7376" w14:textId="15EF5C0B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TISDAG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98461" w14:textId="05C921AC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ONSDAG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869A9" w14:textId="1EC7910C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TORSDAG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A4BF1" w14:textId="7A56B572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FREDAG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02455" w14:textId="6AB5105C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LÖRDAG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EAB2A" w14:textId="7B183511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SÖNDAG</w:t>
            </w:r>
            <w:r w:rsidR="00C4057C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 xml:space="preserve"> </w:t>
            </w:r>
          </w:p>
        </w:tc>
      </w:tr>
      <w:tr w:rsidR="006B6899" w:rsidRPr="00FB0C11" w14:paraId="78897B1C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138AE9B2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0F91BF11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B4A2B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6CCE54F5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1F62CC04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61AB9793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7D9D3F6D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суббота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 “суббота" 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=E2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2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=E2+1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3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3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1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5884C514" w14:textId="5337A3E6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суббота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=F2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1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=F2+1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2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2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2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</w:tr>
      <w:tr w:rsidR="006B6899" w:rsidRPr="00FB0C11" w14:paraId="48619F73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0B663931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5C0604B9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301C7D10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41A30384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6E50C7B5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246BA523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=E3+1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8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5CC68ED0" w14:textId="47563AE9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=F3+1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9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</w:tr>
      <w:tr w:rsidR="006B6899" w:rsidRPr="00FB0C11" w14:paraId="7F359005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06366C48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0FE38259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4135DAFD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22870440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0886E7FC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1F4F3D29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=E4+1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15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74DD01B" w14:textId="59DDF629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=F4+1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16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</w:tr>
      <w:tr w:rsidR="006B6899" w:rsidRPr="00FB0C11" w14:paraId="508437E3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3A56ED97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095A2599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42298DAC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058BE2FC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3939DF29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4D5789A3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=E5+1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22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2AA9D605" w14:textId="146D1F72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=F5+1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23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</w:tr>
      <w:tr w:rsidR="006B6899" w:rsidRPr="00FB0C11" w14:paraId="7B2D4DB4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44806CDF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7D4AF81C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0D0314F7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5B1809A9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34DD0DA7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4EB89622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=E6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=E6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=E6+1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9B4A2B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C82A629" w14:textId="5FFC08D5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=F6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0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=F6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9B4A2B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9B4A2B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=F6+1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</w:tr>
      <w:tr w:rsidR="006B6899" w:rsidRPr="00FB0C11" w14:paraId="476F1256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466C0CBC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4BEE6129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!A12 Is Not In Table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18787BD" w14:textId="77777777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FB0C11" w14:paraId="784B55A0" w14:textId="77777777" w:rsidTr="005B1077">
        <w:tc>
          <w:tcPr>
            <w:tcW w:w="2500" w:type="pct"/>
            <w:vAlign w:val="center"/>
          </w:tcPr>
          <w:p w14:paraId="37FAAA50" w14:textId="217E791C" w:rsidR="00ED5F48" w:rsidRPr="00FB0C11" w:rsidRDefault="00FB0C11" w:rsidP="001B7E1A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MARS</w:t>
            </w:r>
          </w:p>
        </w:tc>
        <w:tc>
          <w:tcPr>
            <w:tcW w:w="2500" w:type="pct"/>
            <w:vAlign w:val="center"/>
          </w:tcPr>
          <w:p w14:paraId="26647E3B" w14:textId="1EEE699D" w:rsidR="00ED5F48" w:rsidRPr="00FB0C11" w:rsidRDefault="00ED5F48" w:rsidP="001B7E1A">
            <w:pPr>
              <w:pStyle w:val="ad"/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2025</w:t>
            </w:r>
            <w:r w:rsidRPr="00FB0C1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7"/>
        <w:gridCol w:w="1524"/>
        <w:gridCol w:w="1528"/>
        <w:gridCol w:w="1528"/>
        <w:gridCol w:w="1528"/>
        <w:gridCol w:w="1528"/>
        <w:gridCol w:w="1498"/>
      </w:tblGrid>
      <w:tr w:rsidR="00C4057C" w:rsidRPr="00FB0C11" w14:paraId="560D596D" w14:textId="77777777" w:rsidTr="005B1077">
        <w:trPr>
          <w:trHeight w:val="113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5013E" w14:textId="7C3F5784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  <w:t>MÅNDAG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D7167" w14:textId="25F052EA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TISDAG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45A00" w14:textId="54A05617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ONSDAG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DAD2F" w14:textId="4661FB68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TORSDAG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9AF3A" w14:textId="06335C30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FREDAG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42508" w14:textId="52C0A005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LÖRDAG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D5908" w14:textId="4D6422BA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SÖNDAG</w:t>
            </w:r>
            <w:r w:rsidR="00C4057C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FB0C11" w14:paraId="630DC1FC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5513B15F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2E2C27D4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B4A2B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007DC337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5BA17CC1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2F78781C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5E990D15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суббота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 “суббота" 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=E2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1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=E2+1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2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2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1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4E7289B" w14:textId="5CE58EFF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суббота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=F2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1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=F2+1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2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2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2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FB0C11" w14:paraId="2E722F99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7100FB3E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78493236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5CEF839E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6EC1DDF5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51F0B993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3CA0D8F6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=E3+1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8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B7624E4" w14:textId="5B809EEC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=F3+1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9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FB0C11" w14:paraId="1B29EB07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52AF565C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72FE77E7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7A872DE3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0AFD05FA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15241897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5B9E5440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=E4+1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15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B3A6B0F" w14:textId="4693620E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=F4+1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16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FB0C11" w14:paraId="63061927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7BD631B6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5CB7C24B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3E95BE4E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0B23B695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11271349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724E6EB4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=E5+1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22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DB6A5DD" w14:textId="1E5883C4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=F5+1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23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FB0C11" w14:paraId="2EFD4BD9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61B33C20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6D7CACBD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419E4DDF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5E2C8DD3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7323B610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661EB429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=E6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=E6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=E6+1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29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BDED77A" w14:textId="3A723A36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=F6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=F6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=F6+1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30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FB0C11" w14:paraId="53597095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1F68D4C5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1A3202BC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B4A2B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32AFDD9" w14:textId="77777777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FB0C11" w14:paraId="7FAF298C" w14:textId="77777777" w:rsidTr="005B1077">
        <w:tc>
          <w:tcPr>
            <w:tcW w:w="2500" w:type="pct"/>
            <w:vAlign w:val="center"/>
          </w:tcPr>
          <w:p w14:paraId="0B71B109" w14:textId="68781AFA" w:rsidR="00ED5F48" w:rsidRPr="00FB0C11" w:rsidRDefault="00FB0C11" w:rsidP="001B7E1A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APRIL</w:t>
            </w:r>
          </w:p>
        </w:tc>
        <w:tc>
          <w:tcPr>
            <w:tcW w:w="2500" w:type="pct"/>
            <w:vAlign w:val="center"/>
          </w:tcPr>
          <w:p w14:paraId="23A157B9" w14:textId="524C0D12" w:rsidR="00ED5F48" w:rsidRPr="00FB0C11" w:rsidRDefault="00ED5F48" w:rsidP="001B7E1A">
            <w:pPr>
              <w:pStyle w:val="ad"/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2025</w:t>
            </w:r>
            <w:r w:rsidRPr="00FB0C1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7"/>
        <w:gridCol w:w="1524"/>
        <w:gridCol w:w="1528"/>
        <w:gridCol w:w="1528"/>
        <w:gridCol w:w="1528"/>
        <w:gridCol w:w="1528"/>
        <w:gridCol w:w="1498"/>
      </w:tblGrid>
      <w:tr w:rsidR="00C4057C" w:rsidRPr="00FB0C11" w14:paraId="4B2EB927" w14:textId="77777777" w:rsidTr="005B1077">
        <w:trPr>
          <w:trHeight w:val="113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EE8E7" w14:textId="0A8E2AB8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  <w:t>MÅNDAG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9ADB4" w14:textId="785B8ABD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TISDAG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98650" w14:textId="5994D036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ONSDAG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22A68C" w14:textId="09390212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TORSDAG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C0986" w14:textId="523BF5C8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FREDAG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62A27" w14:textId="05241CF2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LÖRDAG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C02A7" w14:textId="157AB946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SÖNDAG</w:t>
            </w:r>
            <w:r w:rsidR="00C4057C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FB0C11" w14:paraId="6A54C37E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26CB11EC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70DA09F7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719B7A27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03FC8468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46F9FD87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1AA14132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вторник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 “суббота" 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=E2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4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=E2+1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5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5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5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57C3D9E" w14:textId="1DE0123F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вторник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=F2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5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=F2+1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6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6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6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FB0C11" w14:paraId="7EB2B2FA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0CBE6B90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79451E11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6007C6F4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335007BB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1FCDDA3F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54BC77B2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=E3+1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12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53B4AD5" w14:textId="4E535F95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=F3+1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13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FB0C11" w14:paraId="3002DD0F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1DF7E37E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0D923D2A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67BD4504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1950FAA5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35B0760B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0D913C74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=E4+1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19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5357CD5" w14:textId="124A67A4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=F4+1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20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FB0C11" w14:paraId="568BAFAE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23B093BA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0E862780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3BB72B38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491C81F0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6EC3F950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146143FD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=E5+1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26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17093039" w14:textId="4FC8DBC9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=F5+1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27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FB0C11" w14:paraId="5D73EBF0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1B819766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332CDE78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28288B4F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6C847E8F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01B54AC6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2CFE14D4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=E6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0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=E6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=E6+1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9DF7ABA" w14:textId="24443EAC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=F6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0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=F6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=F6+1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F5C13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FB0C11" w14:paraId="53BE865F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7CC2AD1E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F5C13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F5C13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4C302261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3C2D051" w14:textId="77777777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FB0C11" w14:paraId="5E679A77" w14:textId="77777777" w:rsidTr="005B1077">
        <w:tc>
          <w:tcPr>
            <w:tcW w:w="2500" w:type="pct"/>
            <w:vAlign w:val="center"/>
          </w:tcPr>
          <w:p w14:paraId="1ADD435E" w14:textId="112C811F" w:rsidR="00ED5F48" w:rsidRPr="00FB0C11" w:rsidRDefault="00FB0C11" w:rsidP="001B7E1A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MAJ</w:t>
            </w:r>
          </w:p>
        </w:tc>
        <w:tc>
          <w:tcPr>
            <w:tcW w:w="2500" w:type="pct"/>
            <w:vAlign w:val="center"/>
          </w:tcPr>
          <w:p w14:paraId="356E2AAA" w14:textId="54FE2138" w:rsidR="00ED5F48" w:rsidRPr="00FB0C11" w:rsidRDefault="00ED5F48" w:rsidP="001B7E1A">
            <w:pPr>
              <w:pStyle w:val="ad"/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2025</w:t>
            </w:r>
            <w:r w:rsidRPr="00FB0C1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C4057C" w:rsidRPr="00FB0C11" w14:paraId="4232816E" w14:textId="77777777" w:rsidTr="005B1077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3D927" w14:textId="0577FDB8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  <w:t>MÅNDAG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E7C4A" w14:textId="26717035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TISDAG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31BE5" w14:textId="713D734B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ONSDAG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1E115" w14:textId="09CCB93A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TORSDAG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4A1A5" w14:textId="7815DB0B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FREDAG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A0790" w14:textId="570E3F91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LÖRDAG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10A3D" w14:textId="634A5FD7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SÖNDAG</w:t>
            </w:r>
            <w:r w:rsidR="00C4057C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FB0C11" w14:paraId="6F5FFAB0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291670B1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59A826DB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F5C13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677EF9BC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F5C13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5061D1F1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3F7CC4EC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7A4AA164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четверг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 “суббота" 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=E2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2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=E2+1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3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3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3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62BAE518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четверг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=F2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3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=F2+1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4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4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4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FB0C11" w14:paraId="543A7E90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3E269BFB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6AFCAF29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65833B31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0ECC290F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1A62CB02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7CD0166F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=E3+1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10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6393382B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=F3+1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11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FB0C11" w14:paraId="25CD5011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78C6AE48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4D948D96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00283047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0279CAC4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46E62B07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2C7535C4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=E4+1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17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385EF10A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=F4+1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18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FB0C11" w14:paraId="1967DB6D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3AA75A42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128E1F86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757214B0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2BC7CCE5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1069F6F4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74830332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=E5+1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24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6C8EB1E4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=F5+1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25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FB0C11" w14:paraId="0B252533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59AADA38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21C579FC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5289184D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6D9BDFDC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7F7FFC01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4F22415C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=E6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=E6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=E6+1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"" </w:instrText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31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6ECD845F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=F6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=F6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=F6+1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FB0C11" w14:paraId="2832F5D6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7C223CB6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13371FA8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C4E1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</w:p>
        </w:tc>
      </w:tr>
    </w:tbl>
    <w:p w14:paraId="50D5D5A5" w14:textId="77777777" w:rsidR="00ED5F48" w:rsidRPr="00FB0C11" w:rsidRDefault="00ED5F48" w:rsidP="00F700F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FB0C11" w:rsidSect="00362D7B">
      <w:pgSz w:w="11906" w:h="16838" w:code="9"/>
      <w:pgMar w:top="624" w:right="624" w:bottom="624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AAE51" w14:textId="77777777" w:rsidR="001F37A7" w:rsidRDefault="001F37A7">
      <w:pPr>
        <w:spacing w:after="0"/>
      </w:pPr>
      <w:r>
        <w:separator/>
      </w:r>
    </w:p>
  </w:endnote>
  <w:endnote w:type="continuationSeparator" w:id="0">
    <w:p w14:paraId="392D196A" w14:textId="77777777" w:rsidR="001F37A7" w:rsidRDefault="001F37A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56CFD" w14:textId="77777777" w:rsidR="001F37A7" w:rsidRDefault="001F37A7">
      <w:pPr>
        <w:spacing w:after="0"/>
      </w:pPr>
      <w:r>
        <w:separator/>
      </w:r>
    </w:p>
  </w:footnote>
  <w:footnote w:type="continuationSeparator" w:id="0">
    <w:p w14:paraId="713AAC65" w14:textId="77777777" w:rsidR="001F37A7" w:rsidRDefault="001F37A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0AA2"/>
    <w:rsid w:val="00097A25"/>
    <w:rsid w:val="000A5A57"/>
    <w:rsid w:val="001274F3"/>
    <w:rsid w:val="00151CCE"/>
    <w:rsid w:val="001B01F9"/>
    <w:rsid w:val="001B7E1A"/>
    <w:rsid w:val="001C41F9"/>
    <w:rsid w:val="001F37A7"/>
    <w:rsid w:val="00285C1D"/>
    <w:rsid w:val="0029624B"/>
    <w:rsid w:val="002D7C5A"/>
    <w:rsid w:val="003327F5"/>
    <w:rsid w:val="00340CAF"/>
    <w:rsid w:val="00362D7B"/>
    <w:rsid w:val="00381353"/>
    <w:rsid w:val="003C0D41"/>
    <w:rsid w:val="003E085C"/>
    <w:rsid w:val="003E7B3A"/>
    <w:rsid w:val="00416364"/>
    <w:rsid w:val="00431B29"/>
    <w:rsid w:val="00440416"/>
    <w:rsid w:val="00462EAD"/>
    <w:rsid w:val="004A6170"/>
    <w:rsid w:val="004D44DA"/>
    <w:rsid w:val="004F6AAC"/>
    <w:rsid w:val="00512F2D"/>
    <w:rsid w:val="005301B9"/>
    <w:rsid w:val="005368C7"/>
    <w:rsid w:val="00570FBB"/>
    <w:rsid w:val="00583B82"/>
    <w:rsid w:val="005923AC"/>
    <w:rsid w:val="005B1077"/>
    <w:rsid w:val="005D5149"/>
    <w:rsid w:val="005E656F"/>
    <w:rsid w:val="00642A90"/>
    <w:rsid w:val="00667021"/>
    <w:rsid w:val="006974E1"/>
    <w:rsid w:val="006B6899"/>
    <w:rsid w:val="006C0896"/>
    <w:rsid w:val="006F513E"/>
    <w:rsid w:val="007476AD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A1809"/>
    <w:rsid w:val="009B4A2B"/>
    <w:rsid w:val="009D002A"/>
    <w:rsid w:val="009D3F58"/>
    <w:rsid w:val="00A12667"/>
    <w:rsid w:val="00A14581"/>
    <w:rsid w:val="00A20E4C"/>
    <w:rsid w:val="00AA23D3"/>
    <w:rsid w:val="00AA3C50"/>
    <w:rsid w:val="00AE302A"/>
    <w:rsid w:val="00AE36BB"/>
    <w:rsid w:val="00B37C7E"/>
    <w:rsid w:val="00B50602"/>
    <w:rsid w:val="00B65B09"/>
    <w:rsid w:val="00B85583"/>
    <w:rsid w:val="00B9476B"/>
    <w:rsid w:val="00BC2269"/>
    <w:rsid w:val="00BC3952"/>
    <w:rsid w:val="00BD72D6"/>
    <w:rsid w:val="00BE5AB8"/>
    <w:rsid w:val="00BF49DC"/>
    <w:rsid w:val="00C4057C"/>
    <w:rsid w:val="00C44DFB"/>
    <w:rsid w:val="00C64680"/>
    <w:rsid w:val="00C6519B"/>
    <w:rsid w:val="00C70F21"/>
    <w:rsid w:val="00C7354B"/>
    <w:rsid w:val="00C800AA"/>
    <w:rsid w:val="00C91F9B"/>
    <w:rsid w:val="00DB6B33"/>
    <w:rsid w:val="00DC4E1F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700F9"/>
    <w:rsid w:val="00F91390"/>
    <w:rsid w:val="00F93E3B"/>
    <w:rsid w:val="00FB0C11"/>
    <w:rsid w:val="00FC0032"/>
    <w:rsid w:val="00FF4587"/>
    <w:rsid w:val="00FF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1178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2025-12-09T07:57:00Z</dcterms:created>
  <dcterms:modified xsi:type="dcterms:W3CDTF">2025-12-09T07:57:00Z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