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1D48E0AD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01F8710E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40AE9E82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0641D4E2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1373AE0E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48DA5B5D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4A361334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487EA597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10205577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6F5FFAB0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4A70EC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56344B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61D246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061E51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5C55B7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BB26961" w14:textId="74C513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6817485" w14:textId="1C8ED3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5A267B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3B6364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2F51B2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0D004B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52828A7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29615FD" w14:textId="7AD26F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2D659A8" w14:textId="2A0A85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1E9859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71B660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33CD1D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68F842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24FD3A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98DB889" w14:textId="4A850D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CED4719" w14:textId="15F73C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4EFBC6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2DD840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464160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3E1CDD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6A46D5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F32A15C" w14:textId="26E638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4653324" w14:textId="6AA6B6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0A2B24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2C4055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692FB6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33B448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5236F2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B1EB887" w14:textId="14DF4B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499CB9D" w14:textId="6A1BAF4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3718EDD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091182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23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0C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DE86" w14:textId="77777777" w:rsidR="00F07910" w:rsidRDefault="00F07910">
      <w:pPr>
        <w:spacing w:after="0"/>
      </w:pPr>
      <w:r>
        <w:separator/>
      </w:r>
    </w:p>
  </w:endnote>
  <w:endnote w:type="continuationSeparator" w:id="0">
    <w:p w14:paraId="3DBBEAD9" w14:textId="77777777" w:rsidR="00F07910" w:rsidRDefault="00F079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EC78" w14:textId="77777777" w:rsidR="00F07910" w:rsidRDefault="00F07910">
      <w:pPr>
        <w:spacing w:after="0"/>
      </w:pPr>
      <w:r>
        <w:separator/>
      </w:r>
    </w:p>
  </w:footnote>
  <w:footnote w:type="continuationSeparator" w:id="0">
    <w:p w14:paraId="5CA72310" w14:textId="77777777" w:rsidR="00F07910" w:rsidRDefault="00F079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165B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51CCE"/>
    <w:rsid w:val="00160FA9"/>
    <w:rsid w:val="00185B50"/>
    <w:rsid w:val="00192FE2"/>
    <w:rsid w:val="001B01F9"/>
    <w:rsid w:val="001B19CA"/>
    <w:rsid w:val="001C41F9"/>
    <w:rsid w:val="001D5555"/>
    <w:rsid w:val="002068F9"/>
    <w:rsid w:val="00225E22"/>
    <w:rsid w:val="00240ECA"/>
    <w:rsid w:val="0026181A"/>
    <w:rsid w:val="00285C1D"/>
    <w:rsid w:val="002D3B67"/>
    <w:rsid w:val="003019F6"/>
    <w:rsid w:val="003327F5"/>
    <w:rsid w:val="00340CAF"/>
    <w:rsid w:val="003A5B6C"/>
    <w:rsid w:val="003B6069"/>
    <w:rsid w:val="003C0D41"/>
    <w:rsid w:val="003E085C"/>
    <w:rsid w:val="003E2DB9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7366C"/>
    <w:rsid w:val="00583B82"/>
    <w:rsid w:val="005923AC"/>
    <w:rsid w:val="005D5149"/>
    <w:rsid w:val="005E656F"/>
    <w:rsid w:val="00613F1B"/>
    <w:rsid w:val="00636A04"/>
    <w:rsid w:val="00667021"/>
    <w:rsid w:val="006974E1"/>
    <w:rsid w:val="006B6899"/>
    <w:rsid w:val="006C0896"/>
    <w:rsid w:val="006E6342"/>
    <w:rsid w:val="006F513E"/>
    <w:rsid w:val="007213D1"/>
    <w:rsid w:val="007424FE"/>
    <w:rsid w:val="007C0139"/>
    <w:rsid w:val="007D45A1"/>
    <w:rsid w:val="007E5356"/>
    <w:rsid w:val="007F564D"/>
    <w:rsid w:val="00820CEB"/>
    <w:rsid w:val="008A185D"/>
    <w:rsid w:val="008B1201"/>
    <w:rsid w:val="008F16F7"/>
    <w:rsid w:val="009164BA"/>
    <w:rsid w:val="009166BD"/>
    <w:rsid w:val="00977AAE"/>
    <w:rsid w:val="00996E56"/>
    <w:rsid w:val="00997268"/>
    <w:rsid w:val="009B5C33"/>
    <w:rsid w:val="009E25A7"/>
    <w:rsid w:val="00A12667"/>
    <w:rsid w:val="00A14581"/>
    <w:rsid w:val="00A20E4C"/>
    <w:rsid w:val="00A36AC4"/>
    <w:rsid w:val="00A85C78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07910"/>
    <w:rsid w:val="00F629B1"/>
    <w:rsid w:val="00F91390"/>
    <w:rsid w:val="00F93E3B"/>
    <w:rsid w:val="00FC0032"/>
    <w:rsid w:val="00FE237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2025-11-02T10:27:00Z</dcterms:created>
  <dcterms:modified xsi:type="dcterms:W3CDTF">2025-11-02T10:27:00Z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