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55469F" w14:paraId="7E808503" w14:textId="77777777" w:rsidTr="00376AD4">
        <w:tc>
          <w:tcPr>
            <w:tcW w:w="5000" w:type="pct"/>
            <w:vAlign w:val="center"/>
          </w:tcPr>
          <w:p w14:paraId="717A5E4C" w14:textId="6AEFA9C8" w:rsidR="007C4F42" w:rsidRPr="0055469F" w:rsidRDefault="007C4F42" w:rsidP="006B2631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5E679A77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1767F4F5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356E2AAA" w14:textId="6A283758" w:rsidR="007C4F42" w:rsidRPr="0055469F" w:rsidRDefault="00395F9E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MAJ</w:t>
            </w:r>
            <w:r w:rsidR="008A5495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2336" behindDoc="1" locked="0" layoutInCell="1" allowOverlap="1" wp14:anchorId="36D1CD7A" wp14:editId="23339A9F">
                  <wp:simplePos x="0" y="0"/>
                  <wp:positionH relativeFrom="column">
                    <wp:posOffset>-683260</wp:posOffset>
                  </wp:positionH>
                  <wp:positionV relativeFrom="paragraph">
                    <wp:posOffset>-2667635</wp:posOffset>
                  </wp:positionV>
                  <wp:extent cx="7560000" cy="10693840"/>
                  <wp:effectExtent l="0" t="0" r="3175" b="0"/>
                  <wp:wrapNone/>
                  <wp:docPr id="5" name="Рисунок 5" descr="Изображение выглядит как еда,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05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4B867D3" w14:textId="4AD3AE40" w:rsidR="00ED5F48" w:rsidRPr="0055469F" w:rsidRDefault="00ED5F48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55469F" w14:paraId="4232816E" w14:textId="77777777" w:rsidTr="006E5CAE">
        <w:trPr>
          <w:trHeight w:val="567"/>
        </w:trPr>
        <w:tc>
          <w:tcPr>
            <w:tcW w:w="706" w:type="pct"/>
            <w:vAlign w:val="center"/>
          </w:tcPr>
          <w:p w14:paraId="5173D927" w14:textId="3EF0E9ED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/>
                <w:noProof/>
                <w:color w:val="auto"/>
              </w:rPr>
              <w:t>MÅNDAG</w:t>
            </w:r>
          </w:p>
        </w:tc>
        <w:tc>
          <w:tcPr>
            <w:tcW w:w="716" w:type="pct"/>
            <w:vAlign w:val="center"/>
          </w:tcPr>
          <w:p w14:paraId="645E7C4A" w14:textId="733E2713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TISDAG</w:t>
            </w:r>
          </w:p>
        </w:tc>
        <w:tc>
          <w:tcPr>
            <w:tcW w:w="718" w:type="pct"/>
            <w:vAlign w:val="center"/>
          </w:tcPr>
          <w:p w14:paraId="17D31BE5" w14:textId="24A1D56D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ONSDAG</w:t>
            </w:r>
          </w:p>
        </w:tc>
        <w:tc>
          <w:tcPr>
            <w:tcW w:w="718" w:type="pct"/>
            <w:vAlign w:val="center"/>
          </w:tcPr>
          <w:p w14:paraId="18E1E115" w14:textId="622CDF61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TORSDAG</w:t>
            </w:r>
          </w:p>
        </w:tc>
        <w:tc>
          <w:tcPr>
            <w:tcW w:w="718" w:type="pct"/>
            <w:vAlign w:val="center"/>
          </w:tcPr>
          <w:p w14:paraId="2C84A1A5" w14:textId="19C53F44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73A0790" w14:textId="575D0D0B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8410A3D" w14:textId="603F5C6B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SÖNDAG</w:t>
            </w:r>
          </w:p>
        </w:tc>
      </w:tr>
      <w:tr w:rsidR="0055469F" w:rsidRPr="0055469F" w14:paraId="6F5FFAB0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69C2670" w14:textId="202AEAC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MonthStart5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3F5D28C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MonthStart5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C5C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40096AE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MonthStart5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C5C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30D9E1D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MonthStart5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C5C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62D88A0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MonthStart5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B26961" w14:textId="3F9EA82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MonthStart5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817485" w14:textId="7C65D81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MonthStart5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43A7E90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021331D" w14:textId="650EC65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5774AAF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219AA52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41C1F77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49B42F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9615FD" w14:textId="7932C00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D659A8" w14:textId="5739B33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5CD5011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3162FCE" w14:textId="0E0898D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1B3A095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29E938D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014D598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4EAA687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8DB889" w14:textId="5D8B28E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ED4719" w14:textId="0D8C0AC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1967DB6D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08568AD" w14:textId="3FEB04B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1C03E23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1E571C7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153E091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0E232B8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32A15C" w14:textId="65721CB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653324" w14:textId="6C4EDD7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0B252533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405994ED" w14:textId="4FE6641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752E849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7414C75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62E4216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00EB543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1EB887" w14:textId="63DBAAF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99CB9D" w14:textId="0868FCB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832F5D6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B10BCDE" w14:textId="54C6430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0F43482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B24C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26D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7A702A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2DC031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398AE" w14:textId="77777777" w:rsidR="006F692F" w:rsidRDefault="006F692F">
      <w:pPr>
        <w:spacing w:after="0"/>
      </w:pPr>
      <w:r>
        <w:separator/>
      </w:r>
    </w:p>
  </w:endnote>
  <w:endnote w:type="continuationSeparator" w:id="0">
    <w:p w14:paraId="2A7BE996" w14:textId="77777777" w:rsidR="006F692F" w:rsidRDefault="006F69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A8F26" w14:textId="77777777" w:rsidR="006F692F" w:rsidRDefault="006F692F">
      <w:pPr>
        <w:spacing w:after="0"/>
      </w:pPr>
      <w:r>
        <w:separator/>
      </w:r>
    </w:p>
  </w:footnote>
  <w:footnote w:type="continuationSeparator" w:id="0">
    <w:p w14:paraId="35886749" w14:textId="77777777" w:rsidR="006F692F" w:rsidRDefault="006F692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24C9"/>
    <w:rsid w:val="000B59FA"/>
    <w:rsid w:val="000C5CEC"/>
    <w:rsid w:val="000C5D2D"/>
    <w:rsid w:val="001274F3"/>
    <w:rsid w:val="00151CCE"/>
    <w:rsid w:val="001636A9"/>
    <w:rsid w:val="001B01F9"/>
    <w:rsid w:val="001C41F9"/>
    <w:rsid w:val="00200715"/>
    <w:rsid w:val="002204D5"/>
    <w:rsid w:val="0023723B"/>
    <w:rsid w:val="00285C1D"/>
    <w:rsid w:val="00295915"/>
    <w:rsid w:val="003327F5"/>
    <w:rsid w:val="00340CAF"/>
    <w:rsid w:val="00376AD4"/>
    <w:rsid w:val="00395F9E"/>
    <w:rsid w:val="003C0D41"/>
    <w:rsid w:val="003C4E1D"/>
    <w:rsid w:val="003D04EA"/>
    <w:rsid w:val="003E085C"/>
    <w:rsid w:val="003E7B3A"/>
    <w:rsid w:val="00416364"/>
    <w:rsid w:val="00431B29"/>
    <w:rsid w:val="004326D6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635E4"/>
    <w:rsid w:val="00570FBB"/>
    <w:rsid w:val="00583B82"/>
    <w:rsid w:val="005923AC"/>
    <w:rsid w:val="005D5149"/>
    <w:rsid w:val="005E656F"/>
    <w:rsid w:val="00654273"/>
    <w:rsid w:val="00655EE5"/>
    <w:rsid w:val="00667021"/>
    <w:rsid w:val="006974E1"/>
    <w:rsid w:val="006B2631"/>
    <w:rsid w:val="006B6899"/>
    <w:rsid w:val="006C0896"/>
    <w:rsid w:val="006E5CAE"/>
    <w:rsid w:val="006F071F"/>
    <w:rsid w:val="006F513E"/>
    <w:rsid w:val="006F692F"/>
    <w:rsid w:val="00707D5D"/>
    <w:rsid w:val="00723537"/>
    <w:rsid w:val="007C0139"/>
    <w:rsid w:val="007C4F42"/>
    <w:rsid w:val="007D45A1"/>
    <w:rsid w:val="007E5F5C"/>
    <w:rsid w:val="007F564D"/>
    <w:rsid w:val="00876F11"/>
    <w:rsid w:val="008901FD"/>
    <w:rsid w:val="008A5495"/>
    <w:rsid w:val="008B1201"/>
    <w:rsid w:val="008F16F7"/>
    <w:rsid w:val="008F1880"/>
    <w:rsid w:val="008F1B2C"/>
    <w:rsid w:val="009073CB"/>
    <w:rsid w:val="00915039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12780"/>
    <w:rsid w:val="00B37C7E"/>
    <w:rsid w:val="00B65B09"/>
    <w:rsid w:val="00B85583"/>
    <w:rsid w:val="00B91550"/>
    <w:rsid w:val="00B9476B"/>
    <w:rsid w:val="00BC3952"/>
    <w:rsid w:val="00BE454C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D55DB"/>
    <w:rsid w:val="00DE32AC"/>
    <w:rsid w:val="00DF4089"/>
    <w:rsid w:val="00E1407A"/>
    <w:rsid w:val="00E33F1A"/>
    <w:rsid w:val="00E50BDE"/>
    <w:rsid w:val="00E774CD"/>
    <w:rsid w:val="00E77E1D"/>
    <w:rsid w:val="00E93C8B"/>
    <w:rsid w:val="00E97684"/>
    <w:rsid w:val="00ED5F48"/>
    <w:rsid w:val="00ED75B6"/>
    <w:rsid w:val="00F91390"/>
    <w:rsid w:val="00F93E3B"/>
    <w:rsid w:val="00F960FD"/>
    <w:rsid w:val="00FC0032"/>
    <w:rsid w:val="00FE517B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2025-11-02T10:24:00Z</dcterms:created>
  <dcterms:modified xsi:type="dcterms:W3CDTF">2025-11-02T10:24:00Z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