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4B10E7" w14:paraId="5E679A77" w14:textId="77777777" w:rsidTr="00ED5F48">
        <w:tc>
          <w:tcPr>
            <w:tcW w:w="2500" w:type="pct"/>
            <w:vAlign w:val="center"/>
          </w:tcPr>
          <w:p w14:paraId="1ADD435E" w14:textId="1B2A41BC" w:rsidR="00ED5F48" w:rsidRPr="004B10E7" w:rsidRDefault="00565DE8" w:rsidP="00CA7046">
            <w:pPr>
              <w:pStyle w:val="ad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96"/>
                <w:szCs w:val="96"/>
                <w:lang w:bidi="ru-RU"/>
              </w:rPr>
              <w:t>MAJ</w:t>
            </w:r>
            <w:r w:rsidR="00C34FA4" w:rsidRPr="004B10E7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drawing>
                <wp:anchor distT="0" distB="0" distL="114300" distR="114300" simplePos="0" relativeHeight="251662336" behindDoc="1" locked="0" layoutInCell="1" allowOverlap="1" wp14:anchorId="3FBB90A8" wp14:editId="1A4EF41E">
                  <wp:simplePos x="0" y="0"/>
                  <wp:positionH relativeFrom="column">
                    <wp:posOffset>-457835</wp:posOffset>
                  </wp:positionH>
                  <wp:positionV relativeFrom="paragraph">
                    <wp:posOffset>-456565</wp:posOffset>
                  </wp:positionV>
                  <wp:extent cx="10693507" cy="7560000"/>
                  <wp:effectExtent l="0" t="0" r="0" b="3175"/>
                  <wp:wrapNone/>
                  <wp:docPr id="5" name="Рисунок 5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0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0" w:type="pct"/>
            <w:vAlign w:val="center"/>
          </w:tcPr>
          <w:p w14:paraId="356E2AAA" w14:textId="4B1650F2" w:rsidR="00ED5F48" w:rsidRPr="004B10E7" w:rsidRDefault="00ED5F48" w:rsidP="00CA7046">
            <w:pPr>
              <w:pStyle w:val="ad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EB04F9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t>2027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867D3" w14:textId="4AD3AE40" w:rsidR="00ED5F48" w:rsidRPr="004B10E7" w:rsidRDefault="00ED5F48" w:rsidP="00CA7046">
      <w:pPr>
        <w:pStyle w:val="Months"/>
        <w:jc w:val="center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CA7046" w:rsidRPr="004B10E7" w14:paraId="4232816E" w14:textId="77777777" w:rsidTr="00565DE8">
        <w:trPr>
          <w:trHeight w:val="964"/>
        </w:trPr>
        <w:tc>
          <w:tcPr>
            <w:tcW w:w="707" w:type="pct"/>
            <w:vAlign w:val="center"/>
          </w:tcPr>
          <w:p w14:paraId="5173D927" w14:textId="09F79A37" w:rsidR="00CA7046" w:rsidRPr="004B10E7" w:rsidRDefault="00565DE8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MÅNDAG</w:t>
            </w:r>
          </w:p>
        </w:tc>
        <w:tc>
          <w:tcPr>
            <w:tcW w:w="716" w:type="pct"/>
            <w:vAlign w:val="center"/>
          </w:tcPr>
          <w:p w14:paraId="645E7C4A" w14:textId="3511D97F" w:rsidR="00CA7046" w:rsidRPr="004B10E7" w:rsidRDefault="00565DE8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TISDAG</w:t>
            </w:r>
          </w:p>
        </w:tc>
        <w:tc>
          <w:tcPr>
            <w:tcW w:w="718" w:type="pct"/>
            <w:vAlign w:val="center"/>
          </w:tcPr>
          <w:p w14:paraId="17D31BE5" w14:textId="7D0DAF7F" w:rsidR="00CA7046" w:rsidRPr="004B10E7" w:rsidRDefault="00565DE8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ONSDAG</w:t>
            </w:r>
          </w:p>
        </w:tc>
        <w:tc>
          <w:tcPr>
            <w:tcW w:w="718" w:type="pct"/>
            <w:vAlign w:val="center"/>
          </w:tcPr>
          <w:p w14:paraId="18E1E115" w14:textId="12D3D07A" w:rsidR="00CA7046" w:rsidRPr="004B10E7" w:rsidRDefault="00565DE8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TORSDAG</w:t>
            </w:r>
          </w:p>
        </w:tc>
        <w:tc>
          <w:tcPr>
            <w:tcW w:w="718" w:type="pct"/>
            <w:vAlign w:val="center"/>
          </w:tcPr>
          <w:p w14:paraId="2C84A1A5" w14:textId="7F20C8D8" w:rsidR="00CA7046" w:rsidRPr="004B10E7" w:rsidRDefault="00565DE8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FREDAG</w:t>
            </w:r>
          </w:p>
        </w:tc>
        <w:tc>
          <w:tcPr>
            <w:tcW w:w="718" w:type="pct"/>
            <w:vAlign w:val="center"/>
          </w:tcPr>
          <w:p w14:paraId="773A0790" w14:textId="109D0F3E" w:rsidR="00CA7046" w:rsidRPr="004B10E7" w:rsidRDefault="00565DE8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LÖRDAG</w:t>
            </w:r>
          </w:p>
        </w:tc>
        <w:tc>
          <w:tcPr>
            <w:tcW w:w="705" w:type="pct"/>
            <w:vAlign w:val="center"/>
          </w:tcPr>
          <w:p w14:paraId="08410A3D" w14:textId="2972650A" w:rsidR="00CA7046" w:rsidRPr="004B10E7" w:rsidRDefault="00565DE8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SÖNDAG</w:t>
            </w:r>
          </w:p>
        </w:tc>
      </w:tr>
      <w:tr w:rsidR="00ED5F48" w:rsidRPr="004B10E7" w14:paraId="6F5FFAB0" w14:textId="77777777" w:rsidTr="00C34FA4">
        <w:trPr>
          <w:trHeight w:val="130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9C2670" w14:textId="2AFD8A1D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4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4B10E7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F7B697C" w14:textId="3B33C125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4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4B10E7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4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0B8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8A88DF" w14:textId="623D80D3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4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4B10E7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4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0B8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B1B025" w14:textId="18632C70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4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4B10E7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4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0B8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F732E" w14:textId="34C76005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4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4B10E7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4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4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B26961" w14:textId="56567F31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4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4B10E7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4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4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4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4F9"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6817485" w14:textId="231C1776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4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4B10E7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4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4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4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4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4B10E7" w14:paraId="543A7E90" w14:textId="77777777" w:rsidTr="00C34FA4">
        <w:trPr>
          <w:trHeight w:val="130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21331D" w14:textId="6F3A04D2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4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B2BF12" w14:textId="34BBC798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4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58DFB7" w14:textId="427A760B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4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B68F1" w14:textId="3DDCF1E7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4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45A9F5" w14:textId="064A5A39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4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9615FD" w14:textId="1222E026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4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2D659A8" w14:textId="491BA61A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4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4B10E7" w14:paraId="25CD5011" w14:textId="77777777" w:rsidTr="00C34FA4">
        <w:trPr>
          <w:trHeight w:val="130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3162FCE" w14:textId="191AA08E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4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534D557" w14:textId="3EE20FCC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4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E94CD6" w14:textId="5FD1B450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4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358C9A" w14:textId="7DE7FD04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4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5FC823" w14:textId="549EFCAD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4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8DB889" w14:textId="0F1F1480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4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ED4719" w14:textId="6ED0740F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4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4B10E7" w14:paraId="1967DB6D" w14:textId="77777777" w:rsidTr="00C34FA4">
        <w:trPr>
          <w:trHeight w:val="130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8568AD" w14:textId="23567213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4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0DA026" w14:textId="63161969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4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C5897B" w14:textId="77E8A70D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4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37E596" w14:textId="26F99C05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4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6F8449" w14:textId="3733CF64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4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F32A15C" w14:textId="1A781635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4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4653324" w14:textId="5D3CC975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4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4B10E7" w14:paraId="0B252533" w14:textId="77777777" w:rsidTr="00C34FA4">
        <w:trPr>
          <w:trHeight w:val="130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05994ED" w14:textId="255CC46D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4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4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4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4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4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4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B32801" w14:textId="5D75648C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4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4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4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4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4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4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129B62" w14:textId="580FEC7C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4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4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4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4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4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4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7DFE374" w14:textId="2C7D9579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4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4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4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4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4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4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25C5B5" w14:textId="7177E34D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4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4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4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4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4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4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1EB887" w14:textId="1DCB4DCD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4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4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4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4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4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4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499CB9D" w14:textId="439E9F27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4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4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4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4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B04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4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B04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4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4B10E7" w14:paraId="2832F5D6" w14:textId="77777777" w:rsidTr="00C34FA4">
        <w:trPr>
          <w:trHeight w:val="130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B10BCDE" w14:textId="65D489E8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4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4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4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4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B04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4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B04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4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C2A51FD" w14:textId="483AD277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4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4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4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0B9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98195F" w14:textId="77777777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122FC5" w14:textId="77777777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BF85BD" w14:textId="77777777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7A702A" w14:textId="77777777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A2DC031" w14:textId="77777777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4B10E7" w:rsidRDefault="00ED5F48" w:rsidP="00CA7046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4B10E7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087BEB" w14:textId="77777777" w:rsidR="00753B7F" w:rsidRDefault="00753B7F">
      <w:pPr>
        <w:spacing w:after="0"/>
      </w:pPr>
      <w:r>
        <w:separator/>
      </w:r>
    </w:p>
  </w:endnote>
  <w:endnote w:type="continuationSeparator" w:id="0">
    <w:p w14:paraId="0F3F9C08" w14:textId="77777777" w:rsidR="00753B7F" w:rsidRDefault="00753B7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FF70BA" w14:textId="77777777" w:rsidR="00753B7F" w:rsidRDefault="00753B7F">
      <w:pPr>
        <w:spacing w:after="0"/>
      </w:pPr>
      <w:r>
        <w:separator/>
      </w:r>
    </w:p>
  </w:footnote>
  <w:footnote w:type="continuationSeparator" w:id="0">
    <w:p w14:paraId="6777AB84" w14:textId="77777777" w:rsidR="00753B7F" w:rsidRDefault="00753B7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3030C"/>
    <w:rsid w:val="0005357B"/>
    <w:rsid w:val="00071356"/>
    <w:rsid w:val="00097A25"/>
    <w:rsid w:val="000A464E"/>
    <w:rsid w:val="000A5A57"/>
    <w:rsid w:val="000C73C1"/>
    <w:rsid w:val="00110490"/>
    <w:rsid w:val="001274F3"/>
    <w:rsid w:val="00151CCE"/>
    <w:rsid w:val="001B01F9"/>
    <w:rsid w:val="001C41F9"/>
    <w:rsid w:val="002314C7"/>
    <w:rsid w:val="00262578"/>
    <w:rsid w:val="00285C1D"/>
    <w:rsid w:val="00310B88"/>
    <w:rsid w:val="003327F5"/>
    <w:rsid w:val="00340CAF"/>
    <w:rsid w:val="003C0D41"/>
    <w:rsid w:val="003D1B23"/>
    <w:rsid w:val="003E085C"/>
    <w:rsid w:val="003E7B3A"/>
    <w:rsid w:val="003F31B9"/>
    <w:rsid w:val="00416364"/>
    <w:rsid w:val="00431B29"/>
    <w:rsid w:val="00432F00"/>
    <w:rsid w:val="00440416"/>
    <w:rsid w:val="004508C9"/>
    <w:rsid w:val="00462EAD"/>
    <w:rsid w:val="00473FD5"/>
    <w:rsid w:val="004A6170"/>
    <w:rsid w:val="004B10E7"/>
    <w:rsid w:val="004F6AAC"/>
    <w:rsid w:val="00512F2D"/>
    <w:rsid w:val="00553B6A"/>
    <w:rsid w:val="00565DE8"/>
    <w:rsid w:val="00570FBB"/>
    <w:rsid w:val="00583B82"/>
    <w:rsid w:val="005923AC"/>
    <w:rsid w:val="005D5149"/>
    <w:rsid w:val="005E656F"/>
    <w:rsid w:val="00667021"/>
    <w:rsid w:val="006751C8"/>
    <w:rsid w:val="006974E1"/>
    <w:rsid w:val="006B6899"/>
    <w:rsid w:val="006C0896"/>
    <w:rsid w:val="006F513E"/>
    <w:rsid w:val="00705E7D"/>
    <w:rsid w:val="00753B7F"/>
    <w:rsid w:val="007C0139"/>
    <w:rsid w:val="007D45A1"/>
    <w:rsid w:val="007F564D"/>
    <w:rsid w:val="008B1201"/>
    <w:rsid w:val="008F16F7"/>
    <w:rsid w:val="009164BA"/>
    <w:rsid w:val="009166BD"/>
    <w:rsid w:val="00947D07"/>
    <w:rsid w:val="00977AAE"/>
    <w:rsid w:val="00996E56"/>
    <w:rsid w:val="00997268"/>
    <w:rsid w:val="009C27EB"/>
    <w:rsid w:val="00A12667"/>
    <w:rsid w:val="00A14581"/>
    <w:rsid w:val="00A20E4C"/>
    <w:rsid w:val="00A94481"/>
    <w:rsid w:val="00AA23D3"/>
    <w:rsid w:val="00AA3C50"/>
    <w:rsid w:val="00AC3B8E"/>
    <w:rsid w:val="00AE302A"/>
    <w:rsid w:val="00AE36BB"/>
    <w:rsid w:val="00B0111C"/>
    <w:rsid w:val="00B37C7E"/>
    <w:rsid w:val="00B65B09"/>
    <w:rsid w:val="00B85583"/>
    <w:rsid w:val="00B9476B"/>
    <w:rsid w:val="00BC3952"/>
    <w:rsid w:val="00BD0B9B"/>
    <w:rsid w:val="00BE5AB8"/>
    <w:rsid w:val="00BE648A"/>
    <w:rsid w:val="00BF49DC"/>
    <w:rsid w:val="00C34FA4"/>
    <w:rsid w:val="00C44DFB"/>
    <w:rsid w:val="00C54580"/>
    <w:rsid w:val="00C6519B"/>
    <w:rsid w:val="00C70F21"/>
    <w:rsid w:val="00C7354B"/>
    <w:rsid w:val="00C800AA"/>
    <w:rsid w:val="00C91F9B"/>
    <w:rsid w:val="00CA7046"/>
    <w:rsid w:val="00CF7A96"/>
    <w:rsid w:val="00DB6A03"/>
    <w:rsid w:val="00DE32AC"/>
    <w:rsid w:val="00DF146F"/>
    <w:rsid w:val="00E1407A"/>
    <w:rsid w:val="00E33F1A"/>
    <w:rsid w:val="00E50BDE"/>
    <w:rsid w:val="00E774CD"/>
    <w:rsid w:val="00E77E1D"/>
    <w:rsid w:val="00E97684"/>
    <w:rsid w:val="00EB04F9"/>
    <w:rsid w:val="00ED5F48"/>
    <w:rsid w:val="00ED75B6"/>
    <w:rsid w:val="00F01861"/>
    <w:rsid w:val="00F91390"/>
    <w:rsid w:val="00F93E3B"/>
    <w:rsid w:val="00FA4326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2025-11-02T07:39:00Z</dcterms:created>
  <dcterms:modified xsi:type="dcterms:W3CDTF">2025-11-02T07:39:00Z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