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067EAD" w:rsidRPr="003F63B3" w14:paraId="470D662C" w14:textId="77777777" w:rsidTr="00936902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center"/>
          </w:tcPr>
          <w:p w14:paraId="545AC5D2" w14:textId="4411DC40" w:rsidR="00102A98" w:rsidRPr="003F63B3" w:rsidRDefault="00570549" w:rsidP="00570549">
            <w:pPr>
              <w:jc w:val="center"/>
              <w:rPr>
                <w:color w:val="404040" w:themeColor="text1" w:themeTint="BF"/>
                <w:lang w:val="en-US"/>
              </w:rPr>
            </w:pPr>
            <w:r w:rsidRPr="003F63B3">
              <w:rPr>
                <w:rFonts w:ascii="Century Gothic" w:hAnsi="Century Gothic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begin"/>
            </w:r>
            <w:r w:rsidRPr="003F63B3">
              <w:rPr>
                <w:rFonts w:ascii="Century Gothic" w:hAnsi="Century Gothic" w:cs="Arial"/>
                <w:noProof/>
                <w:color w:val="404040" w:themeColor="text1" w:themeTint="BF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F63B3">
              <w:rPr>
                <w:rFonts w:ascii="Century Gothic" w:hAnsi="Century Gothic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separate"/>
            </w:r>
            <w:r w:rsidR="00AD03F6">
              <w:rPr>
                <w:rFonts w:ascii="Century Gothic" w:hAnsi="Century Gothic" w:cs="Arial"/>
                <w:noProof/>
                <w:color w:val="404040" w:themeColor="text1" w:themeTint="BF"/>
                <w:sz w:val="72"/>
                <w:szCs w:val="72"/>
                <w:lang w:bidi="ru-RU"/>
              </w:rPr>
              <w:t>2026</w:t>
            </w:r>
            <w:r w:rsidRPr="003F63B3">
              <w:rPr>
                <w:rFonts w:ascii="Century Gothic" w:hAnsi="Century Gothic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3674"/>
              <w:gridCol w:w="3675"/>
            </w:tblGrid>
            <w:tr w:rsidR="00067EAD" w:rsidRPr="003F63B3" w14:paraId="6DEFDB08" w14:textId="77777777" w:rsidTr="00F04558">
              <w:tc>
                <w:tcPr>
                  <w:tcW w:w="2500" w:type="pct"/>
                </w:tcPr>
                <w:p w14:paraId="0AAE00EA" w14:textId="0B6E7D4E" w:rsidR="00102A98" w:rsidRPr="003F63B3" w:rsidRDefault="00AD03F6" w:rsidP="00102A98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JANUARY</w:t>
                  </w:r>
                </w:p>
              </w:tc>
              <w:tc>
                <w:tcPr>
                  <w:tcW w:w="2500" w:type="pct"/>
                  <w:vAlign w:val="bottom"/>
                </w:tcPr>
                <w:p w14:paraId="5065D6D7" w14:textId="7472DBED" w:rsidR="00102A98" w:rsidRPr="003F63B3" w:rsidRDefault="00102A98" w:rsidP="00102A98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</w:p>
              </w:tc>
            </w:tr>
          </w:tbl>
          <w:p w14:paraId="25B2B573" w14:textId="77777777" w:rsidR="00102A98" w:rsidRPr="003F63B3" w:rsidRDefault="00102A98" w:rsidP="00102A98">
            <w:pPr>
              <w:pStyle w:val="Months"/>
              <w:jc w:val="right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  <w:bookmarkStart w:id="0" w:name="_Hlk38821049"/>
          </w:p>
          <w:tbl>
            <w:tblPr>
              <w:tblStyle w:val="CalendarTable"/>
              <w:tblW w:w="4992" w:type="pct"/>
              <w:jc w:val="center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CellMar>
                <w:right w:w="284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5"/>
              <w:gridCol w:w="1047"/>
              <w:gridCol w:w="1047"/>
              <w:gridCol w:w="1047"/>
              <w:gridCol w:w="1047"/>
              <w:gridCol w:w="1047"/>
              <w:gridCol w:w="1021"/>
            </w:tblGrid>
            <w:tr w:rsidR="00067EAD" w:rsidRPr="003F63B3" w14:paraId="5E66F590" w14:textId="77777777" w:rsidTr="00F04558">
              <w:trPr>
                <w:trHeight w:val="284"/>
                <w:jc w:val="center"/>
              </w:trPr>
              <w:tc>
                <w:tcPr>
                  <w:tcW w:w="710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53E7B3D9" w14:textId="6419F03B" w:rsidR="00102A98" w:rsidRPr="003F63B3" w:rsidRDefault="00AD03F6" w:rsidP="00102A9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MÅ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7AEB7913" w14:textId="74452C8F" w:rsidR="00102A98" w:rsidRPr="003F63B3" w:rsidRDefault="00AD03F6" w:rsidP="00102A9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3690C7A9" w14:textId="299FB534" w:rsidR="00102A98" w:rsidRPr="003F63B3" w:rsidRDefault="00AD03F6" w:rsidP="00102A9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6B487EAD" w14:textId="7820D34B" w:rsidR="00102A98" w:rsidRPr="003F63B3" w:rsidRDefault="00AD03F6" w:rsidP="00102A9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57309C58" w14:textId="41309FD8" w:rsidR="00102A98" w:rsidRPr="003F63B3" w:rsidRDefault="00AD03F6" w:rsidP="00102A9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shd w:val="clear" w:color="auto" w:fill="C00000"/>
                  <w:tcMar>
                    <w:right w:w="0" w:type="dxa"/>
                  </w:tcMar>
                  <w:vAlign w:val="center"/>
                </w:tcPr>
                <w:p w14:paraId="7EEAD294" w14:textId="4FD0CBE6" w:rsidR="00102A98" w:rsidRPr="00067EAD" w:rsidRDefault="00AD03F6" w:rsidP="00102A9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LÖ</w:t>
                  </w:r>
                </w:p>
              </w:tc>
              <w:tc>
                <w:tcPr>
                  <w:tcW w:w="701" w:type="pct"/>
                  <w:shd w:val="clear" w:color="auto" w:fill="C00000"/>
                  <w:tcMar>
                    <w:right w:w="0" w:type="dxa"/>
                  </w:tcMar>
                  <w:vAlign w:val="center"/>
                </w:tcPr>
                <w:p w14:paraId="119D6637" w14:textId="6305A7BA" w:rsidR="00102A98" w:rsidRPr="00067EAD" w:rsidRDefault="00AD03F6" w:rsidP="00102A9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SÖ</w:t>
                  </w:r>
                </w:p>
              </w:tc>
            </w:tr>
            <w:tr w:rsidR="00067EAD" w:rsidRPr="003F63B3" w14:paraId="226EF7E6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2EE78E40" w14:textId="1BB071EA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48E72C" w14:textId="4C7BCCE8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D9461E" w14:textId="739DD28C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63E382" w14:textId="58A11B3D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1BE0BE" w14:textId="0FC7F051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89D628" w14:textId="01497024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12E97D0C" w14:textId="697F1264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3F63B3" w14:paraId="27963060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628F16C" w14:textId="29B55B47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C27EEC" w14:textId="73F22102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8BF08A" w14:textId="526FC516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979894" w14:textId="10FCA10F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C53352" w14:textId="22092E85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4E8431" w14:textId="21222C65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07321682" w14:textId="2841AD6D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3F63B3" w14:paraId="77D7279C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47CAA0BA" w14:textId="6FC89E3C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84CED8" w14:textId="7755B7D9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00150D" w14:textId="40F39D0D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3472BB" w14:textId="1C7E8391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E225610" w14:textId="1A24AA9B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64C6D78" w14:textId="3A3BA8FF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7D105D45" w14:textId="296CDA37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3F63B3" w14:paraId="7C41BB77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4177C24" w14:textId="193096ED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4023D47" w14:textId="34BFEE0C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F5C295" w14:textId="4B72A233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3369649" w14:textId="38CAA099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30454A" w14:textId="53C18438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DEE865" w14:textId="37723A97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40865398" w14:textId="5E076194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3F63B3" w14:paraId="1C344838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00C1CEDA" w14:textId="2DA4E36F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29362C" w14:textId="077C1281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60FF993" w14:textId="75DF71CB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DE6353B" w14:textId="6DA5D3E6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95232B" w14:textId="68BE867F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72D4C2" w14:textId="1DD3E8B1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4F58C96D" w14:textId="3F2A9380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5FEE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3F63B3" w14:paraId="21DB397E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CC35C38" w14:textId="7B9629F9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5FEE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5FEE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5FEE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5FEE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B59BF3" w14:textId="58723851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5FEE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5FEE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2C7752" w14:textId="77777777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EA478D" w14:textId="77777777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C7BFFF" w14:textId="77777777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1D4FF6" w14:textId="77777777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56915E4B" w14:textId="77777777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  <w:bookmarkEnd w:id="0"/>
          </w:tbl>
          <w:p w14:paraId="3963DC76" w14:textId="77777777" w:rsidR="00102A98" w:rsidRPr="003F63B3" w:rsidRDefault="00102A98" w:rsidP="00102A98">
            <w:pPr>
              <w:jc w:val="right"/>
              <w:rPr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3F63B3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56090F2C" w14:textId="3F030161" w:rsidR="00936902" w:rsidRPr="00DF25D7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FEBRUARI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936902" w:rsidRPr="00114691" w14:paraId="067B416F" w14:textId="77777777" w:rsidTr="00936902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vAlign w:val="center"/>
                </w:tcPr>
                <w:p w14:paraId="3497DC35" w14:textId="2D26949A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40E7B332" w14:textId="412A7A11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13D26C1E" w14:textId="473B0804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A8A8468" w14:textId="458367FF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F064486" w14:textId="391F4A1E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E7FB21B" w14:textId="4165BE3B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73E07F29" w14:textId="4BBE19B6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3BECA9FD" w14:textId="77777777" w:rsidTr="00936902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4189E46A" w14:textId="48E570C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20C8CF9" w14:textId="785E857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6891DD4" w14:textId="79EC1E0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549FAAD" w14:textId="0A4DF5B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227C37" w14:textId="671C67F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041AC1" w14:textId="67EB34F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883309C" w14:textId="5B0FF66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F74B1C7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142162C" w14:textId="279C4BD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F593F7E" w14:textId="0888D34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E5B6BD" w14:textId="21680BA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A06087" w14:textId="47BE3F0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3FC39" w14:textId="2933F69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10072C" w14:textId="00E3790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F01579" w14:textId="7522073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737B7FD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AD4EB92" w14:textId="3D4F67B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55E166E" w14:textId="03A5C58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8F645C" w14:textId="0D7DCE2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09F491" w14:textId="3C2F9B6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F81BAA" w14:textId="2192D67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4A436B" w14:textId="18A439F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60920AF" w14:textId="2A6E806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C3D5193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F9A134A" w14:textId="0E80E31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4E2E86E" w14:textId="6253BEC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FBA931" w14:textId="2EB25B8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967F7D" w14:textId="3196471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A5AB36" w14:textId="3EF9DFE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A6176D" w14:textId="3806B72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0DD7E26" w14:textId="19669A2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C6B96F8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76F18BF" w14:textId="33895DA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C150E88" w14:textId="3490B0A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DB6B9E" w14:textId="10426A5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BC821C" w14:textId="318F113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D853CC" w14:textId="5CA115B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139AF8" w14:textId="5117CA3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D2CD81D" w14:textId="55B3C07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</w:tbl>
          <w:p w14:paraId="68156E83" w14:textId="77777777" w:rsidR="00102A98" w:rsidRPr="003F63B3" w:rsidRDefault="00102A98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3F63B3" w:rsidRDefault="00102A98">
            <w:pPr>
              <w:rPr>
                <w:color w:val="404040" w:themeColor="text1" w:themeTint="BF"/>
              </w:rPr>
            </w:pPr>
          </w:p>
        </w:tc>
      </w:tr>
      <w:tr w:rsidR="00067EAD" w:rsidRPr="003F63B3" w14:paraId="1D2D944B" w14:textId="77777777" w:rsidTr="00510449">
        <w:trPr>
          <w:trHeight w:val="3856"/>
          <w:jc w:val="center"/>
        </w:trPr>
        <w:tc>
          <w:tcPr>
            <w:tcW w:w="1489" w:type="pct"/>
            <w:tcBorders>
              <w:top w:val="dashed" w:sz="4" w:space="0" w:color="auto"/>
            </w:tcBorders>
            <w:tcMar>
              <w:right w:w="170" w:type="dxa"/>
            </w:tcMar>
            <w:vAlign w:val="bottom"/>
          </w:tcPr>
          <w:p w14:paraId="486F95AD" w14:textId="62D9C12E" w:rsidR="00936902" w:rsidRPr="00DF25D7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JANUARY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9"/>
              <w:gridCol w:w="423"/>
              <w:gridCol w:w="422"/>
              <w:gridCol w:w="422"/>
              <w:gridCol w:w="422"/>
              <w:gridCol w:w="422"/>
              <w:gridCol w:w="412"/>
            </w:tblGrid>
            <w:tr w:rsidR="00936902" w:rsidRPr="00114691" w14:paraId="6BA0174B" w14:textId="77777777" w:rsidTr="00936902">
              <w:trPr>
                <w:trHeight w:val="284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vAlign w:val="center"/>
                </w:tcPr>
                <w:p w14:paraId="7BCDF8B1" w14:textId="223FD3E2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7CA9F41" w14:textId="43581898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34C4B52" w14:textId="6A39A7CD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0F23FF0" w14:textId="02092013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88BA80A" w14:textId="2B0FC979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10BA56E9" w14:textId="611F18D8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1" w:type="pct"/>
                  <w:tcBorders>
                    <w:bottom w:val="single" w:sz="4" w:space="0" w:color="auto"/>
                  </w:tcBorders>
                  <w:vAlign w:val="center"/>
                </w:tcPr>
                <w:p w14:paraId="57A4E2DD" w14:textId="6593E6FC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1CEF676D" w14:textId="77777777" w:rsidTr="00936902">
              <w:trPr>
                <w:trHeight w:val="284"/>
              </w:trPr>
              <w:tc>
                <w:tcPr>
                  <w:tcW w:w="710" w:type="pct"/>
                  <w:tcBorders>
                    <w:top w:val="single" w:sz="4" w:space="0" w:color="auto"/>
                  </w:tcBorders>
                  <w:vAlign w:val="center"/>
                </w:tcPr>
                <w:p w14:paraId="77AA7E5F" w14:textId="43D46F2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2BEF287" w14:textId="1C15D82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26B1429" w14:textId="4ACCE2A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0F1510B" w14:textId="4E7B86E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4BEFF44" w14:textId="40AAAB6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E53BFAC" w14:textId="3FFF1B9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</w:tcBorders>
                  <w:vAlign w:val="center"/>
                </w:tcPr>
                <w:p w14:paraId="4DED1FF2" w14:textId="329EE4C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2E4C3B4" w14:textId="77777777" w:rsidTr="00936902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275F7247" w14:textId="67158EF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AFD1AE" w14:textId="4EF6277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0BC96A" w14:textId="41C681F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3AD31A" w14:textId="5E9A6C4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C1865A" w14:textId="7A177D1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4C18EA" w14:textId="5DDD885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7A64AA43" w14:textId="07C7F5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0B7ACE7" w14:textId="77777777" w:rsidTr="00936902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1D349181" w14:textId="01FF911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BED5CA" w14:textId="282BCA5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81C5B49" w14:textId="08CAFF2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E6BC22" w14:textId="2D815C5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CC6288" w14:textId="30129C4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ECD0BF" w14:textId="417399C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0F112B52" w14:textId="082A26D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F9BDAC6" w14:textId="77777777" w:rsidTr="00936902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4170D1AA" w14:textId="727FC0F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2845FE" w14:textId="0EFE9AA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11F5F1" w14:textId="4774645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0150222" w14:textId="1F06DDE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FF9530" w14:textId="2D3B6C5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80B2D2E" w14:textId="55C2E1F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FD0FD8D" w14:textId="5C6344C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0A03757" w14:textId="77777777" w:rsidTr="00936902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39249B86" w14:textId="3B29857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6F22FE" w14:textId="7755309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E9E56C5" w14:textId="75ABA7D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B739E00" w14:textId="7C7668A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D816F6C" w14:textId="5CA5737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99C3ACF" w14:textId="7803A97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988CFFF" w14:textId="2670DD4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FB1092D" w14:textId="77777777" w:rsidTr="00936902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3D77C5F2" w14:textId="2ADC2DB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F19760" w14:textId="772FC3E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491C22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8C93186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97DAE2E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5900601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314358C3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7B3B8646" w14:textId="77777777" w:rsidR="00102A98" w:rsidRPr="003F63B3" w:rsidRDefault="00102A98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 w:val="restart"/>
            <w:tcBorders>
              <w:top w:val="dashed" w:sz="4" w:space="0" w:color="auto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067EAD" w:rsidRPr="003F63B3" w14:paraId="58A1476C" w14:textId="77777777" w:rsidTr="007B5FEE">
              <w:tc>
                <w:tcPr>
                  <w:tcW w:w="2500" w:type="pct"/>
                  <w:vAlign w:val="center"/>
                </w:tcPr>
                <w:p w14:paraId="7E4B49EB" w14:textId="7243EE2A" w:rsidR="00F04558" w:rsidRPr="003F63B3" w:rsidRDefault="00AD03F6" w:rsidP="00F04558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FEBRUARI</w:t>
                  </w:r>
                </w:p>
              </w:tc>
              <w:tc>
                <w:tcPr>
                  <w:tcW w:w="2500" w:type="pct"/>
                  <w:vAlign w:val="center"/>
                </w:tcPr>
                <w:p w14:paraId="295FBB4D" w14:textId="5139FEBC" w:rsidR="00F04558" w:rsidRPr="003F63B3" w:rsidRDefault="00F04558" w:rsidP="00F04558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AD03F6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3E3DDAE4" w14:textId="77777777" w:rsidR="00F04558" w:rsidRPr="003F63B3" w:rsidRDefault="00F04558" w:rsidP="00F04558">
            <w:pPr>
              <w:pStyle w:val="Months"/>
              <w:jc w:val="center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067EAD" w:rsidRPr="003F63B3" w14:paraId="70A50B2D" w14:textId="77777777" w:rsidTr="00F04558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660342CE" w14:textId="54747791" w:rsidR="00F04558" w:rsidRPr="003F63B3" w:rsidRDefault="00AD03F6" w:rsidP="00F0455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2626BAD8" w14:textId="11C0F206" w:rsidR="00F04558" w:rsidRPr="003F63B3" w:rsidRDefault="00AD03F6" w:rsidP="00F0455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6DABA6D" w14:textId="05B72EBE" w:rsidR="00F04558" w:rsidRPr="003F63B3" w:rsidRDefault="00AD03F6" w:rsidP="00F0455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02EA5CB" w14:textId="71E392F9" w:rsidR="00F04558" w:rsidRPr="003F63B3" w:rsidRDefault="00AD03F6" w:rsidP="00F0455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89B0715" w14:textId="7BD1B6C8" w:rsidR="00F04558" w:rsidRPr="003F63B3" w:rsidRDefault="00AD03F6" w:rsidP="00F0455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E6B7C29" w14:textId="5050C8DA" w:rsidR="00F04558" w:rsidRPr="00067EAD" w:rsidRDefault="00AD03F6" w:rsidP="00F0455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C86F655" w14:textId="0D3B754F" w:rsidR="00F04558" w:rsidRPr="00067EAD" w:rsidRDefault="00AD03F6" w:rsidP="00F0455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SÖ</w:t>
                  </w:r>
                </w:p>
              </w:tc>
            </w:tr>
            <w:tr w:rsidR="00067EAD" w:rsidRPr="003F63B3" w14:paraId="04DAA995" w14:textId="77777777" w:rsidTr="00F04558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6AAA9C6" w14:textId="4403B3BF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C3FBE1C" w14:textId="1A562E57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46D2652" w14:textId="52FDC43D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5FEE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63CBB7" w14:textId="7E8D1888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5FEE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18B009A" w14:textId="3551AC0A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5FEE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CA2D49B" w14:textId="06A64ECB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DC33525" w14:textId="7C0B16D0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3F63B3" w14:paraId="2ED996D0" w14:textId="77777777" w:rsidTr="00F04558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3A86423" w14:textId="05E07D82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E167697" w14:textId="5B17B077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ED083EE" w14:textId="560023FA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0620BB7" w14:textId="32FD3C06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C68458C" w14:textId="37DDF955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740CC13" w14:textId="4168AAF6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BE1C1EE" w14:textId="5290A859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3F63B3" w14:paraId="615FC522" w14:textId="77777777" w:rsidTr="00F04558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6C7B6ABF" w14:textId="51F337E2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5BB22A3" w14:textId="5C90E5F4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72CADCC" w14:textId="538C9064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1411C5" w14:textId="64C0DB61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4FAA848" w14:textId="68EC229F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F169357" w14:textId="02347C1D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01F71DB" w14:textId="78EFE3EE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3F63B3" w14:paraId="1546B669" w14:textId="77777777" w:rsidTr="00F04558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21A9CBE" w14:textId="20C9AAE4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1FBF45F" w14:textId="6716C011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9DAC80F" w14:textId="3793E009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39E8B3" w14:textId="7B20E103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DA1019B" w14:textId="3EF7CAA2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C76456" w14:textId="1024FCB6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0610698" w14:textId="6628103A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3F63B3" w14:paraId="0C1B5160" w14:textId="77777777" w:rsidTr="00F04558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4D08EAB" w14:textId="3F050207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FFE1C9F" w14:textId="2E4C1CFC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29CEC2F" w14:textId="42020B61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1D9A8B" w14:textId="3B59A908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FBEADAD" w14:textId="226FFF74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1197DE5" w14:textId="731F4CC5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9FF8EEF" w14:textId="41A8997C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3F63B3" w14:paraId="72FB1A88" w14:textId="77777777" w:rsidTr="00F04558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F0D8E98" w14:textId="64202CF8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62411F9" w14:textId="20D1FDCE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!A12 Is Not In Table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D22C24" w14:textId="77777777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9F41AC7" w14:textId="77777777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B3F286" w14:textId="77777777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66BE6CB" w14:textId="77777777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481CF51" w14:textId="77777777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59B2D82" w14:textId="77777777" w:rsidR="00102A98" w:rsidRPr="003F63B3" w:rsidRDefault="00102A98">
            <w:pPr>
              <w:rPr>
                <w:color w:val="404040" w:themeColor="text1" w:themeTint="BF"/>
              </w:rPr>
            </w:pPr>
          </w:p>
        </w:tc>
      </w:tr>
      <w:tr w:rsidR="00067EAD" w:rsidRPr="003F63B3" w14:paraId="31E7F8C4" w14:textId="77777777" w:rsidTr="00936902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center"/>
          </w:tcPr>
          <w:p w14:paraId="21068235" w14:textId="1F2BD08F" w:rsidR="00936902" w:rsidRPr="00DF25D7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MARS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936902" w:rsidRPr="00114691" w14:paraId="23D6F0F1" w14:textId="77777777" w:rsidTr="00936902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vAlign w:val="center"/>
                </w:tcPr>
                <w:p w14:paraId="11BDE7F3" w14:textId="2D81A64A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3D780DB3" w14:textId="6436DE3D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1B25D40" w14:textId="21073E71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2B03631" w14:textId="502F5DDE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6D1BDCC0" w14:textId="2D53F228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60F0A1C4" w14:textId="27FA48F1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0A7ACB53" w14:textId="2EF367B5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3DAF9710" w14:textId="77777777" w:rsidTr="00936902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07E61376" w14:textId="0D65C2F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0855B67" w14:textId="29E5A0C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7104779" w14:textId="4413276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692CA9F" w14:textId="7481CF8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873EB2F" w14:textId="514FD7A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125779" w14:textId="07F060E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34B277ED" w14:textId="2EEA5D5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382D9C9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4432418" w14:textId="36C7C98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ECC7A0B" w14:textId="7B5E324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72E338" w14:textId="5712441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83B27D" w14:textId="7D24A1F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632267" w14:textId="4F87DAF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2B9DB5" w14:textId="3B33553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04E3638" w14:textId="61EF03B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ED937F3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DE9CCE3" w14:textId="7225772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D65E446" w14:textId="43A9AF9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8F33A08" w14:textId="429FDE8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060E44" w14:textId="5A5C41D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5DF384" w14:textId="29E0D41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53B3E5" w14:textId="70957E1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22920BA" w14:textId="501317F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18E9D4A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E446C8F" w14:textId="6F400E7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205AC40" w14:textId="0879B16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ADE84B" w14:textId="14944DE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B5654E" w14:textId="42FC59C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9FC35EE" w14:textId="397C12C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BADC813" w14:textId="69A316B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4E147DB" w14:textId="5E50985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F928253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734D5C1" w14:textId="1835500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0F93DF5" w14:textId="211979F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CAB414" w14:textId="4145235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6B0F19" w14:textId="1FFE77C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92F15E4" w14:textId="2EB8AB2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677D34" w14:textId="3963EDD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33B28A2" w14:textId="2D067CF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EE66F08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29EA231" w14:textId="2F8E613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C0E4D3" w14:textId="5BC93DE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17673F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DE08146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8CC4CC5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0AA029A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5328A0B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D862441" w14:textId="77777777" w:rsidR="00102A98" w:rsidRPr="003F63B3" w:rsidRDefault="00102A98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vAlign w:val="center"/>
          </w:tcPr>
          <w:p w14:paraId="4E29BA96" w14:textId="77777777" w:rsidR="00102A98" w:rsidRPr="003F63B3" w:rsidRDefault="00102A98">
            <w:pPr>
              <w:rPr>
                <w:color w:val="404040" w:themeColor="text1" w:themeTint="BF"/>
              </w:rPr>
            </w:pPr>
          </w:p>
        </w:tc>
      </w:tr>
    </w:tbl>
    <w:p w14:paraId="3B3C1945" w14:textId="12ECCD05" w:rsidR="00102A98" w:rsidRPr="001D68E1" w:rsidRDefault="00102A98">
      <w:pPr>
        <w:rPr>
          <w:color w:val="404040" w:themeColor="text1" w:themeTint="BF"/>
          <w:sz w:val="2"/>
          <w:szCs w:val="2"/>
        </w:rPr>
      </w:pP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1D68E1" w:rsidRPr="003F63B3" w14:paraId="5F77526A" w14:textId="77777777" w:rsidTr="00510449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3B749250" w14:textId="3A15CE3E" w:rsidR="00936902" w:rsidRPr="00DF25D7" w:rsidRDefault="00AD03F6" w:rsidP="00936902">
            <w:pPr>
              <w:pStyle w:val="Months"/>
              <w:jc w:val="center"/>
              <w:rPr>
                <w:noProof/>
                <w:color w:val="C00000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C00000"/>
                <w:sz w:val="28"/>
                <w:szCs w:val="28"/>
                <w:lang w:bidi="ru-RU"/>
              </w:rPr>
              <w:lastRenderedPageBreak/>
              <w:t>FEBRUARI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936902" w:rsidRPr="00114691" w14:paraId="14832332" w14:textId="77777777" w:rsidTr="00936902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vAlign w:val="center"/>
                </w:tcPr>
                <w:p w14:paraId="021DCDB9" w14:textId="4B3EC31D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4C69F0B2" w14:textId="092B6081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1743C93E" w14:textId="67775168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1E8BFB36" w14:textId="21C62840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B30F61E" w14:textId="57271B44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05EE33F" w14:textId="1FD31830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7340B596" w14:textId="4CEED91F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45CACED9" w14:textId="77777777" w:rsidTr="00936902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05E9F7A1" w14:textId="31F62BF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BCD9362" w14:textId="4F2BC9D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89C03C6" w14:textId="048A61C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4498F6F" w14:textId="074D9C9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5105A43" w14:textId="4F03D4C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F637403" w14:textId="3CA204E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05666F5C" w14:textId="52A4325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B24B1A4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06E3E0A" w14:textId="25CD0FB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04ECBFD" w14:textId="2FAF29D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F49842" w14:textId="1BD89F9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781CC74" w14:textId="3C2DAF0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8D6BFD" w14:textId="0E9C056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748754" w14:textId="7598972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E7860C1" w14:textId="67AB177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28D0B57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9BFBF23" w14:textId="3DFDFF2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C148466" w14:textId="16BADCC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27F900" w14:textId="67E0198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883477" w14:textId="63DEB00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518D4D" w14:textId="2478583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A6952B" w14:textId="39D998C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EB5766E" w14:textId="1F68537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129E5CD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7F8D6FA" w14:textId="2F37003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05C34DF" w14:textId="4B19787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65391B" w14:textId="7130CE5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4CC8CD" w14:textId="609A0A7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C05462" w14:textId="03A10C0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B7233BA" w14:textId="06E6F29D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73757A3" w14:textId="5250C25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8624FDB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F61BE4A" w14:textId="632BE4D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3CE0E65" w14:textId="383B4D0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0B4003" w14:textId="4165D30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A38EBB" w14:textId="180F76E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AA75508" w14:textId="4B538C6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75D71F" w14:textId="64D935B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3CA711D" w14:textId="7B1C07C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1831B53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E9E7B19" w14:textId="1E116A2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0E52F32" w14:textId="32FBBE9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b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3506516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E42C141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1FCA04C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39E5A99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4D069B5D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127AB217" w14:textId="77777777" w:rsidR="001D68E1" w:rsidRPr="003F63B3" w:rsidRDefault="001D68E1" w:rsidP="00936902">
            <w:pPr>
              <w:rPr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D68E1" w:rsidRPr="003F63B3" w14:paraId="6310FD2D" w14:textId="77777777" w:rsidTr="00936902">
              <w:tc>
                <w:tcPr>
                  <w:tcW w:w="2500" w:type="pct"/>
                  <w:vAlign w:val="center"/>
                </w:tcPr>
                <w:p w14:paraId="7ECDE67F" w14:textId="0A4B29AB" w:rsidR="001D68E1" w:rsidRPr="003F63B3" w:rsidRDefault="00AD03F6" w:rsidP="001D68E1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MARS</w:t>
                  </w:r>
                </w:p>
              </w:tc>
              <w:tc>
                <w:tcPr>
                  <w:tcW w:w="2500" w:type="pct"/>
                  <w:vAlign w:val="center"/>
                </w:tcPr>
                <w:p w14:paraId="3C10942B" w14:textId="5586D13A" w:rsidR="001D68E1" w:rsidRPr="003F63B3" w:rsidRDefault="001D68E1" w:rsidP="001D68E1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AD03F6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1DCD9319" w14:textId="77777777" w:rsidR="001D68E1" w:rsidRPr="003F63B3" w:rsidRDefault="001D68E1" w:rsidP="001D68E1">
            <w:pPr>
              <w:pStyle w:val="Months"/>
              <w:jc w:val="center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1D68E1" w:rsidRPr="003F63B3" w14:paraId="09B40D4C" w14:textId="77777777" w:rsidTr="00936902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7290E133" w14:textId="65CAD09F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B1C476E" w14:textId="0E14F7B7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6ED2200" w14:textId="733D0597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23E2814" w14:textId="6BBF3FB2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5944514" w14:textId="52097F5D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42B0AD9" w14:textId="25CE0B1E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124C06F8" w14:textId="2C70CD39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SÖ</w:t>
                  </w:r>
                </w:p>
              </w:tc>
            </w:tr>
            <w:tr w:rsidR="001D68E1" w:rsidRPr="003F63B3" w14:paraId="57DD05C7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B6ECEBC" w14:textId="1C36D46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4FDEFFE" w14:textId="12D2969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ECBA1D" w14:textId="1BE68DF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ACD862" w14:textId="11AB588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1F5E605" w14:textId="3775AC2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1860D0E" w14:textId="14BC7990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EAFC31E" w14:textId="298051AE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00EB9382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5337FC1" w14:textId="7EF081C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3B8EE80" w14:textId="44F6941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A260BE" w14:textId="71CB290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66345C" w14:textId="765D49E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3F3975F" w14:textId="33E6284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302EB35" w14:textId="0345280E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20625F9" w14:textId="1B42971C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5E0C30EE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688691BB" w14:textId="2B7D985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D9192EC" w14:textId="6B4054E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BE1A76" w14:textId="6D18686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C09F995" w14:textId="0406EFB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5B8A55E" w14:textId="16BC54F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7ACD1A0" w14:textId="63FDFBD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BF2D617" w14:textId="7A5E3591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0935735A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4BE0EFA" w14:textId="496FA4B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A51519A" w14:textId="48382BB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CB47767" w14:textId="4CFE8C3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255B14A" w14:textId="491B1A2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C7F3BED" w14:textId="1CD6086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2AB6FB" w14:textId="1F08F0BB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9BAAAC0" w14:textId="10355D68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07744A8E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6296F0E0" w14:textId="150DE6B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3A3AF85" w14:textId="482F30C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915B9B" w14:textId="5B9629E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741E6D" w14:textId="6DAC133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C022A0" w14:textId="0945E6D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AFD2498" w14:textId="13DA3B7A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C71DE92" w14:textId="0C2E242D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52A4A423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35CCFF4" w14:textId="166D24A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AA2771D" w14:textId="0801E0B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5C08B91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6B7396D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22FF42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A78023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7EB8D9D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58FC3B2F" w14:textId="77777777" w:rsidR="001D68E1" w:rsidRPr="003F63B3" w:rsidRDefault="001D68E1" w:rsidP="00936902">
            <w:pPr>
              <w:jc w:val="right"/>
              <w:rPr>
                <w:color w:val="404040" w:themeColor="text1" w:themeTint="BF"/>
                <w:sz w:val="44"/>
                <w:szCs w:val="44"/>
              </w:rPr>
            </w:pPr>
          </w:p>
        </w:tc>
      </w:tr>
      <w:tr w:rsidR="001D68E1" w:rsidRPr="003F63B3" w14:paraId="4CF86B31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6C15F2DF" w14:textId="569FBCB5" w:rsidR="00936902" w:rsidRPr="00FF79ED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APRIL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936902" w:rsidRPr="00114691" w14:paraId="0DFF7840" w14:textId="77777777" w:rsidTr="00936902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vAlign w:val="center"/>
                </w:tcPr>
                <w:p w14:paraId="21133526" w14:textId="44420877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78EABF01" w14:textId="3EF63D43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60AE7F26" w14:textId="010AF773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150C353" w14:textId="22A96493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32621DEC" w14:textId="1A4F6EEA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922A73F" w14:textId="023E5252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417704C9" w14:textId="3DD16AB9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0FB91FD7" w14:textId="77777777" w:rsidTr="00936902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1CB4F1F0" w14:textId="1820685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4B250FD" w14:textId="088E0EA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7D9DAB8" w14:textId="64158F2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BA89264" w14:textId="744F2CA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D050675" w14:textId="4660DCB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4D5815C" w14:textId="7BFC712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0DD06B82" w14:textId="6A8F7426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C617DDB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C0724C4" w14:textId="55E603C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91A4CBE" w14:textId="430E1E1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FEF130" w14:textId="4340870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7781F3" w14:textId="594E292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C11401" w14:textId="25EEBF7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294433" w14:textId="091D197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2A5090" w14:textId="61A74FF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0397BB5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325F05C" w14:textId="6395CC1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182BCEF" w14:textId="042615A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F96E98C" w14:textId="09D8FAC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8AA00F" w14:textId="3F03474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2B578F" w14:textId="7194DDC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CAE94F" w14:textId="36CBA766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86545F5" w14:textId="1837B7CD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4DBBD8A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84B8EF8" w14:textId="1BCC7D4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5B88D1E" w14:textId="7AF94A3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0AAD9C" w14:textId="6645D4E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B3214C" w14:textId="6608B8B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114277" w14:textId="296F7F4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2FB19D" w14:textId="184A4E9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0BD9A77" w14:textId="5A22993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3395BEC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D035011" w14:textId="283EB48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3237C75" w14:textId="7E460B9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6A7E00" w14:textId="2F17B22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70BC9E" w14:textId="793C691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009B1F" w14:textId="3929350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4B9DB3" w14:textId="79CB0A5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CEDA0AA" w14:textId="73E5075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5DD23CF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A882F1F" w14:textId="4611D6E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5848F8E" w14:textId="16EABE9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841C85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C46DD4D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5A4BBA5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BBF9FA1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715BB289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7FA18C43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738EEBC9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  <w:tr w:rsidR="001D68E1" w:rsidRPr="003F63B3" w14:paraId="17D292C0" w14:textId="77777777" w:rsidTr="00510449">
        <w:trPr>
          <w:trHeight w:val="3856"/>
          <w:jc w:val="center"/>
        </w:trPr>
        <w:tc>
          <w:tcPr>
            <w:tcW w:w="1489" w:type="pct"/>
            <w:tcBorders>
              <w:top w:val="dashed" w:sz="4" w:space="0" w:color="auto"/>
            </w:tcBorders>
            <w:tcMar>
              <w:right w:w="170" w:type="dxa"/>
            </w:tcMar>
            <w:vAlign w:val="bottom"/>
          </w:tcPr>
          <w:p w14:paraId="60EA0F36" w14:textId="52B28B5B" w:rsidR="00936902" w:rsidRPr="00FF79ED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MARS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936902" w:rsidRPr="00114691" w14:paraId="34DFAE02" w14:textId="77777777" w:rsidTr="00936902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vAlign w:val="center"/>
                </w:tcPr>
                <w:p w14:paraId="0E56711F" w14:textId="54A72B6C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253E7852" w14:textId="1664A655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689AB542" w14:textId="169B917E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12288C28" w14:textId="02C8220F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38959294" w14:textId="708C9F92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5D250C82" w14:textId="1DB83BCB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715DC1C6" w14:textId="3ABC2E7A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6301ACFD" w14:textId="77777777" w:rsidTr="00936902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04235DEB" w14:textId="58C6FBC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5BD6B605" w14:textId="4BE7517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711B9C1" w14:textId="5FE0F0C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E0FF615" w14:textId="2BB2214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5605CB8" w14:textId="72D00BB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CD1D78E" w14:textId="1285B1C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19476530" w14:textId="7BA5560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B16F2C2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2565BD9" w14:textId="66F27CF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60E69EC" w14:textId="4858230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0277A0" w14:textId="56B5F02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3B3F663" w14:textId="13D8E91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A0015D4" w14:textId="6C0917E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5212AD" w14:textId="5564E95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7A33437" w14:textId="475650A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211B608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A6BA89D" w14:textId="60C0E6F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F3041FC" w14:textId="4ECEE44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604E2A" w14:textId="59EFBD6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EA3977E" w14:textId="708BB53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F7AEBD" w14:textId="4C8487D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F76D10" w14:textId="65332B3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B1FE7EF" w14:textId="6BEDAE9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74EC9EC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C8134A3" w14:textId="4E5B39C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3CD21FD" w14:textId="19A5BFD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9DB968" w14:textId="4ED1D6C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DEA418" w14:textId="3F50A2C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4A1A58" w14:textId="0DE6A63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DE14B7B" w14:textId="15B6D04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7197949" w14:textId="090020C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C73B8AB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4A54BDD" w14:textId="6ECE16F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45C0AB1" w14:textId="14120D3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1304FC" w14:textId="3C5ED3B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B32BD5" w14:textId="082A584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A586FC" w14:textId="005597F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3384E16" w14:textId="202BBDB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21861FC" w14:textId="307B633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68B6266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E8053D6" w14:textId="4BA3F3B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C1CF8CE" w14:textId="60599CB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81DC4A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6ECDAA0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78BFA81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015DA31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1604D8A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7135034D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 w:val="restart"/>
            <w:tcBorders>
              <w:top w:val="dashed" w:sz="4" w:space="0" w:color="auto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D68E1" w:rsidRPr="003F63B3" w14:paraId="40D1C422" w14:textId="77777777" w:rsidTr="00936902">
              <w:tc>
                <w:tcPr>
                  <w:tcW w:w="2500" w:type="pct"/>
                  <w:vAlign w:val="center"/>
                </w:tcPr>
                <w:p w14:paraId="6C539663" w14:textId="1CB60B51" w:rsidR="001D68E1" w:rsidRPr="003F63B3" w:rsidRDefault="00AD03F6" w:rsidP="001D68E1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APRIL</w:t>
                  </w:r>
                </w:p>
              </w:tc>
              <w:tc>
                <w:tcPr>
                  <w:tcW w:w="2500" w:type="pct"/>
                  <w:vAlign w:val="center"/>
                </w:tcPr>
                <w:p w14:paraId="5DBD4375" w14:textId="651A704E" w:rsidR="001D68E1" w:rsidRPr="003F63B3" w:rsidRDefault="001D68E1" w:rsidP="001D68E1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AD03F6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4A5E2404" w14:textId="77777777" w:rsidR="001D68E1" w:rsidRPr="003F63B3" w:rsidRDefault="001D68E1" w:rsidP="001D68E1">
            <w:pPr>
              <w:pStyle w:val="Months"/>
              <w:jc w:val="center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1D68E1" w:rsidRPr="003F63B3" w14:paraId="05438300" w14:textId="77777777" w:rsidTr="00936902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18989B3A" w14:textId="3E1F2DFA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187B785" w14:textId="7A3E5BB0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E982CAD" w14:textId="6F149087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EF6CE00" w14:textId="737F6C06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D49B816" w14:textId="73220538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6027CEA0" w14:textId="3E6F53CD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722EB786" w14:textId="73831EC9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SÖ</w:t>
                  </w:r>
                </w:p>
              </w:tc>
            </w:tr>
            <w:tr w:rsidR="001D68E1" w:rsidRPr="003F63B3" w14:paraId="0F263942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A053919" w14:textId="394B870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56C1A00" w14:textId="72BE666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F2E2208" w14:textId="768387E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7DC50F1" w14:textId="3AF37CA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A1A04B1" w14:textId="03E27C9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32DDA9" w14:textId="42D82826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16E4A53" w14:textId="659B4921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138000C7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86F610F" w14:textId="7D14477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3EB4C3F" w14:textId="0F6AA30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D8F7E3" w14:textId="08FA1A4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2AA81A1" w14:textId="29C038E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23BBFE0" w14:textId="2BF2A0D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3CCBAA" w14:textId="36D6ADEF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C5E2A0E" w14:textId="54E0DC39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3B284230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0AA93C8" w14:textId="68C0A7A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AF4300F" w14:textId="2BFE3CE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E45F1B" w14:textId="7F83DCA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21565D" w14:textId="3E7EE59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1FB1988" w14:textId="45C58D8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90F57E3" w14:textId="11D86AF2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CAB855E" w14:textId="1E4CD38E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59F4784D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27FF984" w14:textId="7500A09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293FAC5" w14:textId="7C7752A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2082BCA" w14:textId="7A46F27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E849E27" w14:textId="1BDF68F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B419BC" w14:textId="39B224D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84BF36D" w14:textId="00D51671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4C663EE" w14:textId="3A55880E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2B165FF0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2B80FD2" w14:textId="05BCC6B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A43A9B4" w14:textId="540CD6F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D243FE" w14:textId="32766C9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874CCD" w14:textId="68A9EDD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9A3308" w14:textId="24A55B0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A49C96" w14:textId="1482CEBE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E1808CC" w14:textId="0417AB05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0625BC32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46B4E56" w14:textId="0C9C2E34" w:rsidR="001D68E1" w:rsidRPr="003F63B3" w:rsidRDefault="001D68E1" w:rsidP="001D68E1">
                  <w:pPr>
                    <w:pStyle w:val="Dates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3A8EC0A" w14:textId="35878818" w:rsidR="001D68E1" w:rsidRPr="003F63B3" w:rsidRDefault="001D68E1" w:rsidP="001D68E1">
                  <w:pPr>
                    <w:pStyle w:val="Dates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27441AE" w14:textId="77777777" w:rsidR="001D68E1" w:rsidRPr="003F63B3" w:rsidRDefault="001D68E1" w:rsidP="001D68E1">
                  <w:pPr>
                    <w:pStyle w:val="Dates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1088867" w14:textId="77777777" w:rsidR="001D68E1" w:rsidRPr="003F63B3" w:rsidRDefault="001D68E1" w:rsidP="001D68E1">
                  <w:pPr>
                    <w:pStyle w:val="Dates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65A93E" w14:textId="77777777" w:rsidR="001D68E1" w:rsidRPr="003F63B3" w:rsidRDefault="001D68E1" w:rsidP="001D68E1">
                  <w:pPr>
                    <w:pStyle w:val="Dates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A1A707C" w14:textId="77777777" w:rsidR="001D68E1" w:rsidRPr="00DF25D7" w:rsidRDefault="001D68E1" w:rsidP="001D68E1">
                  <w:pPr>
                    <w:pStyle w:val="Dates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35A3165" w14:textId="77777777" w:rsidR="001D68E1" w:rsidRPr="00DF25D7" w:rsidRDefault="001D68E1" w:rsidP="001D68E1">
                  <w:pPr>
                    <w:pStyle w:val="Dates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7FB32D02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  <w:tr w:rsidR="001D68E1" w:rsidRPr="003F63B3" w14:paraId="6C0C9F3B" w14:textId="77777777" w:rsidTr="00936902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center"/>
          </w:tcPr>
          <w:p w14:paraId="6AAF0CA4" w14:textId="67EE22C0" w:rsidR="00936902" w:rsidRPr="00FF79ED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MAJ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6FAB2205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5884DC73" w14:textId="4FA2055A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7C09FEB1" w14:textId="3AF53C1E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67CC11E" w14:textId="3782C28A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1B095645" w14:textId="5198C370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503F5BA6" w14:textId="5AB089DA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9ABCD31" w14:textId="1542187C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3EEB9B21" w14:textId="40C5B537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234980DC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1344FC46" w14:textId="2D21314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588ED6FB" w14:textId="3DCF808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ADA34F2" w14:textId="2D39D28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2E18FC" w14:textId="1350AE5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38132C5" w14:textId="220DE63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E858463" w14:textId="4471FF8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334951E" w14:textId="6AFFD84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E261314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5E12D0C" w14:textId="71A4578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A89F6E2" w14:textId="0906BC1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D1078E" w14:textId="4617569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1BA90E" w14:textId="0B41410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314918" w14:textId="79D9D09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CDCA60" w14:textId="7908622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9D9A89A" w14:textId="2DEDE19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B0FEAC9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5B6DF1F" w14:textId="220A5A7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39AA7F2" w14:textId="24DF51D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F298FCE" w14:textId="1704A5B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7EC812" w14:textId="21F0B78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CE4C82" w14:textId="21967DC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59D545" w14:textId="0233F6A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4577AD5" w14:textId="0CA58C9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B447775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CAEFDB5" w14:textId="30BD839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047D6AF" w14:textId="523D956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F03A774" w14:textId="78CB66E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3BE99B" w14:textId="07D5AEF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77DA6B7" w14:textId="21BEC65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71984B" w14:textId="06640DF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2EC389B" w14:textId="624D0D06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C6923F3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CA7CBF4" w14:textId="24E3485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C47FA47" w14:textId="1EC7206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5936D5" w14:textId="57C18A8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995654" w14:textId="5C23CEA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A91C343" w14:textId="5F62931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4FCA6A6" w14:textId="4FF8DB4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B9208D1" w14:textId="764105B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E537705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894FBF1" w14:textId="3E66D51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6921E25" w14:textId="03E5F17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E9B6A39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B47056C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EA7A540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07B57C0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6E22FE0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04548E52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vAlign w:val="center"/>
          </w:tcPr>
          <w:p w14:paraId="3AE4869A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</w:tbl>
    <w:p w14:paraId="2181FAAE" w14:textId="77777777" w:rsidR="001D68E1" w:rsidRPr="001D68E1" w:rsidRDefault="001D68E1">
      <w:pPr>
        <w:rPr>
          <w:color w:val="404040" w:themeColor="text1" w:themeTint="BF"/>
          <w:sz w:val="2"/>
          <w:szCs w:val="2"/>
        </w:rPr>
      </w:pPr>
    </w:p>
    <w:p w14:paraId="55C46402" w14:textId="6A3D78FD" w:rsidR="001D68E1" w:rsidRPr="001D68E1" w:rsidRDefault="001D68E1">
      <w:pPr>
        <w:rPr>
          <w:color w:val="404040" w:themeColor="text1" w:themeTint="BF"/>
          <w:sz w:val="2"/>
          <w:szCs w:val="2"/>
        </w:rPr>
      </w:pP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1D68E1" w:rsidRPr="003F63B3" w14:paraId="796B37A7" w14:textId="77777777" w:rsidTr="00510449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60E185AA" w14:textId="4A00E557" w:rsidR="00936902" w:rsidRPr="00FF79ED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lastRenderedPageBreak/>
              <w:t>APRIL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936902" w:rsidRPr="00114691" w14:paraId="141EB4F3" w14:textId="77777777" w:rsidTr="00936902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vAlign w:val="center"/>
                </w:tcPr>
                <w:p w14:paraId="46D1AFB0" w14:textId="3F20791E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754DC01C" w14:textId="1E1F26B1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2CFF5D2" w14:textId="49BF5F21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3F1658AC" w14:textId="3390A26B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5754A117" w14:textId="000CEACE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64B4CAB1" w14:textId="027C9BCF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06D0D241" w14:textId="6DE57B70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58761DC7" w14:textId="77777777" w:rsidTr="00936902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79107DA1" w14:textId="24F2F82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08B081E7" w14:textId="3833510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6742A7F" w14:textId="7374571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18F3116" w14:textId="24BDA25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D5B0902" w14:textId="33F978A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87580C5" w14:textId="6C6975E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0ED9E6C0" w14:textId="193720B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4C2710C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66146D1" w14:textId="76C4024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CE68C81" w14:textId="0DC4A27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8FCC4" w14:textId="634D971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F5C51F" w14:textId="4363E9B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397E88A" w14:textId="6D0D084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5C0CB66" w14:textId="09B9C80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047FD05" w14:textId="5885DE7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1BDBD97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277B718" w14:textId="5C6967B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5B7F67A" w14:textId="0BE8392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77693A" w14:textId="2219901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0CDE23" w14:textId="152537A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B2DF86" w14:textId="39903B5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35E65B" w14:textId="22B96A5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8D30042" w14:textId="6A51EE8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8BAA2D7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71F2CFD" w14:textId="7BFDADE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20DA54C" w14:textId="3B4E875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8B4814" w14:textId="316D6B4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58D74B" w14:textId="50F459D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D4842A5" w14:textId="6D5072D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318B15" w14:textId="07CAA2D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B187FC" w14:textId="40311B7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612C5A6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B05F935" w14:textId="7691D16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F363DB3" w14:textId="0C4BEBB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E9AE88" w14:textId="09A7135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D95B37" w14:textId="4030776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E8D3595" w14:textId="06E3404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4D5E7C" w14:textId="206947D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52E8E37" w14:textId="53ED60C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</w:tbl>
          <w:p w14:paraId="74C0D412" w14:textId="77777777" w:rsidR="001D68E1" w:rsidRPr="003F63B3" w:rsidRDefault="001D68E1" w:rsidP="00936902">
            <w:pPr>
              <w:rPr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D68E1" w:rsidRPr="003F63B3" w14:paraId="1E453241" w14:textId="77777777" w:rsidTr="00936902">
              <w:tc>
                <w:tcPr>
                  <w:tcW w:w="2500" w:type="pct"/>
                  <w:vAlign w:val="center"/>
                </w:tcPr>
                <w:p w14:paraId="16F1766E" w14:textId="71A65CB8" w:rsidR="001D68E1" w:rsidRPr="003F63B3" w:rsidRDefault="00AD03F6" w:rsidP="001D68E1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MAJ</w:t>
                  </w:r>
                </w:p>
              </w:tc>
              <w:tc>
                <w:tcPr>
                  <w:tcW w:w="2500" w:type="pct"/>
                  <w:vAlign w:val="center"/>
                </w:tcPr>
                <w:p w14:paraId="4859209E" w14:textId="501E73DD" w:rsidR="001D68E1" w:rsidRPr="003F63B3" w:rsidRDefault="001D68E1" w:rsidP="001D68E1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AD03F6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5FA5ADD2" w14:textId="77777777" w:rsidR="001D68E1" w:rsidRPr="003F63B3" w:rsidRDefault="001D68E1" w:rsidP="001D68E1">
            <w:pPr>
              <w:pStyle w:val="Months"/>
              <w:jc w:val="center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1D68E1" w:rsidRPr="003F63B3" w14:paraId="172A6241" w14:textId="77777777" w:rsidTr="00936902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720A32B1" w14:textId="545CFD34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C47B59A" w14:textId="49E4B4A8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60E8DD1" w14:textId="250A799F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7635F98" w14:textId="604FE44E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A572DCC" w14:textId="185C6B4F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2D84D44F" w14:textId="0C9500EF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5BD1B570" w14:textId="55CDAFB4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SÖ</w:t>
                  </w:r>
                </w:p>
              </w:tc>
            </w:tr>
            <w:tr w:rsidR="001D68E1" w:rsidRPr="003F63B3" w14:paraId="187101D7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00825EA" w14:textId="661D5CE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3A354BA" w14:textId="169DD40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F651CB" w14:textId="7557F93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AC93A5" w14:textId="750CBEF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EA8CB94" w14:textId="25F57EF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C96ADCD" w14:textId="1C8E6BC0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B9684CA" w14:textId="0FF78E24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139065D5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2606162" w14:textId="61B8356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684C2FF" w14:textId="5C9C3CE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3974AC" w14:textId="7E1A1BC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D3DC1A0" w14:textId="19C5297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539FA7A" w14:textId="0C0CA96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C4B1521" w14:textId="7AC69C82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9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77661BC" w14:textId="30433B93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355C32EB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59F4BA9" w14:textId="2C2D7DF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B265D78" w14:textId="09C99EC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9DCC4F2" w14:textId="0BEA276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57C5798" w14:textId="18CBD51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3960B2" w14:textId="4512CFE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A3F7DE2" w14:textId="2B109B2A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16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0CD0C42" w14:textId="7EDC41AF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5CF90F23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D1A2D46" w14:textId="7F3FB3E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047B058" w14:textId="6D35136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944F89C" w14:textId="382FB5A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024DF1" w14:textId="0B07914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74E527" w14:textId="5D8CB6C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C87D166" w14:textId="6878B6A4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23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17913CA" w14:textId="7A9FD923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67E79849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9C69AFD" w14:textId="72692BB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334BD9E" w14:textId="4B3522F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5B2AD9" w14:textId="2163B42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876F26" w14:textId="16F6976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BBFADA4" w14:textId="1C180B4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754631" w14:textId="1790C78A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30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512A8EE" w14:textId="263A2282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69CA0AF2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ACA2307" w14:textId="1089F15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7AE9CB4" w14:textId="4165954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BEAB71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C3BFE1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A4EC90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7141CC7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9A0D2F6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15AF1953" w14:textId="77777777" w:rsidR="001D68E1" w:rsidRPr="003F63B3" w:rsidRDefault="001D68E1" w:rsidP="00936902">
            <w:pPr>
              <w:jc w:val="right"/>
              <w:rPr>
                <w:color w:val="404040" w:themeColor="text1" w:themeTint="BF"/>
                <w:sz w:val="44"/>
                <w:szCs w:val="44"/>
              </w:rPr>
            </w:pPr>
          </w:p>
        </w:tc>
      </w:tr>
      <w:tr w:rsidR="001D68E1" w:rsidRPr="003F63B3" w14:paraId="0758EBF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69E88159" w14:textId="4BD36BD4" w:rsidR="00936902" w:rsidRPr="00FF79ED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JUNI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647DD606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17B72C58" w14:textId="281CB87F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692CECDB" w14:textId="44B41191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B8772EF" w14:textId="7F261176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165131D0" w14:textId="4FEEDA58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3F0BD1F" w14:textId="4C5EFB11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5942FD2" w14:textId="117B1417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20FB51CC" w14:textId="2A5D24F2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7A34F25F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4A8898FE" w14:textId="263D8A4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56228EE" w14:textId="67D9812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1C91870" w14:textId="25F10C6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ABB62C5" w14:textId="730D097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1C8F07C" w14:textId="623C525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4BECBD8" w14:textId="6734A7B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69EEE9D" w14:textId="3F40937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AB51742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C431195" w14:textId="23BDB06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40670B3" w14:textId="1FE20B9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1E4843" w14:textId="48B2434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C705E2" w14:textId="310FE60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399D40" w14:textId="5CFA153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52542D" w14:textId="00B0EAA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741777" w14:textId="5BFC1FA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8854629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04A0F73" w14:textId="7199BFC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43F8BC4" w14:textId="1985E33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E1A1A4" w14:textId="7914C8E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02D656" w14:textId="23F7B61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E57F34" w14:textId="49C9B0C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4DBF31" w14:textId="00A5D47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EAC7159" w14:textId="78ADC36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E47E954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BE18336" w14:textId="611104E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573932B" w14:textId="3C6FF84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E1CFAE" w14:textId="7D5B2C9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E9382E" w14:textId="597258A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1CFAD4" w14:textId="43D061C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CF60BE" w14:textId="2F5160F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8BF4F09" w14:textId="65EB2DE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9D85570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7CF2C48" w14:textId="29DA6B4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1E2AE3B" w14:textId="486B75E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42F2BD" w14:textId="7181F1A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670651" w14:textId="477F222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26A1A1A" w14:textId="33FAF5F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785EFD" w14:textId="4203B7E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3E10062" w14:textId="7CFEDEE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EA294CD" w14:textId="77777777" w:rsidTr="00936902">
              <w:trPr>
                <w:trHeight w:val="350"/>
              </w:trPr>
              <w:tc>
                <w:tcPr>
                  <w:tcW w:w="707" w:type="pct"/>
                  <w:vAlign w:val="center"/>
                </w:tcPr>
                <w:p w14:paraId="2B529F7A" w14:textId="6163937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BBCD37B" w14:textId="45D284A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09C617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00120DF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656CD8D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B185917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301E8A0B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2142EBD8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F5E7FC8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  <w:tr w:rsidR="001D68E1" w:rsidRPr="003F63B3" w14:paraId="674D34B7" w14:textId="77777777" w:rsidTr="00510449">
        <w:trPr>
          <w:trHeight w:val="3856"/>
          <w:jc w:val="center"/>
        </w:trPr>
        <w:tc>
          <w:tcPr>
            <w:tcW w:w="1489" w:type="pct"/>
            <w:tcBorders>
              <w:top w:val="dashed" w:sz="4" w:space="0" w:color="auto"/>
            </w:tcBorders>
            <w:tcMar>
              <w:right w:w="170" w:type="dxa"/>
            </w:tcMar>
            <w:vAlign w:val="bottom"/>
          </w:tcPr>
          <w:p w14:paraId="2FA35CB7" w14:textId="2CE3C6AB" w:rsidR="00936902" w:rsidRPr="00FF79ED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MAJ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70D59A47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2928A582" w14:textId="28EDFBE3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17623B94" w14:textId="27B3CC5B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E945DF4" w14:textId="208B7CB4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CE53488" w14:textId="107245E0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501D058B" w14:textId="1515BBD5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46A91EC" w14:textId="59D4D7B4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076CB7D8" w14:textId="260ACD0F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51FE60A2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4D8C9A91" w14:textId="2AD6067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612816C" w14:textId="5B0A6EF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EFBD06C" w14:textId="1AE766C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D777DF4" w14:textId="53F7C66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C27AE64" w14:textId="0806F0D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95A075F" w14:textId="4D0D216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DD9A791" w14:textId="33AFE58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0E08600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6CE038A" w14:textId="3FDD545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86A930F" w14:textId="29189B6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987CB1" w14:textId="49FA009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F46EC3" w14:textId="00AAF43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34A0E3A" w14:textId="380512E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108350" w14:textId="50C4A02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38A6F67" w14:textId="2162800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FCB230A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081A80E" w14:textId="6A6B1A1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9191D3E" w14:textId="5374186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83AC9E" w14:textId="456C33B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D81DBC0" w14:textId="4CDA3BE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9D830FD" w14:textId="7A1D212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DC2464" w14:textId="4D56C17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6CD8EF" w14:textId="29DD18D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FC20425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F0C04C8" w14:textId="506E5B9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B2057CE" w14:textId="304B980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D54A15" w14:textId="7FB350C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87F613" w14:textId="57F70AA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F806B4" w14:textId="76E7953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25EC06" w14:textId="10E41B2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8DC8AB4" w14:textId="2F2B502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B4208C7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125B05E" w14:textId="34C801C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DEBF771" w14:textId="1C40945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80761A" w14:textId="0EA436D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3FAB4D" w14:textId="01AE720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9B5329" w14:textId="7B03185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D2097C" w14:textId="7BA7F7ED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5C2BFBA" w14:textId="268CE98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3050B6D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F579BB3" w14:textId="26F31AF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EFD00F6" w14:textId="763AB30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1ABC88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BBF54BF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622E4BA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3AD7608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4095EF2B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7961CB3B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 w:val="restart"/>
            <w:tcBorders>
              <w:top w:val="dashed" w:sz="4" w:space="0" w:color="auto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D68E1" w:rsidRPr="003F63B3" w14:paraId="3C7C2F2C" w14:textId="77777777" w:rsidTr="00936902">
              <w:tc>
                <w:tcPr>
                  <w:tcW w:w="2500" w:type="pct"/>
                  <w:vAlign w:val="center"/>
                </w:tcPr>
                <w:p w14:paraId="748492CC" w14:textId="0FD1D558" w:rsidR="001D68E1" w:rsidRPr="003F63B3" w:rsidRDefault="00AD03F6" w:rsidP="001D68E1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JUNI</w:t>
                  </w:r>
                </w:p>
              </w:tc>
              <w:tc>
                <w:tcPr>
                  <w:tcW w:w="2500" w:type="pct"/>
                  <w:vAlign w:val="center"/>
                </w:tcPr>
                <w:p w14:paraId="1D00A30F" w14:textId="2C99E4F7" w:rsidR="001D68E1" w:rsidRPr="003F63B3" w:rsidRDefault="001D68E1" w:rsidP="001D68E1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AD03F6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032A71B9" w14:textId="77777777" w:rsidR="001D68E1" w:rsidRPr="003F63B3" w:rsidRDefault="001D68E1" w:rsidP="001D68E1">
            <w:pPr>
              <w:pStyle w:val="Months"/>
              <w:jc w:val="center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1D68E1" w:rsidRPr="003F63B3" w14:paraId="144EB956" w14:textId="77777777" w:rsidTr="00936902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0E59654E" w14:textId="05D56DB5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1690236E" w14:textId="7A71811C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2ABDF05" w14:textId="6AF8CE3F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697952B" w14:textId="1AAC1EA5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04237A4" w14:textId="3A90BE3A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75D37B8" w14:textId="77FBC4FB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1E2F369C" w14:textId="74FBF6A2" w:rsidR="001D68E1" w:rsidRPr="00067EAD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  <w:t>SÖ</w:t>
                  </w:r>
                </w:p>
              </w:tc>
            </w:tr>
            <w:tr w:rsidR="001D68E1" w:rsidRPr="003F63B3" w14:paraId="1F8BCF7E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B28C517" w14:textId="3F6983E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61DBEF6" w14:textId="650B975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E33BD05" w14:textId="0F9C2C3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1E73C4A" w14:textId="59596E1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F00A3B3" w14:textId="28D3C8D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94C213" w14:textId="34034515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3E627A6" w14:textId="2627FD42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725AAD1F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1A3D37D" w14:textId="0FB43CB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4F53D87" w14:textId="22FAD43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F4612BA" w14:textId="0FFA668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E492343" w14:textId="733B442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DABC4C" w14:textId="3E5F2FE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768C3A" w14:textId="6AE7FB29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EEE2DAA" w14:textId="40D3C1F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5FF86AA5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BB065D1" w14:textId="1EF5976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93EB799" w14:textId="5DD2755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165D05" w14:textId="1C1C118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2FB6CFF" w14:textId="5FBD3C5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9146DA" w14:textId="6594F32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581FB1" w14:textId="23F83AC8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1C4A4F0" w14:textId="17C61986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7A2688BC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8202584" w14:textId="675F058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44C102B" w14:textId="05416C3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5152BF2" w14:textId="0142CCD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843B317" w14:textId="0861560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3A3A78" w14:textId="71E7258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CE1E183" w14:textId="3519C9A9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0954938" w14:textId="509FC380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50E19A9D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358989F" w14:textId="37B09B9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8E3E898" w14:textId="78C4C87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5F1173" w14:textId="4E1F2F8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C2D1069" w14:textId="5417175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7DB8FB7" w14:textId="364059B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D255E2F" w14:textId="273CEE53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D9B10D5" w14:textId="2145CA72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6CCFC0FE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9F54DB3" w14:textId="58F0369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2B2D5F8" w14:textId="5271B4A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1C7745F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C81BDB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E17500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252760A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0872CD5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106755A4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  <w:tr w:rsidR="001D68E1" w:rsidRPr="003F63B3" w14:paraId="7AE4E623" w14:textId="77777777" w:rsidTr="00936902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center"/>
          </w:tcPr>
          <w:p w14:paraId="68ADE565" w14:textId="327A6F10" w:rsidR="00936902" w:rsidRPr="00FF79ED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JULI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519E0B52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72464907" w14:textId="5B7A9EA3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0D6C7C9E" w14:textId="2C722401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15F5829B" w14:textId="22ACFA4D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6A0398C" w14:textId="6ED057A4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BCC5D0A" w14:textId="3ED187A9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A1A36C6" w14:textId="4C1743C9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5AB44A95" w14:textId="68597E9F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4EA467ED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</w:tcPr>
                <w:p w14:paraId="372536C9" w14:textId="1B49667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29B38960" w14:textId="5E195BB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67A9DEDF" w14:textId="641425F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7AD7F749" w14:textId="27A8571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4A36A966" w14:textId="747E85B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2E0D8DE4" w14:textId="14C0208D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</w:tcPr>
                <w:p w14:paraId="59092384" w14:textId="4A929C9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B323741" w14:textId="77777777" w:rsidTr="00936902">
              <w:trPr>
                <w:trHeight w:val="284"/>
              </w:trPr>
              <w:tc>
                <w:tcPr>
                  <w:tcW w:w="707" w:type="pct"/>
                </w:tcPr>
                <w:p w14:paraId="1433DB4C" w14:textId="786F9F8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470B12D" w14:textId="232D5BC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249D887" w14:textId="5FEB94F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60469F7" w14:textId="0C1266A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262080A" w14:textId="495461A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5DB4345" w14:textId="4AB10C9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7B08D87" w14:textId="35B8C50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E5F589D" w14:textId="77777777" w:rsidTr="00936902">
              <w:trPr>
                <w:trHeight w:val="284"/>
              </w:trPr>
              <w:tc>
                <w:tcPr>
                  <w:tcW w:w="707" w:type="pct"/>
                </w:tcPr>
                <w:p w14:paraId="107E8FD5" w14:textId="6901D23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260A256" w14:textId="36069FA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040B3C8" w14:textId="137FB0B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D3DC0C5" w14:textId="671383E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519197D" w14:textId="041337E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EF394AC" w14:textId="5A54678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519B502B" w14:textId="26BD0FE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2AC6C0F" w14:textId="77777777" w:rsidTr="00936902">
              <w:trPr>
                <w:trHeight w:val="284"/>
              </w:trPr>
              <w:tc>
                <w:tcPr>
                  <w:tcW w:w="707" w:type="pct"/>
                </w:tcPr>
                <w:p w14:paraId="3AD75474" w14:textId="4312565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1CFC2AD" w14:textId="256EC2D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A6C4D33" w14:textId="37F5629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7DA7C2A" w14:textId="526F6FC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3DA1A8B" w14:textId="4FC5560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13924AE" w14:textId="2A03403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38410D6A" w14:textId="14ADE55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5755A79" w14:textId="77777777" w:rsidTr="00936902">
              <w:trPr>
                <w:trHeight w:val="284"/>
              </w:trPr>
              <w:tc>
                <w:tcPr>
                  <w:tcW w:w="707" w:type="pct"/>
                </w:tcPr>
                <w:p w14:paraId="1BBA390B" w14:textId="5E68FB9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22B1A4F" w14:textId="726C2C6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A9D3532" w14:textId="5212C94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C0E999A" w14:textId="1CC5F16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7278C00" w14:textId="5157063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332BACA" w14:textId="2E6B641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4C34823E" w14:textId="7B4E1B3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6BC46D2" w14:textId="77777777" w:rsidTr="00936902">
              <w:trPr>
                <w:trHeight w:val="284"/>
              </w:trPr>
              <w:tc>
                <w:tcPr>
                  <w:tcW w:w="707" w:type="pct"/>
                </w:tcPr>
                <w:p w14:paraId="521C852F" w14:textId="4CCE301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B2E42E1" w14:textId="0A72FBC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8C86D4F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2C1632B0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6AA34C3F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15B10393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</w:tcPr>
                <w:p w14:paraId="42E2ED74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17EC3CE8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vAlign w:val="center"/>
          </w:tcPr>
          <w:p w14:paraId="5CE93D63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</w:tbl>
    <w:p w14:paraId="53578110" w14:textId="77777777" w:rsidR="001D68E1" w:rsidRPr="001D68E1" w:rsidRDefault="001D68E1">
      <w:pPr>
        <w:rPr>
          <w:color w:val="404040" w:themeColor="text1" w:themeTint="BF"/>
          <w:sz w:val="2"/>
          <w:szCs w:val="2"/>
        </w:rPr>
      </w:pPr>
    </w:p>
    <w:p w14:paraId="30207317" w14:textId="77777777" w:rsidR="001D68E1" w:rsidRPr="006F7146" w:rsidRDefault="001D68E1">
      <w:pPr>
        <w:rPr>
          <w:color w:val="404040" w:themeColor="text1" w:themeTint="BF"/>
          <w:sz w:val="2"/>
          <w:szCs w:val="2"/>
          <w:lang w:val="en-US"/>
        </w:rPr>
      </w:pPr>
    </w:p>
    <w:p w14:paraId="50D5D5A5" w14:textId="792BB367" w:rsidR="00ED5F48" w:rsidRDefault="00ED5F48" w:rsidP="00C800AA">
      <w:pPr>
        <w:pStyle w:val="a5"/>
        <w:rPr>
          <w:rFonts w:ascii="Impact" w:hAnsi="Impact" w:cs="Arial"/>
          <w:noProof/>
          <w:sz w:val="2"/>
          <w:szCs w:val="2"/>
        </w:rPr>
      </w:pP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1D68E1" w:rsidRPr="003F63B3" w14:paraId="2A5F7A20" w14:textId="77777777" w:rsidTr="00510449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6050D1D" w14:textId="0C133CC5" w:rsidR="00936902" w:rsidRPr="00FF79ED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lastRenderedPageBreak/>
              <w:t>JUNI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01813D09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0AD4C4CA" w14:textId="3F9C1AE4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1F8E3627" w14:textId="5E3197EA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DC0358F" w14:textId="00A45D38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1D37C0D" w14:textId="41C0F676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694AD50A" w14:textId="5F825F73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6DBC40F" w14:textId="43E40A9E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67FD7513" w14:textId="6EECAFDC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751FEA88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560F41A8" w14:textId="333E426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256BD80" w14:textId="0CB0B37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4B092EA" w14:textId="4D38ED4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5011CC9" w14:textId="180DE9F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6BA1594" w14:textId="40DC810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BDA77FA" w14:textId="10CC190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773987E9" w14:textId="0FC2C8B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ED1DCD4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4754B08" w14:textId="480611A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2CC53D7" w14:textId="3A0065E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3B92217" w14:textId="25F26FF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5DB509" w14:textId="6233446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F6DB3B" w14:textId="546E784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4552C8" w14:textId="2F8CB5B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0858F29" w14:textId="5C5E23A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37143D3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4118F0D" w14:textId="1A5B930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0A9BDFE" w14:textId="145607C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EA6BB4" w14:textId="799BCF1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32953B" w14:textId="331EF91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93E527" w14:textId="0731121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CAF896" w14:textId="29FC239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6AF703B" w14:textId="2016461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7253AE8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B43DEEE" w14:textId="42968D0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5CC0BCE" w14:textId="48C3D5A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EDB248" w14:textId="59260DC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DD42D5" w14:textId="4826D71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59B493" w14:textId="79DA306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F716B61" w14:textId="202AE81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D314B5F" w14:textId="45E5FA6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6BA8364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A517D05" w14:textId="4EC6901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335FF22" w14:textId="57A2F04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899EC8" w14:textId="4B6B3AC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9D39EC" w14:textId="414375E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C3CF59" w14:textId="4D39502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F68784" w14:textId="632D51E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BB981F0" w14:textId="29CF33E6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F3C5BDD" w14:textId="77777777" w:rsidTr="00936902">
              <w:trPr>
                <w:trHeight w:val="350"/>
              </w:trPr>
              <w:tc>
                <w:tcPr>
                  <w:tcW w:w="707" w:type="pct"/>
                  <w:vAlign w:val="center"/>
                </w:tcPr>
                <w:p w14:paraId="1C4F7DCE" w14:textId="0EDA7BF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099FF95" w14:textId="060568F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EEED65D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BA28274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4737FB9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DF79F0B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2F9D43BC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9E694C1" w14:textId="77777777" w:rsidR="001D68E1" w:rsidRPr="002D544E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D68E1" w:rsidRPr="003F63B3" w14:paraId="0C3D40E6" w14:textId="77777777" w:rsidTr="00936902">
              <w:tc>
                <w:tcPr>
                  <w:tcW w:w="2500" w:type="pct"/>
                  <w:vAlign w:val="center"/>
                </w:tcPr>
                <w:p w14:paraId="656283A1" w14:textId="087FF4F7" w:rsidR="001D68E1" w:rsidRPr="00067EAD" w:rsidRDefault="00AD03F6" w:rsidP="001D68E1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JULI</w:t>
                  </w:r>
                </w:p>
              </w:tc>
              <w:tc>
                <w:tcPr>
                  <w:tcW w:w="2500" w:type="pct"/>
                  <w:vAlign w:val="center"/>
                </w:tcPr>
                <w:p w14:paraId="0F60B645" w14:textId="31DF64A2" w:rsidR="001D68E1" w:rsidRPr="00067EAD" w:rsidRDefault="001D68E1" w:rsidP="001D68E1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067EAD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067EAD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067EAD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AD03F6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067EAD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4EF6424" w14:textId="77777777" w:rsidR="001D68E1" w:rsidRPr="003F63B3" w:rsidRDefault="001D68E1" w:rsidP="001D68E1">
            <w:pPr>
              <w:pStyle w:val="Months"/>
              <w:jc w:val="center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1D68E1" w:rsidRPr="003F63B3" w14:paraId="55C23B7D" w14:textId="77777777" w:rsidTr="00936902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0EE16F7B" w14:textId="0CD48CF4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97E7036" w14:textId="528829D5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2A3C01B" w14:textId="51B335EA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F0D8248" w14:textId="1DF8DAA5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44BE006" w14:textId="0C92A159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DDE04D3" w14:textId="03263716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196BC070" w14:textId="2FFF8604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SÖ</w:t>
                  </w:r>
                </w:p>
              </w:tc>
            </w:tr>
            <w:tr w:rsidR="001D68E1" w:rsidRPr="003F63B3" w14:paraId="654BF6A8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7710A19" w14:textId="2ED770E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69D12D5" w14:textId="794CE32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2E86699" w14:textId="0AB0EA1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8B4C0AB" w14:textId="383D7A9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95025BA" w14:textId="2B2A7D7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C446F5" w14:textId="297A784A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EE2FE8A" w14:textId="25BA7F06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0C8395FC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E42750E" w14:textId="06C90A8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69174C0" w14:textId="6E8C0D3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538BB59" w14:textId="1E24608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C7817C0" w14:textId="75D65DD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341976" w14:textId="51BE795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7C18F52" w14:textId="45C4AE5B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7A41342" w14:textId="2F7ADA5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23B507E6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F1D9135" w14:textId="6B062EF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C585B9F" w14:textId="288B1C1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BFB38A" w14:textId="39CAAD8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576144" w14:textId="4F3730B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83B4705" w14:textId="2350785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5205212" w14:textId="7EDC6FEA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3F972C6" w14:textId="48CF3516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30E01521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2FCC098" w14:textId="070BD78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757057" w14:textId="071BF46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563B3D0" w14:textId="477DEAF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CF61638" w14:textId="6B03A77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7BF2C26" w14:textId="5BB5E17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C0D846D" w14:textId="1262FCDC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D9DFC2C" w14:textId="4C4BB988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2368F319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F975142" w14:textId="1EE1FDA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B150248" w14:textId="593ACC4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0054B90" w14:textId="5528E2A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30B120" w14:textId="15B23F1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507DBFD" w14:textId="082E585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8F37B4" w14:textId="06232222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658B01C" w14:textId="2E46B1DE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7530CFE3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C42C028" w14:textId="7622698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7D2693D" w14:textId="5127691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E1C3787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8B254F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233DCA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062C0C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2D4B501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7CDC4C13" w14:textId="77777777" w:rsidR="001D68E1" w:rsidRPr="003F63B3" w:rsidRDefault="001D68E1" w:rsidP="00936902">
            <w:pPr>
              <w:jc w:val="right"/>
              <w:rPr>
                <w:color w:val="404040" w:themeColor="text1" w:themeTint="BF"/>
                <w:sz w:val="44"/>
                <w:szCs w:val="44"/>
              </w:rPr>
            </w:pPr>
          </w:p>
        </w:tc>
      </w:tr>
      <w:tr w:rsidR="001D68E1" w:rsidRPr="003F63B3" w14:paraId="404E6E7F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2EE8B8DB" w14:textId="2159BB16" w:rsidR="00936902" w:rsidRPr="00FF79ED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AUGUSTI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054E7CED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31087889" w14:textId="3C250967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2D04E47B" w14:textId="0950FD31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FBE0BD1" w14:textId="1AD00B59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8D80F31" w14:textId="6D4CBCA3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3CBA279" w14:textId="0F9E48C1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36249D00" w14:textId="07A9C7AE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35A7E6D0" w14:textId="3C397BD3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3BC8F4CD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2F1B4EE4" w14:textId="76696F8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45AE3C8C" w14:textId="3D0FEB1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85597C8" w14:textId="1950859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6ACB418" w14:textId="68EE158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A85A76D" w14:textId="5853497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474EEF7" w14:textId="58103C4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45006900" w14:textId="3B95E91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2E378F0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764211C" w14:textId="442A187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756F155" w14:textId="23FFC99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7532A0" w14:textId="3D43BAE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2421C8" w14:textId="7F5C371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930C0A9" w14:textId="115CDA0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E5BE66B" w14:textId="774D445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6A3543D" w14:textId="5312306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4931F50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BA33B51" w14:textId="76EBCBC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027921A" w14:textId="553C39A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91CF425" w14:textId="5B3BFB2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CEFD4B" w14:textId="472BFD2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D7F585" w14:textId="617D645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F2CFE7" w14:textId="5DF8A95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E1E89A3" w14:textId="17A1971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F72B2A4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B250586" w14:textId="5D3E0AD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651A7C3" w14:textId="53F2366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9DEBFC" w14:textId="5A528DE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72FE0A" w14:textId="0C3A100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8870CC" w14:textId="7D1C1D2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5BE734" w14:textId="430DB05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DC165FF" w14:textId="3149D8E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663FF6B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E3C1C10" w14:textId="2C2B623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30D6D86" w14:textId="09ABE11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2F941B" w14:textId="4D45430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D51B543" w14:textId="707E52D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A3A2EE" w14:textId="7E23E68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AE6B43" w14:textId="77AF60A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055CB45" w14:textId="4EF23DA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816357C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54A6E2F" w14:textId="6D7D6BF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371D167" w14:textId="5BEDD3F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7B051B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A7FA87C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E6F886C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7D155E0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74D84684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2BDCF5F8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56D4E47D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  <w:tr w:rsidR="001D68E1" w:rsidRPr="003F63B3" w14:paraId="4EB87B6A" w14:textId="77777777" w:rsidTr="00510449">
        <w:trPr>
          <w:trHeight w:val="3856"/>
          <w:jc w:val="center"/>
        </w:trPr>
        <w:tc>
          <w:tcPr>
            <w:tcW w:w="1489" w:type="pct"/>
            <w:tcBorders>
              <w:top w:val="dashed" w:sz="4" w:space="0" w:color="auto"/>
            </w:tcBorders>
            <w:tcMar>
              <w:right w:w="170" w:type="dxa"/>
            </w:tcMar>
            <w:vAlign w:val="bottom"/>
          </w:tcPr>
          <w:p w14:paraId="16B294A0" w14:textId="0F8973AB" w:rsidR="00936902" w:rsidRPr="00FF79ED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JULI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00EA3828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5BFC884E" w14:textId="6CB32541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0205F6F0" w14:textId="4B04C695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39DF01D8" w14:textId="2B40C0F1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3B569F34" w14:textId="3D8E020E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5264F4F" w14:textId="7E812F8E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9BD2CC4" w14:textId="0C60FB11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596B3557" w14:textId="1332D100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3192481C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</w:tcPr>
                <w:p w14:paraId="3478F913" w14:textId="1F3993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1FF81DA1" w14:textId="25C0CE2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0C9572A9" w14:textId="5CABFBB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5C5C6BF6" w14:textId="0C08EFF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60A6A527" w14:textId="3D118BE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741AB729" w14:textId="676FC4F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</w:tcPr>
                <w:p w14:paraId="3FF1929C" w14:textId="3E71DB5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4CC791B" w14:textId="77777777" w:rsidTr="00936902">
              <w:trPr>
                <w:trHeight w:val="284"/>
              </w:trPr>
              <w:tc>
                <w:tcPr>
                  <w:tcW w:w="707" w:type="pct"/>
                </w:tcPr>
                <w:p w14:paraId="53E5210E" w14:textId="74745D6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831E97C" w14:textId="06E2796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DD6F3E4" w14:textId="05120CE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A57545C" w14:textId="655CA5A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34C21CB" w14:textId="14707CC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AB93073" w14:textId="460F4B1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5D84A576" w14:textId="456299C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9C01BC7" w14:textId="77777777" w:rsidTr="00936902">
              <w:trPr>
                <w:trHeight w:val="284"/>
              </w:trPr>
              <w:tc>
                <w:tcPr>
                  <w:tcW w:w="707" w:type="pct"/>
                </w:tcPr>
                <w:p w14:paraId="734EE775" w14:textId="3219530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5126DDD" w14:textId="5BAA57D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F0D8297" w14:textId="39134EC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457A362" w14:textId="3BEE3F5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123E037" w14:textId="12EE0E3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85D49E4" w14:textId="3CD073D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1DE8743D" w14:textId="01028BF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3866583" w14:textId="77777777" w:rsidTr="00936902">
              <w:trPr>
                <w:trHeight w:val="284"/>
              </w:trPr>
              <w:tc>
                <w:tcPr>
                  <w:tcW w:w="707" w:type="pct"/>
                </w:tcPr>
                <w:p w14:paraId="59F69668" w14:textId="6311351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3F4EA06" w14:textId="0ACADD9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5C2C4A4" w14:textId="6B278D9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BFEA6F6" w14:textId="529B753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3580DF9" w14:textId="7F50A63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41CE4CB" w14:textId="026FF10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138229B3" w14:textId="442D078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21A68B9" w14:textId="77777777" w:rsidTr="00936902">
              <w:trPr>
                <w:trHeight w:val="284"/>
              </w:trPr>
              <w:tc>
                <w:tcPr>
                  <w:tcW w:w="707" w:type="pct"/>
                </w:tcPr>
                <w:p w14:paraId="55F10FE1" w14:textId="347B220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BFB1AE9" w14:textId="0B30D73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B440CE7" w14:textId="0DE81B4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CAFAC7E" w14:textId="18C04CE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A794EEB" w14:textId="19C5964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AD54B7C" w14:textId="4D13EA0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13BDC425" w14:textId="12FA297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78C0101" w14:textId="77777777" w:rsidTr="00936902">
              <w:trPr>
                <w:trHeight w:val="284"/>
              </w:trPr>
              <w:tc>
                <w:tcPr>
                  <w:tcW w:w="707" w:type="pct"/>
                </w:tcPr>
                <w:p w14:paraId="7A3084A1" w14:textId="1BF2673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25D0568" w14:textId="46A5279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5A5366E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1E25F706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31826B96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3661B20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</w:tcPr>
                <w:p w14:paraId="2F2B9F53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1BF1C4DF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 w:val="restart"/>
            <w:tcBorders>
              <w:top w:val="dashed" w:sz="4" w:space="0" w:color="auto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D68E1" w:rsidRPr="003F63B3" w14:paraId="626F14B3" w14:textId="77777777" w:rsidTr="00936902">
              <w:tc>
                <w:tcPr>
                  <w:tcW w:w="2500" w:type="pct"/>
                  <w:vAlign w:val="center"/>
                </w:tcPr>
                <w:p w14:paraId="19582B2C" w14:textId="442B792E" w:rsidR="001D68E1" w:rsidRPr="003F63B3" w:rsidRDefault="00AD03F6" w:rsidP="001D68E1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AUGUSTI</w:t>
                  </w:r>
                </w:p>
              </w:tc>
              <w:tc>
                <w:tcPr>
                  <w:tcW w:w="2500" w:type="pct"/>
                  <w:vAlign w:val="center"/>
                </w:tcPr>
                <w:p w14:paraId="667CF27A" w14:textId="4EC882B4" w:rsidR="001D68E1" w:rsidRPr="003F63B3" w:rsidRDefault="001D68E1" w:rsidP="001D68E1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AD03F6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5A7A03D2" w14:textId="77777777" w:rsidR="001D68E1" w:rsidRPr="003F63B3" w:rsidRDefault="001D68E1" w:rsidP="001D68E1">
            <w:pPr>
              <w:pStyle w:val="Months"/>
              <w:jc w:val="center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1D68E1" w:rsidRPr="003F63B3" w14:paraId="71948242" w14:textId="77777777" w:rsidTr="00936902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5F1859B" w14:textId="04318AD2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D9F3784" w14:textId="58554D98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021A33D" w14:textId="42771C66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5801E5E" w14:textId="51E2AD80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F19F9BA" w14:textId="5382EF86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28E3EE5" w14:textId="4750276E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160FA75E" w14:textId="56730626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SÖ</w:t>
                  </w:r>
                </w:p>
              </w:tc>
            </w:tr>
            <w:tr w:rsidR="001D68E1" w:rsidRPr="003F63B3" w14:paraId="7BB46A8E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9561842" w14:textId="435D4F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6ED869A" w14:textId="203203C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15187A2" w14:textId="1DBC147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CD027B" w14:textId="3EC5582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6E4FE1A" w14:textId="1EF5347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9F5137B" w14:textId="081EB945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9F94AB9" w14:textId="5D0E789A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56661444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368B123" w14:textId="13D8BC0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26066C0" w14:textId="3486A97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52C82F" w14:textId="2959EBF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DD6BDC4" w14:textId="19CEE68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3AEA6E" w14:textId="63DA24B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40832F" w14:textId="649F7E5C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AF57A6B" w14:textId="2DFEE0F1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9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2F9483AB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52453CA" w14:textId="254D543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DAF331D" w14:textId="02786CD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48CB5B" w14:textId="07CF01D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4AE4A96" w14:textId="5696109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D701EE0" w14:textId="701FC7F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15D7507" w14:textId="5CCC4543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95F7EEA" w14:textId="00EE3C19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16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4031529F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F8BF47C" w14:textId="443B104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72F302E" w14:textId="1566AA1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8584DB9" w14:textId="2271F1F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EAA7319" w14:textId="6ECFE12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C0E4519" w14:textId="7543EC4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7DA0B5" w14:textId="1633D300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08B0451" w14:textId="7035E6F2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23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3D3F196F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F3B6445" w14:textId="449E332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48281FB" w14:textId="293ACBC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DC16EFE" w14:textId="513B4A0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CC0D4C" w14:textId="7351037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26DC60" w14:textId="5E52E93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E11876" w14:textId="2F26F9B6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6740DB7" w14:textId="4094D253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30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14825F05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8BF8CE5" w14:textId="2607B8A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78CF14E" w14:textId="5E3920B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511F515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CF405DC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891C3F4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174B5F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7B34C49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2893F205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  <w:tr w:rsidR="001D68E1" w:rsidRPr="003F63B3" w14:paraId="7F509793" w14:textId="77777777" w:rsidTr="00936902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center"/>
          </w:tcPr>
          <w:p w14:paraId="5EF37B70" w14:textId="26333CCD" w:rsidR="00936902" w:rsidRPr="00FF79ED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SEPTEMBER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6F2F8B97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3DD35BB8" w14:textId="5C50CA85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70726820" w14:textId="08B06383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0117BFF" w14:textId="2539F224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69CEE6E3" w14:textId="712C1AEB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17C790B" w14:textId="66194395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5F3C6805" w14:textId="122E1587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2B6F7D88" w14:textId="77C03AEB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742EA4B6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0E0B211C" w14:textId="400158E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5C01EF62" w14:textId="4D8F60C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14975FE" w14:textId="7783BC6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A4060A0" w14:textId="1C3F5F0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2C79B50" w14:textId="31AA341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E9E26F4" w14:textId="4479095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34491EC8" w14:textId="569F200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3DD28B7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C71D3F3" w14:textId="698F3D0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5DCF89A" w14:textId="0424C0D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93A184B" w14:textId="5259ECE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C2C1E7" w14:textId="3A80697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95676D" w14:textId="251C803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AD9665" w14:textId="43B5473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26F5359" w14:textId="0C9D515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F1B2C72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66FD4D6" w14:textId="43C5D6E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B450635" w14:textId="7306CBF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0C11BE" w14:textId="10BFDBA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1194D8" w14:textId="2CBE339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87EEBF" w14:textId="3007A6C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DEEBC7" w14:textId="6804E5E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1081BB0" w14:textId="5918790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3A9C98C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084CE68" w14:textId="2DFCC82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1EF4014" w14:textId="283A095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27A0000" w14:textId="0B91168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D5EFDCE" w14:textId="5AD74FE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3BA0C6" w14:textId="504FCF6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A93BD13" w14:textId="1F574FE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0C94005" w14:textId="02C24D6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8E5688C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3A5CF83" w14:textId="720634A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B168B49" w14:textId="01C68D6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EA604A" w14:textId="334844C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7CB885" w14:textId="4CFFAB1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BFA4A7" w14:textId="1F7912A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1C6871" w14:textId="6CD279D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2DFA5B9" w14:textId="3BEAB0A6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CCB803E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3E8A17F" w14:textId="65B126F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E88486C" w14:textId="6488ED9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D4F356B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2C13013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85E1973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D0334BA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7F0ACF9C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166363EF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vAlign w:val="center"/>
          </w:tcPr>
          <w:p w14:paraId="7DFD73CE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</w:tbl>
    <w:p w14:paraId="1C8E5C3F" w14:textId="06A1408C" w:rsidR="001D68E1" w:rsidRDefault="001D68E1" w:rsidP="00C800AA">
      <w:pPr>
        <w:pStyle w:val="a5"/>
        <w:rPr>
          <w:rFonts w:ascii="Impact" w:hAnsi="Impact" w:cs="Arial"/>
          <w:noProof/>
          <w:sz w:val="2"/>
          <w:szCs w:val="2"/>
        </w:rPr>
      </w:pP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1D68E1" w:rsidRPr="003F63B3" w14:paraId="09A860F3" w14:textId="77777777" w:rsidTr="002D544E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84CBCFD" w14:textId="42BA13C3" w:rsidR="00936902" w:rsidRPr="00FF79ED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lastRenderedPageBreak/>
              <w:t>AUGUSTI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42FBAE09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02FAD815" w14:textId="2D442F49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6C404A82" w14:textId="2CCA0549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97755DC" w14:textId="32C3B85C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225DAC5" w14:textId="725BC6B6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3146AF87" w14:textId="7FA2F0DA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FC8A089" w14:textId="52A455C3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4EC3A772" w14:textId="5C118CD1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77D399EE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4C505F25" w14:textId="4680B3F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425EDA0B" w14:textId="7923F62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BDFBC66" w14:textId="50B636E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14B7E2D" w14:textId="155C6AC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8347E7C" w14:textId="2623E9E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E51160" w14:textId="25ADA19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ED8376F" w14:textId="3F610E1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02129A4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BC5278A" w14:textId="13D5285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58A9826" w14:textId="7EB21CB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FBBA6D" w14:textId="48FCD21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42BD285" w14:textId="08F6790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03819E1" w14:textId="6F5021A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3456CE3" w14:textId="656C99C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96EF106" w14:textId="24DA7D0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950C6E0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347548E" w14:textId="09A106D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28390D3" w14:textId="3911640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579BD6" w14:textId="68DD910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8022887" w14:textId="30F28C8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D98DF7" w14:textId="5A77096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27F989" w14:textId="2BE2C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69CD2D3" w14:textId="5A3483B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5FCE628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AEA55D8" w14:textId="63A9E69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AEC0A79" w14:textId="72CAB09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5A96FA" w14:textId="61747A0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5ED88C" w14:textId="0448620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A669FF" w14:textId="527C35A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3D2E48" w14:textId="0AB1CC3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0256768" w14:textId="5E135BA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791ED91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2168385" w14:textId="50F34B9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4C049E0" w14:textId="4A07A0D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DEF7EF" w14:textId="60C822F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DA6956" w14:textId="4A48BED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107D618" w14:textId="5853EF0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AD25FE" w14:textId="618383F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19761DA" w14:textId="069C163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A07A3DC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453B9CE" w14:textId="5A48E43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B0BDD6A" w14:textId="1CF2A78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3A1395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C0E2081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501EBD9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5C1CEC1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725A3BE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B8FEE15" w14:textId="77777777" w:rsidR="001D68E1" w:rsidRPr="003F63B3" w:rsidRDefault="001D68E1" w:rsidP="00936902">
            <w:pPr>
              <w:rPr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762"/>
              <w:gridCol w:w="3587"/>
            </w:tblGrid>
            <w:tr w:rsidR="001D68E1" w:rsidRPr="003F63B3" w14:paraId="756827A5" w14:textId="77777777" w:rsidTr="00936902">
              <w:tc>
                <w:tcPr>
                  <w:tcW w:w="2500" w:type="pct"/>
                  <w:vAlign w:val="center"/>
                </w:tcPr>
                <w:p w14:paraId="23635547" w14:textId="07137541" w:rsidR="001D68E1" w:rsidRPr="003F63B3" w:rsidRDefault="00AD03F6" w:rsidP="001D68E1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SEPTEMBER</w:t>
                  </w:r>
                </w:p>
              </w:tc>
              <w:tc>
                <w:tcPr>
                  <w:tcW w:w="2500" w:type="pct"/>
                  <w:vAlign w:val="center"/>
                </w:tcPr>
                <w:p w14:paraId="34CB46CE" w14:textId="39CE3879" w:rsidR="001D68E1" w:rsidRPr="003F63B3" w:rsidRDefault="001D68E1" w:rsidP="001D68E1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AD03F6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37C5EAD7" w14:textId="77777777" w:rsidR="001D68E1" w:rsidRPr="003F63B3" w:rsidRDefault="001D68E1" w:rsidP="001D68E1">
            <w:pPr>
              <w:pStyle w:val="Months"/>
              <w:jc w:val="center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1D68E1" w:rsidRPr="003F63B3" w14:paraId="14A14804" w14:textId="77777777" w:rsidTr="00936902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3ECF045C" w14:textId="6CDFE520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26E7177D" w14:textId="0585B00C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A7CD6A1" w14:textId="086E628D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2428526" w14:textId="36753578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CFAF883" w14:textId="560554DA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431CC794" w14:textId="5739BF06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2215AB2" w14:textId="3F2FE888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SÖ</w:t>
                  </w:r>
                </w:p>
              </w:tc>
            </w:tr>
            <w:tr w:rsidR="001D68E1" w:rsidRPr="003F63B3" w14:paraId="6CAB961B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A5483C5" w14:textId="0ABB2E7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74FC686" w14:textId="1B192A7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7FF817" w14:textId="10BC998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A5D7C66" w14:textId="3AFAE80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F7A1A37" w14:textId="7E25E31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A4C7C8E" w14:textId="1E04503D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35345DA" w14:textId="34D012C1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601E5E09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DAA88D1" w14:textId="2C4497D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24F68E7" w14:textId="3D45C53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7861DA" w14:textId="3E8961E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44EAC4D" w14:textId="4525ADF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350A73" w14:textId="7FB7FBE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2DE96A6" w14:textId="49A3AE0E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04632F9" w14:textId="23B76FEF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59D979CF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80A6879" w14:textId="7B20B5E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2569E56" w14:textId="05C8DB8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04FB72" w14:textId="3F7BC66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2F12B6" w14:textId="18032E0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EDC933" w14:textId="6467C1D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F4C97C0" w14:textId="387D4158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8665BB9" w14:textId="23E19E26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3FF1C48A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722DD7C" w14:textId="4DDF803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F978502" w14:textId="102DFDC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2D688F3" w14:textId="3866DD6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50A959" w14:textId="2E85387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7D715B" w14:textId="35B6E0C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7728879" w14:textId="0F40FC1E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FEA70AF" w14:textId="7736EAC4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5543910E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90DA93E" w14:textId="15F2000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C227175" w14:textId="35AC50F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678FB7" w14:textId="617FB75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011CC6" w14:textId="546D97B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5B9A1BD" w14:textId="2F07606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7E7FEB" w14:textId="341EDDD0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8FE0CF3" w14:textId="6144A0CA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482959EE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C20AA91" w14:textId="5200243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C3C4668" w14:textId="44A0E72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F65D36F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6D0006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A6B096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5D12C21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496CC53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BAD7D30" w14:textId="77777777" w:rsidR="001D68E1" w:rsidRPr="003F63B3" w:rsidRDefault="001D68E1" w:rsidP="00936902">
            <w:pPr>
              <w:jc w:val="right"/>
              <w:rPr>
                <w:color w:val="404040" w:themeColor="text1" w:themeTint="BF"/>
                <w:sz w:val="44"/>
                <w:szCs w:val="44"/>
              </w:rPr>
            </w:pPr>
          </w:p>
        </w:tc>
      </w:tr>
      <w:tr w:rsidR="001D68E1" w:rsidRPr="003F63B3" w14:paraId="78EB24A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20F5949F" w14:textId="2CACF972" w:rsidR="00936902" w:rsidRPr="00FF79ED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OKTOBER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71212B98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08536D8F" w14:textId="36C0ECDA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039EB99B" w14:textId="6ECABB11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B431AB0" w14:textId="3A07F702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5863D8A8" w14:textId="5B3F32B7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97B95A7" w14:textId="60325F54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6528DB5E" w14:textId="183F8FFE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6B748BB9" w14:textId="79C6E2EC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24101730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20925BEF" w14:textId="6AD317B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9DDA117" w14:textId="1217090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679AAD9" w14:textId="6BF28D4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49C2936" w14:textId="52F243A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5E5E96A" w14:textId="690706D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385776" w14:textId="79B92FB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0C7FF614" w14:textId="4F8D3EF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29B8DEE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8565DF4" w14:textId="40A8469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45F15D8" w14:textId="5FF4782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ED5EA82" w14:textId="3488FBE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922FBB" w14:textId="2E9D5EC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3DDCBE" w14:textId="10190BC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4A4D9F" w14:textId="4C58029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390BC7B" w14:textId="09E70BC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3DB3E7E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4A0B5BC" w14:textId="6976C0B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468B1B6" w14:textId="2BC258F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764061" w14:textId="77E9D2D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9071A0" w14:textId="4BAEAA3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63DD4B" w14:textId="518D5B4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2D5BBD" w14:textId="111D190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F25452B" w14:textId="1C47554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22EBBB4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CF92045" w14:textId="4283A55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C57CF41" w14:textId="581312A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FB6E8CB" w14:textId="1B18BC8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0DC170" w14:textId="1FFD1E8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C2ABBF" w14:textId="5E24D02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84391DC" w14:textId="0B181586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33F65BC" w14:textId="7DAD22D6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CA056F6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5E3E380" w14:textId="1D0CBDD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29B69C3" w14:textId="37EA656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352385" w14:textId="36D523A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4A0A2AB" w14:textId="32FD340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8D75FB" w14:textId="516B669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F3DB54" w14:textId="72ADBFD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831E162" w14:textId="70D50D2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D0B819A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E35022C" w14:textId="3FB28AE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2A10D8E" w14:textId="49F8C47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91C393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E08A0B7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C0A5CCE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49719E2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3C8E524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1B9BFAD5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49F28BD4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  <w:tr w:rsidR="001D68E1" w:rsidRPr="003F63B3" w14:paraId="6DBC4B46" w14:textId="77777777" w:rsidTr="002D544E">
        <w:trPr>
          <w:trHeight w:val="3856"/>
          <w:jc w:val="center"/>
        </w:trPr>
        <w:tc>
          <w:tcPr>
            <w:tcW w:w="1489" w:type="pct"/>
            <w:tcBorders>
              <w:top w:val="dashed" w:sz="4" w:space="0" w:color="auto"/>
            </w:tcBorders>
            <w:tcMar>
              <w:right w:w="170" w:type="dxa"/>
            </w:tcMar>
            <w:vAlign w:val="bottom"/>
          </w:tcPr>
          <w:p w14:paraId="066CD58E" w14:textId="000C525B" w:rsidR="00936902" w:rsidRPr="00FF79ED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SEPTEMBER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42B6B97E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1849650E" w14:textId="3972C5D1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52B693F7" w14:textId="6BF6134B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1574851" w14:textId="195DB510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C7E203F" w14:textId="0E9B2079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1DA7DC0B" w14:textId="571728A5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BB14C97" w14:textId="2E48A6F0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6BD41857" w14:textId="3AA8D751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12EA5970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76F6E239" w14:textId="6444962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851A189" w14:textId="666B709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EAEF649" w14:textId="349A312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92B2F8D" w14:textId="749F17A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8CC16C2" w14:textId="2D0C404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891BE7B" w14:textId="7C0997F6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3A4562C1" w14:textId="19A8E4B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2EF4E5C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375D090" w14:textId="7B23AF1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9CF0AF8" w14:textId="6079EDF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E479BA" w14:textId="1D1259F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1E9FCC" w14:textId="41016A2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E53D0A" w14:textId="623D66E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6359B5" w14:textId="38A3B86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67573FB" w14:textId="5654BD5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C078620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19DE1A8" w14:textId="1CFCAE2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0E6D9C0" w14:textId="6EBBA1E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3C6DEC" w14:textId="4EED4C1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51C209" w14:textId="3295FE5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8DC22A" w14:textId="2214219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5E9881" w14:textId="5BD5216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00D5F22" w14:textId="6AE1AF8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3B85B7A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7B14D52" w14:textId="7BF1BF6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7F01882" w14:textId="1D8DC7D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E90545" w14:textId="000B52D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7C244C" w14:textId="59C6BF1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895798" w14:textId="7D214E2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F22FD9" w14:textId="3F2B249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4225234" w14:textId="24DA917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4642923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29A0ED7" w14:textId="1904A84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B383ECB" w14:textId="1FEB864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CDF924" w14:textId="06EE6C9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3DBBC9B" w14:textId="181F52B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DF810A" w14:textId="3FCA9E0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664ADA" w14:textId="3DE8E2C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B526E75" w14:textId="70FD92B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5AB0F23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18B0B1E" w14:textId="2947B62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E364ADA" w14:textId="560B94C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E25593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CF9D413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749B76B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20E4788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8DB0711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FEAC076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 w:val="restart"/>
            <w:tcBorders>
              <w:top w:val="dashed" w:sz="4" w:space="0" w:color="auto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D68E1" w:rsidRPr="003F63B3" w14:paraId="45812998" w14:textId="77777777" w:rsidTr="00936902">
              <w:tc>
                <w:tcPr>
                  <w:tcW w:w="2500" w:type="pct"/>
                  <w:vAlign w:val="center"/>
                </w:tcPr>
                <w:p w14:paraId="2813D6A3" w14:textId="7154CE7A" w:rsidR="001D68E1" w:rsidRPr="003F63B3" w:rsidRDefault="00AD03F6" w:rsidP="001D68E1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OKTOBER</w:t>
                  </w:r>
                </w:p>
              </w:tc>
              <w:tc>
                <w:tcPr>
                  <w:tcW w:w="2500" w:type="pct"/>
                  <w:vAlign w:val="center"/>
                </w:tcPr>
                <w:p w14:paraId="1C1DFD0A" w14:textId="6E7AA0FF" w:rsidR="001D68E1" w:rsidRPr="003F63B3" w:rsidRDefault="001D68E1" w:rsidP="001D68E1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AD03F6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07259892" w14:textId="77777777" w:rsidR="001D68E1" w:rsidRPr="003F63B3" w:rsidRDefault="001D68E1" w:rsidP="001D68E1">
            <w:pPr>
              <w:pStyle w:val="Months"/>
              <w:jc w:val="center"/>
              <w:rPr>
                <w:rFonts w:ascii="Century Gothic" w:hAnsi="Century Gothic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1D68E1" w:rsidRPr="003F63B3" w14:paraId="039973ED" w14:textId="77777777" w:rsidTr="00936902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485ABF2D" w14:textId="590329F0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5C650CA5" w14:textId="28AC27BC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BA2F3FA" w14:textId="533306E5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5769616" w14:textId="66891E6F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168A2C8" w14:textId="608CD478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639B5DD" w14:textId="0E28E410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5F02A5A4" w14:textId="448976F5" w:rsidR="001D68E1" w:rsidRPr="001A6011" w:rsidRDefault="00AD03F6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SÖ</w:t>
                  </w:r>
                </w:p>
              </w:tc>
            </w:tr>
            <w:tr w:rsidR="001D68E1" w:rsidRPr="003F63B3" w14:paraId="31820DC5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100FB6D" w14:textId="5B0468A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DBA6482" w14:textId="4D717A3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AE95E2" w14:textId="1C77ED2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EB8E3F5" w14:textId="7CBC176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0DF436" w14:textId="37B737B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05E9D05" w14:textId="7AFFCA3E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8BACE1C" w14:textId="05610186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64B9C10E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557134F" w14:textId="68A0CC1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88CA83F" w14:textId="49BCA41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71F5DF8" w14:textId="623C270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964A7D7" w14:textId="377EFA5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587DE84" w14:textId="473900E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7027B8" w14:textId="32F6EE48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1B0BFC5" w14:textId="5464CD6B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7A887F56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53023C8" w14:textId="5F656A2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2D9867F" w14:textId="11E410E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E09A3FB" w14:textId="4650B8E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E4B8F6" w14:textId="440A4D5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989AF7" w14:textId="3DC3682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87E01A0" w14:textId="3D937468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5110F66" w14:textId="6E90CA1A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69E1D073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18A0ACA" w14:textId="5D67F96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7CCCDAA" w14:textId="30D7816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FAA3E9" w14:textId="65913A4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6F017A" w14:textId="53C8423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988B60" w14:textId="044966C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27A47C" w14:textId="49450B28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3DE153F" w14:textId="716C73C9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799835FD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706BF52" w14:textId="7E4B2A0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8E663B5" w14:textId="711F5C1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98C1C6D" w14:textId="02248CB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2B5D3C" w14:textId="786802A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DA4A641" w14:textId="1225F64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08AF530" w14:textId="08293FC4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DED09A8" w14:textId="5E33DEE0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051F0608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F5C2172" w14:textId="462C9B8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C7BFA0A" w14:textId="2353BB0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B34337D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CA824F1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99E05FE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58D64F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1228A43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1BE650F3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  <w:tr w:rsidR="001D68E1" w:rsidRPr="003F63B3" w14:paraId="541F5855" w14:textId="77777777" w:rsidTr="00936902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center"/>
          </w:tcPr>
          <w:p w14:paraId="23ED7314" w14:textId="202E32DD" w:rsidR="00936902" w:rsidRPr="00FF79ED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NOVEMBER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6F6CEAD8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67649444" w14:textId="09A17DF5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1898D1EB" w14:textId="2CF32A01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39B9D659" w14:textId="77DBEDDD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960F418" w14:textId="78C83FD5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780F571" w14:textId="7E2A504B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954B6C8" w14:textId="19BE6A47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41F5027A" w14:textId="2C0D77FD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7D1A9318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407A4938" w14:textId="3C7FF3B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E57C0C9" w14:textId="6FCF5CD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78BB7E2" w14:textId="451D5EF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61A4346" w14:textId="5C7D3D8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893BD1A" w14:textId="0B9D8A4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6CA8521" w14:textId="3432C57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32623867" w14:textId="015BC27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6F7A418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F89EB16" w14:textId="75C0DCB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0CB66E" w14:textId="2030E2F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BF9B84" w14:textId="7DD9B92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BDCC99" w14:textId="72D2C7E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85F0BE3" w14:textId="76E8B97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57B226" w14:textId="65056BF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C5A157F" w14:textId="6B27F9F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EDBED1C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55F0967" w14:textId="3AAACA0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9F8A8B5" w14:textId="5767E43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36CFDFF" w14:textId="30FB590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58FC18" w14:textId="11ACC26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CC2A78" w14:textId="4519568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85F9E9" w14:textId="64AEA3BD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8D141F3" w14:textId="30E6569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6D7B49C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623F8F4" w14:textId="4B86203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D1281CE" w14:textId="2B4FEEE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0A9B85" w14:textId="42DCCF4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FD156E" w14:textId="5874D26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F2C0E2D" w14:textId="6E17469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28BFCB" w14:textId="3967D8C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E52BADE" w14:textId="4729028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CF1C191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C3895F9" w14:textId="186AADA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1DE2801" w14:textId="4B534B6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2B19131" w14:textId="1EE46E8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1BF51F" w14:textId="18FE790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976487" w14:textId="76B16D9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2F866B5" w14:textId="1EB580D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E891B86" w14:textId="027268B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BD0A627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19BA201" w14:textId="7A0B26B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AA2E165" w14:textId="3F57FFD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ADC226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5FDF934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B4E3214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1E42293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80F3E2B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BA0A3D4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vAlign w:val="center"/>
          </w:tcPr>
          <w:p w14:paraId="0CB9EF55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</w:tbl>
    <w:p w14:paraId="7335EC62" w14:textId="6B846BB5" w:rsidR="001D68E1" w:rsidRDefault="001D68E1" w:rsidP="00C800AA">
      <w:pPr>
        <w:pStyle w:val="a5"/>
        <w:rPr>
          <w:rFonts w:ascii="Impact" w:hAnsi="Impact" w:cs="Arial"/>
          <w:noProof/>
          <w:sz w:val="2"/>
          <w:szCs w:val="2"/>
        </w:rPr>
      </w:pPr>
    </w:p>
    <w:p w14:paraId="5224FF41" w14:textId="70614E3B" w:rsidR="006F7146" w:rsidRDefault="006F7146" w:rsidP="00C800AA">
      <w:pPr>
        <w:pStyle w:val="a5"/>
        <w:rPr>
          <w:rFonts w:ascii="Impact" w:hAnsi="Impact" w:cs="Arial"/>
          <w:noProof/>
          <w:sz w:val="2"/>
          <w:szCs w:val="2"/>
        </w:rPr>
      </w:pPr>
    </w:p>
    <w:p w14:paraId="600323AB" w14:textId="737C493C" w:rsidR="006F7146" w:rsidRDefault="006F7146" w:rsidP="00C800AA">
      <w:pPr>
        <w:pStyle w:val="a5"/>
        <w:rPr>
          <w:rFonts w:ascii="Impact" w:hAnsi="Impact" w:cs="Arial"/>
          <w:noProof/>
          <w:sz w:val="2"/>
          <w:szCs w:val="2"/>
        </w:rPr>
      </w:pPr>
    </w:p>
    <w:p w14:paraId="02127524" w14:textId="1924A0C0" w:rsidR="006F7146" w:rsidRDefault="006F7146" w:rsidP="00C800AA">
      <w:pPr>
        <w:pStyle w:val="a5"/>
        <w:rPr>
          <w:rFonts w:ascii="Impact" w:hAnsi="Impact" w:cs="Arial"/>
          <w:noProof/>
          <w:sz w:val="2"/>
          <w:szCs w:val="2"/>
        </w:rPr>
      </w:pPr>
    </w:p>
    <w:p w14:paraId="2D37A1D9" w14:textId="4A48BFDF" w:rsidR="006F7146" w:rsidRDefault="006F7146" w:rsidP="00C800AA">
      <w:pPr>
        <w:pStyle w:val="a5"/>
        <w:rPr>
          <w:rFonts w:ascii="Impact" w:hAnsi="Impact" w:cs="Arial"/>
          <w:noProof/>
          <w:sz w:val="2"/>
          <w:szCs w:val="2"/>
        </w:rPr>
      </w:pPr>
    </w:p>
    <w:p w14:paraId="63F5B722" w14:textId="647F8D7C" w:rsidR="006F7146" w:rsidRDefault="006F7146" w:rsidP="00C800AA">
      <w:pPr>
        <w:pStyle w:val="a5"/>
        <w:rPr>
          <w:rFonts w:ascii="Impact" w:hAnsi="Impact" w:cs="Arial"/>
          <w:noProof/>
          <w:sz w:val="2"/>
          <w:szCs w:val="2"/>
        </w:rPr>
      </w:pP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6F7146" w:rsidRPr="003F63B3" w14:paraId="7A4F2E49" w14:textId="77777777" w:rsidTr="002D544E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111F9790" w14:textId="63166C26" w:rsidR="00936902" w:rsidRPr="00FF79ED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lastRenderedPageBreak/>
              <w:t>OKTOBER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687B21A8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040635F9" w14:textId="5BFA3D57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7D514FF2" w14:textId="04065334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3374E37C" w14:textId="1E231D5E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647ED88" w14:textId="53606CDF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307039F2" w14:textId="05380980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5C6BD3F3" w14:textId="4DFF128B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2FAF05B8" w14:textId="54E5E9D6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2AB77F19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56C7249D" w14:textId="23831B7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30D47B2B" w14:textId="1A67122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285FC2F" w14:textId="1445530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9286F90" w14:textId="7B40884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F4CD502" w14:textId="09583F4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1948492" w14:textId="627CE876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29AE9C86" w14:textId="03DA3C3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5E25A29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C93A152" w14:textId="781C0C8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6A0AC52" w14:textId="6E222A5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FF7DFB" w14:textId="7E8F031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910F3A" w14:textId="17CEDC7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020674" w14:textId="2402988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BE56A6" w14:textId="6DE0F9B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10EF539" w14:textId="024CFFB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A04931B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7A99130" w14:textId="7C6E3D8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F33C46A" w14:textId="6D4DB12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02F897" w14:textId="166C546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D0789C7" w14:textId="53E9B91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3D77BA" w14:textId="7924CE4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26EBA5" w14:textId="65D09DE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A2AE0F2" w14:textId="7C67900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12BF72B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C8C61ED" w14:textId="7F9052B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095A940" w14:textId="5F4DA02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8AC24E" w14:textId="2992C97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4D242A" w14:textId="15F226E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716CF2" w14:textId="6BF3856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6D6C56" w14:textId="7A19D7A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E1F2C9" w14:textId="750D1A9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3658266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EB5E08B" w14:textId="582B448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2742FFB" w14:textId="381E242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6170D9" w14:textId="480F54C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33054F" w14:textId="1FE09EE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5F7554" w14:textId="6ABF1F2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24D1E2" w14:textId="19A1A11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B94B80D" w14:textId="08E6C5F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4676F2E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84834F4" w14:textId="093C561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52473CB" w14:textId="1E38113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7B15F3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705F7FF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B07E0FC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84ED3E1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23231849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699BC38" w14:textId="77777777" w:rsidR="006F7146" w:rsidRPr="002D544E" w:rsidRDefault="006F7146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949"/>
              <w:gridCol w:w="3400"/>
            </w:tblGrid>
            <w:tr w:rsidR="006F7146" w:rsidRPr="003F63B3" w14:paraId="5EC783D9" w14:textId="77777777" w:rsidTr="00936902">
              <w:tc>
                <w:tcPr>
                  <w:tcW w:w="2500" w:type="pct"/>
                  <w:vAlign w:val="center"/>
                </w:tcPr>
                <w:p w14:paraId="25CD95C5" w14:textId="7A0BFF92" w:rsidR="006F7146" w:rsidRPr="003F63B3" w:rsidRDefault="00AD03F6" w:rsidP="006F7146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NOVEMBER</w:t>
                  </w:r>
                </w:p>
              </w:tc>
              <w:tc>
                <w:tcPr>
                  <w:tcW w:w="2500" w:type="pct"/>
                  <w:vAlign w:val="center"/>
                </w:tcPr>
                <w:p w14:paraId="5AF75D6A" w14:textId="0D775FBB" w:rsidR="006F7146" w:rsidRPr="003F63B3" w:rsidRDefault="006F7146" w:rsidP="006F7146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AD03F6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719FB98" w14:textId="77777777" w:rsidR="006F7146" w:rsidRPr="003F63B3" w:rsidRDefault="006F7146" w:rsidP="006F7146">
            <w:pPr>
              <w:pStyle w:val="Months"/>
              <w:jc w:val="center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6F7146" w:rsidRPr="003F63B3" w14:paraId="34B6F008" w14:textId="77777777" w:rsidTr="00936902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2AD5AEF1" w14:textId="462A3288" w:rsidR="006F7146" w:rsidRPr="001A6011" w:rsidRDefault="00AD03F6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2A51A48" w14:textId="3E9E4BE3" w:rsidR="006F7146" w:rsidRPr="001A6011" w:rsidRDefault="00AD03F6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2EE27FA" w14:textId="2B3701AE" w:rsidR="006F7146" w:rsidRPr="001A6011" w:rsidRDefault="00AD03F6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5808A45" w14:textId="17986DED" w:rsidR="006F7146" w:rsidRPr="001A6011" w:rsidRDefault="00AD03F6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F455B00" w14:textId="6063AFE5" w:rsidR="006F7146" w:rsidRPr="001A6011" w:rsidRDefault="00AD03F6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42C0D1FC" w14:textId="725A05AB" w:rsidR="006F7146" w:rsidRPr="001A6011" w:rsidRDefault="00AD03F6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7A449938" w14:textId="639A21E2" w:rsidR="006F7146" w:rsidRPr="001A6011" w:rsidRDefault="00AD03F6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SÖ</w:t>
                  </w:r>
                </w:p>
              </w:tc>
            </w:tr>
            <w:tr w:rsidR="006F7146" w:rsidRPr="003F63B3" w14:paraId="1741D526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92331F4" w14:textId="05D58585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6404FAF" w14:textId="4803C254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C3DB195" w14:textId="65183CC9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5D28623" w14:textId="5832ACF7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709A7F" w14:textId="04D6E190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2E3D34E" w14:textId="484FFD1D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92E10A9" w14:textId="52840567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F7146" w:rsidRPr="003F63B3" w14:paraId="29DA90E5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39ADDA8" w14:textId="24B9FA12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736617A" w14:textId="6674342D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C46714A" w14:textId="671A2D48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5751A58" w14:textId="508A9FBF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80828D" w14:textId="55D214B1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51D3A3C" w14:textId="36EE4F68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D4FCF8F" w14:textId="2E9308BF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F7146" w:rsidRPr="003F63B3" w14:paraId="677295BE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0F5630E" w14:textId="35E351D9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0E5DCF7" w14:textId="48059558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5AB125" w14:textId="2A22F8CD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4AA1E0" w14:textId="5C657BEE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30C226" w14:textId="6B096B70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951959" w14:textId="30041664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8FA5A99" w14:textId="37BAA38B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F7146" w:rsidRPr="003F63B3" w14:paraId="573390ED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1E78506" w14:textId="1E500E53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9E6F958" w14:textId="077E891B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CF8675B" w14:textId="6EB87F14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0A1E559" w14:textId="32749954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E878A1" w14:textId="105D098F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A685E2E" w14:textId="45A1A636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0F1CC34" w14:textId="6B52592A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F7146" w:rsidRPr="003F63B3" w14:paraId="6E19E6A5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04BAA1D" w14:textId="42FCCE8C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1CA13EC" w14:textId="3AC5F89E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06B0219" w14:textId="385D08AA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3C7039" w14:textId="60FC41FB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DA9E6D8" w14:textId="20A80F02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A099F6C" w14:textId="3ABF6B67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E35B97D" w14:textId="5092BFD9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F7146" w:rsidRPr="003F63B3" w14:paraId="6A4B88F5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2B23A0E" w14:textId="3A82A24F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A6A1D81" w14:textId="1CBA9E44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3FA9F6E" w14:textId="77777777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C2EFF8" w14:textId="77777777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17CA8A1" w14:textId="77777777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65DF06B" w14:textId="77777777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CDD2119" w14:textId="77777777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D04C039" w14:textId="77777777" w:rsidR="006F7146" w:rsidRPr="003F63B3" w:rsidRDefault="006F7146" w:rsidP="00936902">
            <w:pPr>
              <w:jc w:val="right"/>
              <w:rPr>
                <w:color w:val="404040" w:themeColor="text1" w:themeTint="BF"/>
                <w:sz w:val="44"/>
                <w:szCs w:val="44"/>
              </w:rPr>
            </w:pPr>
          </w:p>
        </w:tc>
      </w:tr>
      <w:tr w:rsidR="006F7146" w:rsidRPr="003F63B3" w14:paraId="6A6B0CB1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60765896" w14:textId="0ABABC83" w:rsidR="00936902" w:rsidRPr="00FF79ED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DECEMBER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2B0E58E9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3731619D" w14:textId="7254A3C7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7C7A85D2" w14:textId="6E2551B7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36CB591" w14:textId="06901A72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C7E1AEB" w14:textId="05EEC977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CDB9FC3" w14:textId="55F848D3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608CAF04" w14:textId="2D1810B6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1023089E" w14:textId="0A43B5BD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630BB208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6075AF5F" w14:textId="42413D4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1DD5A95A" w14:textId="63A8025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8CEB35E" w14:textId="6A25B4E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CC3F68A" w14:textId="53254DE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4D5DA5C" w14:textId="27C2122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B26C72D" w14:textId="2F57AAB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9B3D553" w14:textId="3EE6C7C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A5E4F5E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2B9D7CA" w14:textId="0EEF45B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E983607" w14:textId="5F20705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5D759E" w14:textId="7546F6D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762EC0" w14:textId="2D6B68A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EC5B6E" w14:textId="30B8E53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7C8971" w14:textId="342E276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EB17EE8" w14:textId="5A71CA6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B243DEB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F178EC2" w14:textId="70A793A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5CC7880" w14:textId="59AA307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37A00B" w14:textId="7A512F6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037BCC" w14:textId="375E1FC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DB1049F" w14:textId="56DACA3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B0B147E" w14:textId="5EABF7C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31DD941" w14:textId="48E35BC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D842915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8686020" w14:textId="2AEAD12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73C79EE" w14:textId="3F7FC7B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1E4BD3" w14:textId="0B90B57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4F7F25" w14:textId="576290D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CD8FB3" w14:textId="5A0B773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0E9707" w14:textId="7F2AA3E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2C4A895" w14:textId="5C4C4C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887902B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228D303" w14:textId="73F3420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333DF66" w14:textId="4F3EB2C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0E2692" w14:textId="239080A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EA72B4" w14:textId="7F5FDB5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3F17B0" w14:textId="2F381F0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7CB2E7" w14:textId="39AE76E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7E7F3F9" w14:textId="79F829A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ACEA6DA" w14:textId="77777777" w:rsidTr="00936902">
              <w:trPr>
                <w:trHeight w:val="350"/>
              </w:trPr>
              <w:tc>
                <w:tcPr>
                  <w:tcW w:w="707" w:type="pct"/>
                  <w:vAlign w:val="center"/>
                </w:tcPr>
                <w:p w14:paraId="23B28D13" w14:textId="1C331F3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3DAE85F" w14:textId="2F11C53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114F84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3244DF9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2D02D2F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7625B35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4351F91D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4AAF8FB8" w14:textId="77777777" w:rsidR="006F7146" w:rsidRPr="003F63B3" w:rsidRDefault="006F7146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4C296095" w14:textId="77777777" w:rsidR="006F7146" w:rsidRPr="003F63B3" w:rsidRDefault="006F7146" w:rsidP="00936902">
            <w:pPr>
              <w:rPr>
                <w:color w:val="404040" w:themeColor="text1" w:themeTint="BF"/>
              </w:rPr>
            </w:pPr>
          </w:p>
        </w:tc>
      </w:tr>
      <w:tr w:rsidR="006F7146" w:rsidRPr="003F63B3" w14:paraId="133B439F" w14:textId="77777777" w:rsidTr="002D544E">
        <w:trPr>
          <w:trHeight w:val="3856"/>
          <w:jc w:val="center"/>
        </w:trPr>
        <w:tc>
          <w:tcPr>
            <w:tcW w:w="1489" w:type="pct"/>
            <w:tcBorders>
              <w:top w:val="dashed" w:sz="4" w:space="0" w:color="auto"/>
            </w:tcBorders>
            <w:tcMar>
              <w:right w:w="170" w:type="dxa"/>
            </w:tcMar>
            <w:vAlign w:val="bottom"/>
          </w:tcPr>
          <w:p w14:paraId="1AEE6E89" w14:textId="130CD953" w:rsidR="00936902" w:rsidRPr="00FF79ED" w:rsidRDefault="00AD03F6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NOVEMBER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28AD9E34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4813325E" w14:textId="31F8A6A5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23802D9F" w14:textId="6B773441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762EEB4" w14:textId="4EF6264C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96C1CDE" w14:textId="691935DC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39C7AAB" w14:textId="18EAD68D" w:rsidR="00936902" w:rsidRPr="00114691" w:rsidRDefault="00AD03F6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651ABC13" w14:textId="07336848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4DAE0975" w14:textId="29817A8A" w:rsidR="00936902" w:rsidRPr="00DF25D7" w:rsidRDefault="00AD03F6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936902" w:rsidRPr="00114691" w14:paraId="4F076E2C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279AFC6C" w14:textId="31580CF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FD2724E" w14:textId="60DBEC1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7780795" w14:textId="338A833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2C7B2AC" w14:textId="2314B43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1E5EA2" w14:textId="4AB34DE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22120C8" w14:textId="0CF6984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4BF34769" w14:textId="02DDD7C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16A9616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B1A7575" w14:textId="5F656B8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11903C9" w14:textId="2AC2CE4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7B320A4" w14:textId="1DBCF13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F81FB3" w14:textId="5342358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E4F3FE" w14:textId="45C4542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710234" w14:textId="4A88696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E6E882B" w14:textId="21553A3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CA960D5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10CBA3C" w14:textId="585F4A7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0516D61" w14:textId="55C4603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DE1D6B" w14:textId="26F3018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1B8364" w14:textId="7355C23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8C4DFE" w14:textId="0B119E3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991218" w14:textId="033F772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457F045" w14:textId="56B6DDE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37E9AD5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8F49616" w14:textId="14D0FDB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A2E8124" w14:textId="33FBD8B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1D0FED" w14:textId="605D9BE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F8ECBB" w14:textId="5560904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9EC907" w14:textId="4506119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92FE90" w14:textId="11F95D1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63CBF2B" w14:textId="51FD40F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5DCDD9C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B06986D" w14:textId="0C5723D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712462B" w14:textId="4987292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1ABEC7" w14:textId="6096517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15CC5B" w14:textId="7F10849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4DA6C3" w14:textId="29E2FED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03494E" w14:textId="511623D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A1FED3C" w14:textId="3851DC6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286A24A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52E4FBD" w14:textId="063172F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CB5C3A0" w14:textId="471FDD7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D03F6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1EB348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8D0A90C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7F20DAC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C0350EF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7644A54E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27D2D6F7" w14:textId="77777777" w:rsidR="006F7146" w:rsidRPr="003F63B3" w:rsidRDefault="006F7146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 w:val="restart"/>
            <w:tcBorders>
              <w:top w:val="dashed" w:sz="4" w:space="0" w:color="auto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792"/>
              <w:gridCol w:w="3557"/>
            </w:tblGrid>
            <w:tr w:rsidR="006F7146" w:rsidRPr="003F63B3" w14:paraId="7BE2604F" w14:textId="77777777" w:rsidTr="00936902">
              <w:tc>
                <w:tcPr>
                  <w:tcW w:w="2500" w:type="pct"/>
                  <w:vAlign w:val="center"/>
                </w:tcPr>
                <w:p w14:paraId="071B9624" w14:textId="503D5631" w:rsidR="006F7146" w:rsidRPr="003F63B3" w:rsidRDefault="00AD03F6" w:rsidP="006F7146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DECEMBER</w:t>
                  </w:r>
                </w:p>
              </w:tc>
              <w:tc>
                <w:tcPr>
                  <w:tcW w:w="2500" w:type="pct"/>
                  <w:vAlign w:val="center"/>
                </w:tcPr>
                <w:p w14:paraId="485B914F" w14:textId="677B1C6D" w:rsidR="006F7146" w:rsidRPr="003F63B3" w:rsidRDefault="006F7146" w:rsidP="006F7146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</w:p>
              </w:tc>
            </w:tr>
          </w:tbl>
          <w:p w14:paraId="3695A405" w14:textId="77777777" w:rsidR="006F7146" w:rsidRPr="003F63B3" w:rsidRDefault="006F7146" w:rsidP="006F7146">
            <w:pPr>
              <w:pStyle w:val="Months"/>
              <w:jc w:val="center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6F7146" w:rsidRPr="003F63B3" w14:paraId="73722B92" w14:textId="77777777" w:rsidTr="001A6011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25C22E42" w14:textId="323540CE" w:rsidR="006F7146" w:rsidRPr="001A6011" w:rsidRDefault="00AD03F6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MÅ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257556AC" w14:textId="7D2E66A3" w:rsidR="006F7146" w:rsidRPr="001A6011" w:rsidRDefault="00AD03F6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TI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18ABCE8" w14:textId="1DE1DCBF" w:rsidR="006F7146" w:rsidRPr="001A6011" w:rsidRDefault="00AD03F6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ON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27DE180" w14:textId="78F9385F" w:rsidR="006F7146" w:rsidRPr="001A6011" w:rsidRDefault="00AD03F6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TO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240E7CF" w14:textId="198B4933" w:rsidR="006F7146" w:rsidRPr="001A6011" w:rsidRDefault="00AD03F6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FR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F09B0C9" w14:textId="2099FDF6" w:rsidR="006F7146" w:rsidRPr="001A6011" w:rsidRDefault="00AD03F6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LÖ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11CFFEE4" w14:textId="22700ACA" w:rsidR="006F7146" w:rsidRPr="001A6011" w:rsidRDefault="00AD03F6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SÖ</w:t>
                  </w:r>
                </w:p>
              </w:tc>
            </w:tr>
            <w:tr w:rsidR="006F7146" w:rsidRPr="003F63B3" w14:paraId="67417EED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DFE6976" w14:textId="52A052BB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420C396" w14:textId="48A05DB0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7FC24BE" w14:textId="016E41CF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F1A38EF" w14:textId="0C6DAF65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C06ED3B" w14:textId="6FB14221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0C7EA6A" w14:textId="5382EE36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078D99E" w14:textId="401E30A1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F7146" w:rsidRPr="003F63B3" w14:paraId="1E513508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6AF461A" w14:textId="6557CF3B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D2144E4" w14:textId="0208B756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5C9275" w14:textId="51E6C34B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A6B4BC0" w14:textId="2E1042CC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145D5E6" w14:textId="52CA6A4E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F2BA788" w14:textId="20CDF352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8C6D11E" w14:textId="46887735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F7146" w:rsidRPr="003F63B3" w14:paraId="7ACDAB1C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C6C322C" w14:textId="725331CB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DCD99A6" w14:textId="2688F45C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8C6313" w14:textId="4C0A276A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C1ADB7" w14:textId="06FEF2EF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03208D7" w14:textId="7625FA9F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8A0542" w14:textId="41844F46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BF89736" w14:textId="76AB8D86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F7146" w:rsidRPr="003F63B3" w14:paraId="2F415E21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F2A4FBA" w14:textId="654C1067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5416477" w14:textId="499BD50D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B81786" w14:textId="64AD9BC0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6B57E7" w14:textId="055A545B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6182C29" w14:textId="6DBF7BEB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62E24E" w14:textId="728CE06C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490BA21" w14:textId="5949490E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F7146" w:rsidRPr="003F63B3" w14:paraId="41DF80DA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9C4DF2B" w14:textId="32777126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0B263E5" w14:textId="7647FD84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AEF1A1" w14:textId="0C182336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787220" w14:textId="400A034B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7BEF7C9" w14:textId="6241B6CC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34C2C6" w14:textId="3169E5DD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720D6DB" w14:textId="735902BC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F7146" w:rsidRPr="003F63B3" w14:paraId="2B28CB89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65EF740" w14:textId="0A693963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44013BC" w14:textId="5C9F222F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D03F6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601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420A0F" w14:textId="77777777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588B78A" w14:textId="77777777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F61E05" w14:textId="77777777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4EA8D72" w14:textId="77777777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54109FC" w14:textId="77777777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16E2BB61" w14:textId="77777777" w:rsidR="006F7146" w:rsidRPr="003F63B3" w:rsidRDefault="006F7146" w:rsidP="00936902">
            <w:pPr>
              <w:rPr>
                <w:color w:val="404040" w:themeColor="text1" w:themeTint="BF"/>
              </w:rPr>
            </w:pPr>
          </w:p>
        </w:tc>
      </w:tr>
      <w:tr w:rsidR="006F7146" w:rsidRPr="003F63B3" w14:paraId="2868FEDC" w14:textId="77777777" w:rsidTr="00936902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center"/>
          </w:tcPr>
          <w:p w14:paraId="639DD3E5" w14:textId="62148E03" w:rsidR="006F7146" w:rsidRPr="003F63B3" w:rsidRDefault="00570549" w:rsidP="00570549">
            <w:pPr>
              <w:jc w:val="center"/>
              <w:rPr>
                <w:color w:val="404040" w:themeColor="text1" w:themeTint="BF"/>
              </w:rPr>
            </w:pPr>
            <w:r w:rsidRPr="003F63B3">
              <w:rPr>
                <w:rFonts w:ascii="Century Gothic" w:hAnsi="Century Gothic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begin"/>
            </w:r>
            <w:r w:rsidRPr="003F63B3">
              <w:rPr>
                <w:rFonts w:ascii="Century Gothic" w:hAnsi="Century Gothic" w:cs="Arial"/>
                <w:noProof/>
                <w:color w:val="404040" w:themeColor="text1" w:themeTint="BF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F63B3">
              <w:rPr>
                <w:rFonts w:ascii="Century Gothic" w:hAnsi="Century Gothic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separate"/>
            </w:r>
            <w:r w:rsidR="00AD03F6">
              <w:rPr>
                <w:rFonts w:ascii="Century Gothic" w:hAnsi="Century Gothic" w:cs="Arial"/>
                <w:noProof/>
                <w:color w:val="404040" w:themeColor="text1" w:themeTint="BF"/>
                <w:sz w:val="72"/>
                <w:szCs w:val="72"/>
                <w:lang w:bidi="ru-RU"/>
              </w:rPr>
              <w:t>2026</w:t>
            </w:r>
            <w:r w:rsidRPr="003F63B3">
              <w:rPr>
                <w:rFonts w:ascii="Century Gothic" w:hAnsi="Century Gothic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3511" w:type="pct"/>
            <w:vMerge/>
            <w:vAlign w:val="center"/>
          </w:tcPr>
          <w:p w14:paraId="38D6EDAE" w14:textId="77777777" w:rsidR="006F7146" w:rsidRPr="003F63B3" w:rsidRDefault="006F7146" w:rsidP="00936902">
            <w:pPr>
              <w:rPr>
                <w:color w:val="404040" w:themeColor="text1" w:themeTint="BF"/>
              </w:rPr>
            </w:pPr>
          </w:p>
        </w:tc>
      </w:tr>
    </w:tbl>
    <w:p w14:paraId="0C63AABD" w14:textId="77777777" w:rsidR="006F7146" w:rsidRDefault="006F7146" w:rsidP="00C800AA">
      <w:pPr>
        <w:pStyle w:val="a5"/>
        <w:rPr>
          <w:rFonts w:ascii="Impact" w:hAnsi="Impact" w:cs="Arial"/>
          <w:noProof/>
          <w:sz w:val="2"/>
          <w:szCs w:val="2"/>
        </w:rPr>
      </w:pPr>
    </w:p>
    <w:p w14:paraId="68858935" w14:textId="77777777" w:rsidR="001D68E1" w:rsidRPr="003F63B3" w:rsidRDefault="001D68E1" w:rsidP="00C800AA">
      <w:pPr>
        <w:pStyle w:val="a5"/>
        <w:rPr>
          <w:rFonts w:ascii="Impact" w:hAnsi="Impact" w:cs="Arial"/>
          <w:noProof/>
          <w:sz w:val="2"/>
          <w:szCs w:val="2"/>
        </w:rPr>
      </w:pPr>
    </w:p>
    <w:sectPr w:rsidR="001D68E1" w:rsidRPr="003F63B3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AF741" w14:textId="77777777" w:rsidR="00323DAB" w:rsidRDefault="00323DAB">
      <w:pPr>
        <w:spacing w:after="0"/>
      </w:pPr>
      <w:r>
        <w:separator/>
      </w:r>
    </w:p>
  </w:endnote>
  <w:endnote w:type="continuationSeparator" w:id="0">
    <w:p w14:paraId="37543E21" w14:textId="77777777" w:rsidR="00323DAB" w:rsidRDefault="00323D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EFA5F" w14:textId="77777777" w:rsidR="00323DAB" w:rsidRDefault="00323DAB">
      <w:pPr>
        <w:spacing w:after="0"/>
      </w:pPr>
      <w:r>
        <w:separator/>
      </w:r>
    </w:p>
  </w:footnote>
  <w:footnote w:type="continuationSeparator" w:id="0">
    <w:p w14:paraId="6610BC97" w14:textId="77777777" w:rsidR="00323DAB" w:rsidRDefault="00323D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23DAB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15E04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E176F"/>
    <w:rsid w:val="007F10CA"/>
    <w:rsid w:val="007F564D"/>
    <w:rsid w:val="008523BE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D03F6"/>
    <w:rsid w:val="00AE302A"/>
    <w:rsid w:val="00AE36BB"/>
    <w:rsid w:val="00B37C7E"/>
    <w:rsid w:val="00B61F0C"/>
    <w:rsid w:val="00B65B09"/>
    <w:rsid w:val="00B85583"/>
    <w:rsid w:val="00B9476B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C6318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4C8D114E-0AD6-4410-A0E1-081EA009DA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6</Pages>
  <Words>9681</Words>
  <Characters>55186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2025-11-11T06:53:00Z</dcterms:created>
  <dcterms:modified xsi:type="dcterms:W3CDTF">2025-11-11T06:53:00Z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