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C61051" w14:paraId="40983BE3" w14:textId="77777777" w:rsidTr="00B27062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3E3CF5F0" w:rsidR="003E085C" w:rsidRPr="00C61051" w:rsidRDefault="003E085C" w:rsidP="00C170E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lang w:val="en-US" w:bidi="ru-RU"/>
              </w:rPr>
            </w:pPr>
            <w:r w:rsidRPr="00C61051">
              <w:rPr>
                <w:rFonts w:ascii="Arial Narrow" w:hAnsi="Arial Narrow" w:cs="Arial"/>
                <w:b/>
                <w:bCs/>
                <w:noProof/>
                <w:color w:val="auto"/>
                <w:lang w:bidi="ru-RU"/>
              </w:rPr>
              <w:fldChar w:fldCharType="begin"/>
            </w:r>
            <w:r w:rsidRPr="00C61051">
              <w:rPr>
                <w:rFonts w:ascii="Arial Narrow" w:hAnsi="Arial Narrow" w:cs="Arial"/>
                <w:b/>
                <w:bCs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61051">
              <w:rPr>
                <w:rFonts w:ascii="Arial Narrow" w:hAnsi="Arial Narrow" w:cs="Arial"/>
                <w:b/>
                <w:bCs/>
                <w:noProof/>
                <w:color w:val="auto"/>
                <w:lang w:bidi="ru-RU"/>
              </w:rPr>
              <w:fldChar w:fldCharType="separate"/>
            </w:r>
            <w:r w:rsidR="00C61051" w:rsidRPr="00C61051">
              <w:rPr>
                <w:rFonts w:ascii="Arial Narrow" w:hAnsi="Arial Narrow" w:cs="Arial"/>
                <w:b/>
                <w:bCs/>
                <w:noProof/>
                <w:color w:val="auto"/>
                <w:lang w:bidi="ru-RU"/>
              </w:rPr>
              <w:t>2025</w:t>
            </w:r>
            <w:r w:rsidRPr="00C61051">
              <w:rPr>
                <w:rFonts w:ascii="Arial Narrow" w:hAnsi="Arial Narrow" w:cs="Arial"/>
                <w:b/>
                <w:bCs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255" w:type="dxa"/>
                <w:bottom w:w="255" w:type="dxa"/>
              </w:tblCellMar>
              <w:tblLook w:val="04A0" w:firstRow="1" w:lastRow="0" w:firstColumn="1" w:lastColumn="0" w:noHBand="0" w:noVBand="1"/>
            </w:tblPr>
            <w:tblGrid>
              <w:gridCol w:w="531"/>
              <w:gridCol w:w="2955"/>
              <w:gridCol w:w="532"/>
              <w:gridCol w:w="2956"/>
              <w:gridCol w:w="532"/>
              <w:gridCol w:w="2960"/>
            </w:tblGrid>
            <w:tr w:rsidR="00612E0C" w:rsidRPr="00C61051" w14:paraId="79F6697B" w14:textId="77777777" w:rsidTr="00B27062">
              <w:trPr>
                <w:trHeight w:val="340"/>
              </w:trPr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612E0C" w:rsidRPr="00C61051" w14:paraId="5BD76ED2" w14:textId="77777777" w:rsidTr="00B27062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9131348" w14:textId="119F220D" w:rsidR="00612E0C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612E0C" w:rsidRPr="00C61051" w14:paraId="4B846B33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2C35AEF" w14:textId="01DDA30B" w:rsidR="00612E0C" w:rsidRPr="00C61051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612E0C" w:rsidRPr="00C61051" w14:paraId="5F5FEF02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2115E6B" w14:textId="47D5AD63" w:rsidR="00612E0C" w:rsidRPr="00C61051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612E0C" w:rsidRPr="00C61051" w14:paraId="6C1BE146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E610C25" w14:textId="4B55F123" w:rsidR="00612E0C" w:rsidRPr="00C61051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612E0C" w:rsidRPr="00C61051" w14:paraId="4181D58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9E21C2" w14:textId="07E8930E" w:rsidR="00612E0C" w:rsidRPr="00C61051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612E0C" w:rsidRPr="00C61051" w14:paraId="1DE75757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CE9BC3E" w14:textId="3A9C1996" w:rsidR="00612E0C" w:rsidRPr="00C61051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612E0C" w:rsidRPr="00C61051" w14:paraId="7505476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F0E5CA7" w14:textId="118E648A" w:rsidR="00612E0C" w:rsidRPr="00C61051" w:rsidRDefault="00612E0C" w:rsidP="0026638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3C8B36A2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E763E4B" w14:textId="2EED896F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JANUARY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3"/>
                    <w:gridCol w:w="424"/>
                    <w:gridCol w:w="424"/>
                    <w:gridCol w:w="424"/>
                    <w:gridCol w:w="424"/>
                    <w:gridCol w:w="413"/>
                  </w:tblGrid>
                  <w:tr w:rsidR="00C170E9" w:rsidRPr="00C61051" w14:paraId="684222CD" w14:textId="77777777" w:rsidTr="00C170E9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408482" w14:textId="26C9871A" w:rsidR="00612E0C" w:rsidRPr="00C61051" w:rsidRDefault="00C61051" w:rsidP="00C170E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B285114" w14:textId="2B63E156" w:rsidR="00612E0C" w:rsidRPr="00C61051" w:rsidRDefault="00C61051" w:rsidP="00C170E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4BB7502" w14:textId="1B04646E" w:rsidR="00612E0C" w:rsidRPr="00C61051" w:rsidRDefault="00C61051" w:rsidP="00C170E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684BA99" w14:textId="0BD7B09F" w:rsidR="00612E0C" w:rsidRPr="00C61051" w:rsidRDefault="00C61051" w:rsidP="00C170E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F75680" w14:textId="099547F6" w:rsidR="00612E0C" w:rsidRPr="00C61051" w:rsidRDefault="00C61051" w:rsidP="00C170E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57BE3AF3" w14:textId="3478B84F" w:rsidR="00612E0C" w:rsidRPr="00C61051" w:rsidRDefault="00C61051" w:rsidP="00C170E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7E85CF0" w14:textId="04E235F0" w:rsidR="00612E0C" w:rsidRPr="00C61051" w:rsidRDefault="00C61051" w:rsidP="00C170E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C170E9" w:rsidRPr="00C61051" w14:paraId="31DF8F53" w14:textId="77777777" w:rsidTr="00C170E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3DF47A" w14:textId="37599FC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D8DCA2" w14:textId="6C70FD7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953DC5" w14:textId="3927ED5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6F7F6B" w14:textId="63420B1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D77DEF9" w14:textId="3E25631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AB1CBA7" w14:textId="45A18DB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61DE8D4C" w14:textId="470785E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0AFA4FA2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9FBB0D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C6B715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310E17F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F45AC8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435C7A2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559E39F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AE076C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223F797F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608ADE3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D07BB1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3C1584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349DD00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5B1E5C6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4FADC19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147FF1C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10529957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1529202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64F162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6A913F7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7DA2971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12EC85B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541C1A9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76BA8C7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797D45F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593435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714DA4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75DC361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EA058A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BA8C9A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6DE63E7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8F1ECD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1144E5B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4A32A24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CCC79F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73C16F8D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CE6339" w14:textId="4EDC7641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06203AAE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E15900" w14:textId="327E3C89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C61051" w14:paraId="1C8C696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D77EB59" w14:textId="03B506A3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C61051" w14:paraId="1917F98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B49DD6" w14:textId="00F6E4DE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C61051" w14:paraId="0B87E3A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7CC8144" w14:textId="71C4992A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C61051" w14:paraId="4AE275B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73517E4" w14:textId="6E9DC49D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C61051" w14:paraId="1EA864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CCA0ED8" w14:textId="77777777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89C1B96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D861116" w14:textId="3E8CAB55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61051" w14:paraId="4D521D1C" w14:textId="77777777" w:rsidTr="002056A3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B4A50A8" w14:textId="6182646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D052ACD" w14:textId="6DE0A4B8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A47D848" w14:textId="0E0143C0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1412BE2" w14:textId="1F90B81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3D3BE5" w14:textId="6A3E4580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42F7BE9" w14:textId="49F85801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CB16A91" w14:textId="52AC194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C170E9" w:rsidRPr="00C61051" w14:paraId="033AD79B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2338C3E" w14:textId="3E86405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E9814E4" w14:textId="4945F4A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B665E05" w14:textId="19B7BC9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131D4F0" w14:textId="363BD67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FC2BCF9" w14:textId="4F8C27D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1CD888BB" w14:textId="07C9CA4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A023F15" w14:textId="7E0AFC2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6878283D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36E1A06" w14:textId="6D65FA1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E8FAF3" w14:textId="222A43A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457EDBF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5FE3A47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35C3007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245D608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2500FF9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7DC4D67B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4AC88D8" w14:textId="6962B20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0ABAC2" w14:textId="6B16BB8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5D7B3FA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7DABE9E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7758960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1EB8C87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5F1B9D2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73331944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36526BF" w14:textId="4D58B5C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C1CD1" w14:textId="7418FFD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63C8FA6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67C7F6A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683829C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4018E30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9CFBB8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74B0FF95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A5D3919" w14:textId="105CBF2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1D12" w14:textId="36E6C65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2AC582A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45E4DB6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365CE90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397551B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0739FF3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4CB553C4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549FBFA" w14:textId="274F992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4819C" w14:textId="726A87D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5C59B92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199AEF" w14:textId="079176AF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66353EC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9204648" w14:textId="6E09FD9B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C61051" w14:paraId="44882B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3B7280C" w14:textId="57E32340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10</w:t>
                        </w:r>
                      </w:p>
                    </w:tc>
                  </w:tr>
                  <w:tr w:rsidR="00B27062" w:rsidRPr="00C61051" w14:paraId="1248FFB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6FC90BA" w14:textId="652381E7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11</w:t>
                        </w:r>
                      </w:p>
                    </w:tc>
                  </w:tr>
                  <w:tr w:rsidR="00B27062" w:rsidRPr="00C61051" w14:paraId="1DFB196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880381" w14:textId="0D60B602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12</w:t>
                        </w:r>
                      </w:p>
                    </w:tc>
                  </w:tr>
                  <w:tr w:rsidR="00B27062" w:rsidRPr="00C61051" w14:paraId="5351B5D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0B087E" w14:textId="002D20A8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13</w:t>
                        </w:r>
                      </w:p>
                    </w:tc>
                  </w:tr>
                  <w:tr w:rsidR="00B27062" w:rsidRPr="00C61051" w14:paraId="56B26F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B91049" w14:textId="49DCC8F8" w:rsidR="00B27062" w:rsidRPr="00C61051" w:rsidRDefault="006836B3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</w:p>
                    </w:tc>
                  </w:tr>
                </w:tbl>
                <w:p w14:paraId="73856861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4315FC74" w14:textId="4B8BA3F7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C61051" w14:paraId="5FBA1453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82C68E" w14:textId="07C0876C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D081C50" w14:textId="77947A61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B330407" w14:textId="0A8B7E8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2E47A7" w14:textId="2DEC5F3F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D7F939A" w14:textId="1B81AE11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24E7528" w14:textId="6F6CCF76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6F13CE6" w14:textId="191EC04C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C170E9" w:rsidRPr="00C61051" w14:paraId="1AD7C61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0AAAD04" w14:textId="7D7278F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EBC2568" w14:textId="46CCA14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2F3CE0B" w14:textId="377AED4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E343102" w14:textId="6ACA17F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348F3FC" w14:textId="6D441E9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70C4B999" w14:textId="7F54E1D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611257B" w14:textId="1FB4BEF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0ACC4FB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2D8059F" w14:textId="4E16A63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5CA2B8" w14:textId="7D7D9FE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DB2D48" w14:textId="016CD78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50517" w14:textId="3CB1D87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810657" w14:textId="01C7831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2049" w14:textId="3A14BA1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B2C3A7B" w14:textId="001AFAD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2DAA7F9C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5B1BC1FA" w14:textId="302CF43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D7620" w14:textId="26B72A8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D98F73" w14:textId="5D2C6F7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612937" w14:textId="7628E1D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6CEF7" w14:textId="7125E30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EEA51C" w14:textId="2A5D790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340F2AC" w14:textId="1A560B6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091924FE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00EE5652" w14:textId="7347870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248AD" w14:textId="1EC9206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5AFA3B" w14:textId="1BB2617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E5F29" w14:textId="7F541FF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D56471" w14:textId="03CFDB4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AED89" w14:textId="2C9AC5D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8F77A3C" w14:textId="0F4E5C0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322DB458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4ACEBE8" w14:textId="3CDE503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2EFA3" w14:textId="27853EF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0FF736" w14:textId="009F61D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8BB8E5" w14:textId="40A638C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100B5" w14:textId="653DC4F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C4FF97" w14:textId="5DD66C8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B8E039F" w14:textId="500600B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61051" w14:paraId="73808F25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E6C55AF" w14:textId="6094849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1FD984" w14:textId="1FF6501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E8669C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B5375A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958E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7379C4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E133FB9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C61051" w14:paraId="3808ABF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0735BB8E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A854F09" w14:textId="1E7B05FC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58B1F2F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368DB4D" w14:textId="01DF8551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C61051" w14:paraId="6F8C95F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DC2A6FA" w14:textId="5DFC9FD2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C61051" w14:paraId="718EE965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F621A11" w14:textId="7E18CD61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C61051" w14:paraId="2345F29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29CC533" w14:textId="4C46D1D1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C61051" w14:paraId="24B22DA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D788C7B" w14:textId="252B359B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C61051" w14:paraId="16329EC0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8EAA92" w14:textId="77777777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455E090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7D399169" w14:textId="664D4AA0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20"/>
                    <w:gridCol w:w="422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61051" w14:paraId="1830A8BB" w14:textId="77777777" w:rsidTr="002056A3">
                    <w:trPr>
                      <w:trHeight w:val="170"/>
                    </w:trPr>
                    <w:tc>
                      <w:tcPr>
                        <w:tcW w:w="712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48C618E" w14:textId="32070548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8875A88" w14:textId="100687CD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BA8D3FF" w14:textId="0C5C1A4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6D9A724" w14:textId="31E8F666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6EDF12F" w14:textId="5B45D9DB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14A8180" w14:textId="41998A8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256D4DB" w14:textId="320E24F3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14D13F92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DC5D93D" w14:textId="5B37A86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A2BC1B1" w14:textId="4798E8D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BB2768D" w14:textId="4AB935F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87AAB21" w14:textId="12BCE14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503FBC2" w14:textId="45AB472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4DE3B76" w14:textId="43B4B3C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C9BEC9E" w14:textId="148D5D5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366F6110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3A80732B" w14:textId="37BA5D0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CF1C20" w14:textId="585CD9C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76D9DB" w14:textId="526187B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90857E" w14:textId="6AF254F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5E11EF" w14:textId="632FD2A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E2CB87" w14:textId="6822145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445B4EE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14D8AA71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69EB8112" w14:textId="32B60FE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AC37CB7" w14:textId="7C6B6F2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941E8C" w14:textId="217B9C0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9ED3" w14:textId="54DA9E6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2DE6CE" w14:textId="2CE795F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FC6B17" w14:textId="2A21BAF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771C291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7D87AE24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570F716A" w14:textId="2B0BE16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7ECA79" w14:textId="6C9FB31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2A4B10" w14:textId="2191C92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8E8D1C" w14:textId="43915FD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86561" w14:textId="041F47F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E61DF9" w14:textId="0038216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4262971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4CB6B821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59309AC1" w14:textId="565C015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DCBBC" w14:textId="48E6A5A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DBB2B" w14:textId="6F3FFE8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B25296" w14:textId="469E65F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728F9" w14:textId="51E9B76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BA22F" w14:textId="1379685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61987F6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003B39C8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18C29B70" w14:textId="4ED2DC7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CD1DC2B" w14:textId="28B1738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F85E93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0F81B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B0153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E74A4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439B8701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66F36F1" w14:textId="7723D689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7D14416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9707D5" w14:textId="1DA0333B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C61051" w14:paraId="3152FA7E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1D1FA0" w14:textId="3980AE3B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C61051" w14:paraId="2CC9C15B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760848C" w14:textId="2395B745" w:rsidR="00B27062" w:rsidRPr="00C61051" w:rsidRDefault="0039014C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</w:p>
                    </w:tc>
                  </w:tr>
                  <w:tr w:rsidR="00B27062" w:rsidRPr="00C61051" w14:paraId="7F07BF2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30B995F" w14:textId="6186E171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C61051" w14:paraId="0F1EBBD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3C4B39" w14:textId="665E1161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C61051" w14:paraId="2633565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1859A2" w14:textId="075392F9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EF82DC2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E785DF9" w14:textId="0A43733B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  <w:t>MAJ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61051" w14:paraId="1DD4E4F6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AB9ED4E" w14:textId="22E4FFD7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D186A1" w14:textId="0CEEAB15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626984B" w14:textId="0E698A38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1AD4BDE" w14:textId="59791D2C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0443639" w14:textId="6688BF0C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3E119DB" w14:textId="1FD3FA80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DA99563" w14:textId="66D9DBC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644B5DAB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B607DB9" w14:textId="63ACADA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FC3D935" w14:textId="1A55471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770862A" w14:textId="445AB24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2D7F723" w14:textId="55C283B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230D98D" w14:textId="05AF317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716B5E9" w14:textId="4419C23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4D949F" w14:textId="0CFF37E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0A9C0ECC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A555505" w14:textId="20D29DA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AB69DE" w14:textId="7087E63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096DAC" w14:textId="7AA802B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C13B6B" w14:textId="4A28A89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117334" w14:textId="5FD32EC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7D6AFA" w14:textId="590792E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74744E2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5A5D817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1FF04C3A" w14:textId="204E623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A915AD" w14:textId="5131F8D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B16810" w14:textId="6ABFDBE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F1FBF7" w14:textId="4A709A7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5BF783" w14:textId="22FE8EF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33530D" w14:textId="114A79D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0311EA8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01B050AD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03CE934" w14:textId="6ADA35A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CB5F75" w14:textId="3446473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19F71A" w14:textId="557FA69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2973FF" w14:textId="7247995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F0D" w14:textId="129E296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9B660" w14:textId="3A76E25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044EF50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4B50F776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413AED3" w14:textId="33AE0CA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B469" w14:textId="6EFE974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E4163C" w14:textId="4DCC974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35B977" w14:textId="338DC57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18D083" w14:textId="50CB613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0430F8" w14:textId="0403BEA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3009A79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70F29507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7C325A55" w14:textId="4F91AE4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C0615F" w14:textId="40BEF8F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6441F8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43935F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7979E7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467D5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4EDCAD1D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F00DAF5" w14:textId="1C06A223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68670C2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2EA0FA6" w14:textId="05BC8264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C61051" w14:paraId="59C0670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44AEF05" w14:textId="3D669C08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C61051" w14:paraId="68D8DEF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3DA467" w14:textId="5EC87491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C61051" w14:paraId="0A05832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EF1BAC" w14:textId="10D72D4A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C61051" w14:paraId="0C19D91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086528E" w14:textId="21C3FF28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C61051" w14:paraId="36ED873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6A945F4" w14:textId="2094ED11" w:rsidR="00B27062" w:rsidRPr="00C61051" w:rsidRDefault="006836B3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</w:p>
                    </w:tc>
                  </w:tr>
                </w:tbl>
                <w:p w14:paraId="5354754C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5AF13B3" w14:textId="4B07F894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C61051" w14:paraId="27C2DD8F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893BECD" w14:textId="5F653945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0B9338" w14:textId="38926DAA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21B8F87" w14:textId="4380B02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65E1320" w14:textId="230470FF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210675F" w14:textId="192B78FD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A5AA2EC" w14:textId="3464ED0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228F16D" w14:textId="3C9F6843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36D35DF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BA6D45" w14:textId="39E81DA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FEE45A" w14:textId="48AD1CB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08B4D4C" w14:textId="1C2FE63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B215F83" w14:textId="25B477C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A59E4A7" w14:textId="567F2D1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25A5C01F" w14:textId="34E26DB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62C83CDA" w14:textId="283F123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6F389E1B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302D8BF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DF6107" w14:textId="2DF3512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9A0BDA" w14:textId="6D0D29C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C5A0E1" w14:textId="1CCB46A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B9CD27" w14:textId="70D4AAE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001CD9" w14:textId="67595CE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E5F75D7" w14:textId="3F096FA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3A9805B0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78F1F7B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4638AA" w14:textId="3AACCD0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F8B86A" w14:textId="3D00D24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C7684B" w14:textId="7E2F10F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F8B80C" w14:textId="560B54D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B9840C" w14:textId="2799722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90B891E" w14:textId="1538CA9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4E05CB2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746CCA5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F0A85E" w14:textId="2AC3FBF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7E735" w14:textId="6560BDB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D938D" w14:textId="0F701E9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26403" w14:textId="587B205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038E1F" w14:textId="01068B5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E701C99" w14:textId="49D6217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1ED9F1F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7EDB94A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174962" w14:textId="35CF916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71FD3" w14:textId="337CDB3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3CB8B9" w14:textId="1605340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7473A" w14:textId="26AD27A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C47AD9" w14:textId="174EBB2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4A9BD90" w14:textId="1FD4B37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6A50E019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090E062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D45BB9" w14:textId="73D66E0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FC2CA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09F84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A46683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FDAE73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31A12D3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C61051" w14:paraId="5ABCB9D1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4532915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7C9397C6" w14:textId="5F45E61E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0A0DE1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FFDE383" w14:textId="721985A3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C61051" w14:paraId="20F209D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9374BB" w14:textId="2DDBC385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C61051" w14:paraId="73A4327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706A21" w14:textId="0E125708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C61051" w14:paraId="6A123DD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D315EE4" w14:textId="053E4D39" w:rsidR="00B27062" w:rsidRPr="00C61051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</w:p>
                    </w:tc>
                  </w:tr>
                  <w:tr w:rsidR="00B27062" w:rsidRPr="00C61051" w14:paraId="7A9A100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DB92C2" w14:textId="26787221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C61051" w14:paraId="5F57A00B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6546BE" w14:textId="42F11E27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BBEF901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FBAEAFE" w14:textId="7B52E539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61051" w14:paraId="79A7682D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0D5E333" w14:textId="0E0E12A7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879D599" w14:textId="01429637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5041FA7" w14:textId="1652D8BD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A3F4389" w14:textId="63E1F4E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80EDCA7" w14:textId="6274A96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D33AC24" w14:textId="03B50357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25FA0C5" w14:textId="368F708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29D7AFB5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</w:tcPr>
                      <w:p w14:paraId="2654728C" w14:textId="3EBCC17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10BB236D" w14:textId="275BDEF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764AD9C5" w14:textId="48A61A5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30915E37" w14:textId="62A3B0F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53D8435D" w14:textId="7E8C40E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</w:tcPr>
                      <w:p w14:paraId="2A9D2964" w14:textId="6E2C050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</w:tcPr>
                      <w:p w14:paraId="6A49BCAA" w14:textId="4473A85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26853A2F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527C8673" w14:textId="4070DB3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E3EBF80" w14:textId="05D5217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8453D30" w14:textId="34753AF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34909F1" w14:textId="13920C5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40F4289" w14:textId="103AB3F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8784F66" w14:textId="68CBE36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7B7C81E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1CC3501E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6015D498" w14:textId="00619A3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089BBE9" w14:textId="7AFA54A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FABAAC" w14:textId="3894D96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3D8614D" w14:textId="6670892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F19BAE3" w14:textId="5D60444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923704E" w14:textId="6BE82E6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2FA2FBD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39E4E75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0BE55D21" w14:textId="22D94C1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9326060" w14:textId="6F27F8A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CA83538" w14:textId="0A5CF4C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C0E6002" w14:textId="290CFD5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E86358C" w14:textId="73F05FB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DC1096A" w14:textId="69CA0E5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1E31D1F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02D3F51F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1D8C1ED8" w14:textId="63CA7E3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3881252" w14:textId="20119A7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633A310" w14:textId="532A806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6037D64" w14:textId="50AF63D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EE6AB2" w14:textId="69E38BE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B803B28" w14:textId="4819EDF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4B3850A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69E92B85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186F6115" w14:textId="6DC0309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3EC2CAA" w14:textId="0B1F47E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67A2B8F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7E5D075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767B0B97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978A00E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05D1FF5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733B5CB" w14:textId="093AEF8C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05D4574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43CA6B5" w14:textId="796E4678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B27062" w:rsidRPr="00C61051" w14:paraId="0C406E5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E2428DD" w14:textId="16926DD8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B27062" w:rsidRPr="00C61051" w14:paraId="33C0BDE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ED6DBF3" w14:textId="0A8CC1E0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B27062" w:rsidRPr="00C61051" w14:paraId="05A26660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427C2C" w14:textId="54F67003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B27062" w:rsidRPr="00C61051" w14:paraId="64A3A6C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3E21CE" w14:textId="0D34016E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C61051" w14:paraId="6BD59A7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5417941" w14:textId="112382E1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5AFDB94F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8E15426" w14:textId="03920ED5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AUGUSTI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61051" w14:paraId="1D6EAAC9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65FE43" w14:textId="6C6E28F7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ED81C9E" w14:textId="1C5D9A80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CEAFCB" w14:textId="6BDBEE4B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3AC2C8" w14:textId="414DE38D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84F49CD" w14:textId="3BB3BD51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4CEFA78" w14:textId="0E2A22AD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36B7B87" w14:textId="1A548942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029CC6A8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99A9219" w14:textId="39B3243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E3A1F2" w14:textId="79328C6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C8AB17" w14:textId="6E60761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95853AB" w14:textId="1ED27D9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C8E9772" w14:textId="675402C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554BF77" w14:textId="7CD9F41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5F4203E8" w14:textId="37612BE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0A0487C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37DD9AC" w14:textId="408B6F7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46FA2" w14:textId="7EE210D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0B63A9" w14:textId="3AB3C3B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FAFAA5" w14:textId="4D87943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6E8B3F" w14:textId="5202E29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0BABE" w14:textId="44798B6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53FC915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6BBD6FAB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AD9EAAD" w14:textId="48A501B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CDE0F" w14:textId="768FB9A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AFCCC7" w14:textId="3CFACF8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4FB448" w14:textId="4D9F566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C3D44B" w14:textId="6E6B5D5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B42C8C" w14:textId="1001CB6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294B678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267A140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D71F26C" w14:textId="6F16C5F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E0A73" w14:textId="4959172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93C939" w14:textId="54676C1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9B7BD4" w14:textId="036D7FA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A51FA" w14:textId="3C1DFFA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7B51F" w14:textId="4DCE578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3AA9864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15EE3CD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45F57CA" w14:textId="0991BBA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B7B4E7" w14:textId="501161F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3D790" w14:textId="42BB560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917A65" w14:textId="104E1F4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112852" w14:textId="1CC008B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448B09" w14:textId="29E7897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2630028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710F4546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FA1158A" w14:textId="5468B53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C43EA1" w14:textId="5BE0F3D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A364C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5D17C8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661B1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29129F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73684048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516A3B0D" w14:textId="0969ABD7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4A68B01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176ECD7" w14:textId="0E07CF4F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836B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C61051" w14:paraId="123F54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39820F" w14:textId="512BF07C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836B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C61051" w14:paraId="0C0743A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2A76CD7" w14:textId="5B07C2DC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836B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C61051" w14:paraId="09FBBE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BC404F" w14:textId="3C73637E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836B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C61051" w14:paraId="3DD40DB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9D5E58D" w14:textId="632F2306" w:rsidR="00B27062" w:rsidRPr="00C61051" w:rsidRDefault="006836B3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40</w:t>
                        </w:r>
                      </w:p>
                    </w:tc>
                  </w:tr>
                  <w:tr w:rsidR="00B27062" w:rsidRPr="00C61051" w14:paraId="407D6FB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B1F07DD" w14:textId="467F28CB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0F858F1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1B176A2" w14:textId="2B92817C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C61051" w14:paraId="10F7938D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02113AC" w14:textId="3258351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FFC79D6" w14:textId="796817F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DAE41B" w14:textId="2A924025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F6D9FBA" w14:textId="229EC18F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9553B9" w14:textId="3F6F8438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AB9C00A" w14:textId="4CB3EC7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30925B0" w14:textId="19613E6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23783DAC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4E44E10" w14:textId="7637B85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5936B04" w14:textId="7BDFA36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37D62ED" w14:textId="0CD89B7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C48FC35" w14:textId="2C88114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7005C7D" w14:textId="5161009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3E8FC14" w14:textId="5282D94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5C1B6ED8" w14:textId="4FBE94E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50935067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5E1EDA7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B5077D" w14:textId="2F8080A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ED14B5" w14:textId="67DCB36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405CD7" w14:textId="0F94426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366BF5" w14:textId="79F507F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89D9F" w14:textId="26304D9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323D446" w14:textId="7EB3ED1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275EA407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062314A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822CE7" w14:textId="4A0FCD0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017E8D" w14:textId="23CD4C3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609886" w14:textId="4BFAC43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83A73" w14:textId="1A6FE21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772BA9" w14:textId="6DAE415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AD2E317" w14:textId="6F5288B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7F998A4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6305AD5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39A69E" w14:textId="632DE3B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9C74E" w14:textId="7F5DC10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1FAEE3" w14:textId="28A736A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85131C" w14:textId="31CDCE3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3ADF14" w14:textId="56AF009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E8CEE29" w14:textId="251CA8B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300EC183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5BB999F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FE00F1" w14:textId="7390660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76E76E" w14:textId="6889830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9448D" w14:textId="52C73A8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E783AE" w14:textId="7528565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B3755E" w14:textId="21A7FB3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BAA51BE" w14:textId="172BB79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280785D6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4466E4C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FF73FC" w14:textId="4498DC4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11876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835F3D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E9A08B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0D83A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F33F9EC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C61051" w14:paraId="405FBD6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0487F749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3FA3A89A" w14:textId="2133ABD0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3081328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F266F1A" w14:textId="64520239" w:rsidR="00B27062" w:rsidRPr="00C61051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40</w:t>
                        </w:r>
                      </w:p>
                    </w:tc>
                  </w:tr>
                  <w:tr w:rsidR="00B27062" w:rsidRPr="00C61051" w14:paraId="016B8A0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7B54A7" w14:textId="71459CDC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C61051" w14:paraId="1325AC2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9BC01C" w14:textId="0201387D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C61051" w14:paraId="7A3062D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74AC33A" w14:textId="5E9182CA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C61051" w14:paraId="7A619D8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4CE7B4" w14:textId="0BD75244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C61051" w14:paraId="5B1D200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E6677F" w14:textId="4BE114D8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78640BD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53179A5" w14:textId="3D0442B7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61051" w14:paraId="645C0491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61465F1" w14:textId="174CAE5E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7978E76" w14:textId="2907B477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4142C0" w14:textId="518250B5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EAA7938" w14:textId="6D2943A0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CF93F66" w14:textId="37610DFD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101EEAA" w14:textId="13A9DE3F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22DDBF4" w14:textId="0EF71C1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27EA076C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928224A" w14:textId="36208E6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3B85523" w14:textId="7EC408A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1A6FAE7" w14:textId="392624A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DF44BEE" w14:textId="5AD0B67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011C567" w14:textId="088A1AA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4CEAF06" w14:textId="33A270B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81D5245" w14:textId="0258D6F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2B27389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82B725B" w14:textId="5872ED5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CEE8C6" w14:textId="4DC7717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C4B3FE" w14:textId="4198E69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39FCBA" w14:textId="5E2EAEA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A14329" w14:textId="2E56A87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A62B3" w14:textId="514253B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031F749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6D3DAF6A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1AB1FB5A" w14:textId="45ACF3F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047C05" w14:textId="35FDA21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169ADD" w14:textId="595773C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400254" w14:textId="3F2C660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615AC" w14:textId="74350D4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9A5A6E" w14:textId="3774109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4CBC98D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5D5307B8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727F6539" w14:textId="1510192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5B3551" w14:textId="428043E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1936C5" w14:textId="0FCA60B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57154F" w14:textId="5003B75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D94759" w14:textId="70C2486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92FE66" w14:textId="4FD893F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0102AC7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47CB773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55C07B7" w14:textId="0A5010D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A0EA92" w14:textId="2BA56DE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3BCE1" w14:textId="3CF1C4B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81D568" w14:textId="7BF76A1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E4F68A" w14:textId="428132C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D2B412" w14:textId="547A097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4D7114D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193E3EA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3A89A6B" w14:textId="26B8F70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38F23B" w14:textId="17B9F99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1A8D5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A6E6B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D030B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AA8D2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3F68E73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5D2860C3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7623217" w14:textId="4ABD2239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507FF76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11512D2" w14:textId="6295EB97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44</w:t>
                        </w:r>
                      </w:p>
                    </w:tc>
                  </w:tr>
                  <w:tr w:rsidR="00B27062" w:rsidRPr="00C61051" w14:paraId="1D7D2FD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4300A9" w14:textId="28553C94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45</w:t>
                        </w:r>
                      </w:p>
                    </w:tc>
                  </w:tr>
                  <w:tr w:rsidR="00B27062" w:rsidRPr="00C61051" w14:paraId="66E6D72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6A1C3F1" w14:textId="00D8AFC5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46</w:t>
                        </w:r>
                      </w:p>
                    </w:tc>
                  </w:tr>
                  <w:tr w:rsidR="00B27062" w:rsidRPr="00C61051" w14:paraId="5E36D29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D8F4DE" w14:textId="6F2D3653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47</w:t>
                        </w:r>
                      </w:p>
                    </w:tc>
                  </w:tr>
                  <w:tr w:rsidR="00B27062" w:rsidRPr="00C61051" w14:paraId="65CF788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83A0B46" w14:textId="2FC715BC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48</w:t>
                        </w:r>
                      </w:p>
                    </w:tc>
                  </w:tr>
                  <w:tr w:rsidR="00B27062" w:rsidRPr="00C61051" w14:paraId="6A7E4215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34F0BA2" w14:textId="3859E2DF" w:rsidR="00B27062" w:rsidRPr="00C61051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6A0CE4E3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24C375F8" w14:textId="3FBA29BE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61051" w14:paraId="16688E75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9917AAA" w14:textId="28E19D78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D1BC836" w14:textId="30FDC650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DDCB495" w14:textId="4D364FEC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708805C" w14:textId="1A0B7D1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C312728" w14:textId="5A5E632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4B80C4A" w14:textId="37DCD6C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3BC35CA" w14:textId="784D9C5D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2996398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42DCC96" w14:textId="71E1A04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0E652B" w14:textId="2C35552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F4BF1D2" w14:textId="1B33E92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F88DEE7" w14:textId="5E50608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0DC270D" w14:textId="1E9ACFC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8D2DD1D" w14:textId="3B94642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C796EA4" w14:textId="40771D7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3EBFEFE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0329F9D7" w14:textId="0DF093E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626200" w14:textId="5AC3328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56A358" w14:textId="279A7BC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C555CA" w14:textId="2EABB25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78F2A8" w14:textId="7380B51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0213C9" w14:textId="7DB7255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2C54F53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2CCE94A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4629055" w14:textId="6584859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807EA" w14:textId="75DF020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645939" w14:textId="2949D61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BFC8E9" w14:textId="15BA84A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8B4706" w14:textId="79139D4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306362" w14:textId="1635BB2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2C61B7A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095F22A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0C291F70" w14:textId="0B96140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A7C695" w14:textId="5510334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A1320" w14:textId="535FDAB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3C9A06" w14:textId="7921200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EDCB7E" w14:textId="65267FE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A48F85" w14:textId="337B8AE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2154B23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314B7451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21C0B13E" w14:textId="7C23176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C4BD2" w14:textId="6734897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D5AF41" w14:textId="64F74D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B0FCBF" w14:textId="0565DDF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DD04B4" w14:textId="2797C74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0A34A6" w14:textId="241D3B2C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79876BD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05C1498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6BA0578" w14:textId="46F4B9A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708F5C" w14:textId="1ABB725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869D5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40C6B4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13B551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1FBAAB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2E0932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C61051" w14:paraId="628FF7A9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8B9FF9E" w14:textId="501912D9" w:rsidR="00B27062" w:rsidRPr="00C61051" w:rsidRDefault="00C61051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</w:tr>
                  <w:tr w:rsidR="00B27062" w:rsidRPr="00C61051" w14:paraId="190E8B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1CEF20" w14:textId="7A6BEEA8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6836B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C61051" w14:paraId="3D0D776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0D3DEC" w14:textId="4C2C547C" w:rsidR="00B27062" w:rsidRPr="00C61051" w:rsidRDefault="006836B3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50</w:t>
                        </w:r>
                      </w:p>
                    </w:tc>
                  </w:tr>
                  <w:tr w:rsidR="00B27062" w:rsidRPr="00C61051" w14:paraId="74330FF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AB71A1" w14:textId="52F6B4B3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6836B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C61051" w14:paraId="639BE35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5F78450" w14:textId="6F1B81CB" w:rsidR="00B27062" w:rsidRPr="00C61051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6836B3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C61051" w14:paraId="62F73F9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E6CE76D" w14:textId="7740C040" w:rsidR="00B27062" w:rsidRPr="00C61051" w:rsidRDefault="006836B3" w:rsidP="00C170E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01</w:t>
                        </w:r>
                      </w:p>
                    </w:tc>
                  </w:tr>
                  <w:tr w:rsidR="00B27062" w:rsidRPr="00C61051" w14:paraId="0A5D087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4FCC4A" w14:textId="7BB5B5EC" w:rsidR="00B27062" w:rsidRPr="00C61051" w:rsidRDefault="00B27062" w:rsidP="00266389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E94056A" w14:textId="77777777" w:rsidR="00612E0C" w:rsidRPr="00C61051" w:rsidRDefault="00612E0C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8239E80" w14:textId="2D5B78FB" w:rsidR="00612E0C" w:rsidRPr="00C61051" w:rsidRDefault="00C61051" w:rsidP="00C170E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6105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C61051" w14:paraId="1AADCE52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9847E74" w14:textId="53A634E5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AF3D59F" w14:textId="2FDD7E4A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57186B" w14:textId="4F010178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508AAD" w14:textId="13CE5DAF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3E4E577" w14:textId="47684BC1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5F43DF2B" w14:textId="67E28B49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9D565C3" w14:textId="16F5FD14" w:rsidR="002056A3" w:rsidRPr="00C61051" w:rsidRDefault="00C61051" w:rsidP="002056A3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612E0C" w:rsidRPr="00C61051" w14:paraId="6F733323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8D0E985" w14:textId="72C8B74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9B62F8" w14:textId="48A2B59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1307ACA" w14:textId="67789AF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BE38827" w14:textId="4A3BB62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2EB01CF" w14:textId="16CA956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CB11A2D" w14:textId="53C4F9F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145D7C4" w14:textId="5759B73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541FB961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1032C7B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1A50D2" w14:textId="148816F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B6CD7" w14:textId="7780E2C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AB6B2B" w14:textId="4476B31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3B1C3A" w14:textId="54946FC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69B1D" w14:textId="09BE9D2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1696A4C" w14:textId="65C8FEB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5B03684A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5548AA1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F4407" w14:textId="4F2D4AE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1706B" w14:textId="08F5BCC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2BBB2" w14:textId="62B22DD5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77B32" w14:textId="3DA9458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E1DC8" w14:textId="26B915F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DB95BCB" w14:textId="292B889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1789B7EA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0B2678A0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257DE5" w14:textId="16AC50BE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5B77DB" w14:textId="4DEB9EA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11F935" w14:textId="1610713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22845" w14:textId="593096FA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1F9385" w14:textId="4544EEA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66B257B" w14:textId="6E1A605D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14FF325E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3D875B33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DD080" w14:textId="74D7ADA2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3499E9" w14:textId="737DB87B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01708F" w14:textId="3731CD71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4813E3" w14:textId="0741CB4F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2FC1B6" w14:textId="3D985778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6271937" w14:textId="1353F6C4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C61051" w14:paraId="7E339188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6883AB46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E63AB" w14:textId="3C7F3649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61051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61051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525AB5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6EA574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CE027E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42942F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F3BA4F2" w14:textId="77777777" w:rsidR="00612E0C" w:rsidRPr="00C61051" w:rsidRDefault="00612E0C" w:rsidP="00C170E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B630266" w14:textId="77777777" w:rsidR="00612E0C" w:rsidRPr="00C61051" w:rsidRDefault="00612E0C" w:rsidP="00C170E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C61051" w:rsidRDefault="00E50BDE" w:rsidP="00C170E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C61051" w:rsidRDefault="00F93E3B" w:rsidP="00C170E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C61051" w:rsidRDefault="00BF3C3E" w:rsidP="00C170E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BF3C3E" w:rsidRPr="00C61051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4A3FE" w14:textId="77777777" w:rsidR="00922C21" w:rsidRDefault="00922C21">
      <w:pPr>
        <w:spacing w:after="0"/>
      </w:pPr>
      <w:r>
        <w:separator/>
      </w:r>
    </w:p>
  </w:endnote>
  <w:endnote w:type="continuationSeparator" w:id="0">
    <w:p w14:paraId="420C38E9" w14:textId="77777777" w:rsidR="00922C21" w:rsidRDefault="00922C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112F7" w14:textId="77777777" w:rsidR="00922C21" w:rsidRDefault="00922C21">
      <w:pPr>
        <w:spacing w:after="0"/>
      </w:pPr>
      <w:r>
        <w:separator/>
      </w:r>
    </w:p>
  </w:footnote>
  <w:footnote w:type="continuationSeparator" w:id="0">
    <w:p w14:paraId="4A550F1D" w14:textId="77777777" w:rsidR="00922C21" w:rsidRDefault="00922C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12DF8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056A3"/>
    <w:rsid w:val="00211686"/>
    <w:rsid w:val="002549DD"/>
    <w:rsid w:val="002562E7"/>
    <w:rsid w:val="00266389"/>
    <w:rsid w:val="00285C1D"/>
    <w:rsid w:val="002C3AAE"/>
    <w:rsid w:val="002D292B"/>
    <w:rsid w:val="00302C5D"/>
    <w:rsid w:val="003327F5"/>
    <w:rsid w:val="00340CAF"/>
    <w:rsid w:val="00375504"/>
    <w:rsid w:val="0039014C"/>
    <w:rsid w:val="003C0D41"/>
    <w:rsid w:val="003E085C"/>
    <w:rsid w:val="003E7B3A"/>
    <w:rsid w:val="003F70D3"/>
    <w:rsid w:val="00411AF7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D5149"/>
    <w:rsid w:val="005E656F"/>
    <w:rsid w:val="00612E0C"/>
    <w:rsid w:val="00631C1D"/>
    <w:rsid w:val="00667021"/>
    <w:rsid w:val="006836B3"/>
    <w:rsid w:val="006974E1"/>
    <w:rsid w:val="006C0896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A6330"/>
    <w:rsid w:val="008B1201"/>
    <w:rsid w:val="008B63DD"/>
    <w:rsid w:val="008F16F7"/>
    <w:rsid w:val="009164BA"/>
    <w:rsid w:val="009166BD"/>
    <w:rsid w:val="00922C21"/>
    <w:rsid w:val="00941C64"/>
    <w:rsid w:val="00953D91"/>
    <w:rsid w:val="00956C70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D0731"/>
    <w:rsid w:val="00AE302A"/>
    <w:rsid w:val="00AE36BB"/>
    <w:rsid w:val="00B10C6B"/>
    <w:rsid w:val="00B27062"/>
    <w:rsid w:val="00B37C7E"/>
    <w:rsid w:val="00B65B09"/>
    <w:rsid w:val="00B85583"/>
    <w:rsid w:val="00B9476B"/>
    <w:rsid w:val="00BC3952"/>
    <w:rsid w:val="00BE5AB8"/>
    <w:rsid w:val="00BF3C3E"/>
    <w:rsid w:val="00C170E9"/>
    <w:rsid w:val="00C32B94"/>
    <w:rsid w:val="00C44DFB"/>
    <w:rsid w:val="00C61051"/>
    <w:rsid w:val="00C6519B"/>
    <w:rsid w:val="00C70F21"/>
    <w:rsid w:val="00C7354B"/>
    <w:rsid w:val="00C91863"/>
    <w:rsid w:val="00C91F9B"/>
    <w:rsid w:val="00CC233C"/>
    <w:rsid w:val="00D17929"/>
    <w:rsid w:val="00D31AF0"/>
    <w:rsid w:val="00D84FBB"/>
    <w:rsid w:val="00DA6AA8"/>
    <w:rsid w:val="00DC1675"/>
    <w:rsid w:val="00DC493D"/>
    <w:rsid w:val="00DE1A86"/>
    <w:rsid w:val="00DE32AC"/>
    <w:rsid w:val="00E13381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D14A96F-C554-48F8-877E-5BF359C24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3451</Words>
  <Characters>19675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2025-09-17T05:40:00Z</dcterms:created>
  <dcterms:modified xsi:type="dcterms:W3CDTF">2025-09-17T05:40:00Z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