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F10C82" w14:paraId="491B8CF8" w14:textId="7C3BEA67" w:rsidTr="002723EB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08"/>
              <w:gridCol w:w="1432"/>
              <w:gridCol w:w="807"/>
              <w:gridCol w:w="806"/>
            </w:tblGrid>
            <w:tr w:rsidR="00F47B84" w:rsidRPr="00F10C82" w14:paraId="74EA2E24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A5FF18A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DC2029D" w14:textId="3AD24351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OKTOBER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6EB25D0" w14:textId="0F5D9464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2FBE76D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F90A58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F10C82" w14:paraId="536F52B0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B0EC822" w14:textId="440525F2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12084FC" w14:textId="6522A20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079AA013" w14:textId="2A45F85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1FBBB5D" w14:textId="3320BD1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14FBD0C" w14:textId="7CD1573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2B143C2B" w14:textId="7FE4AAC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2550A0C" w14:textId="5138FC3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2DE1231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C40C17" w14:textId="24B3E85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10CC9C" w14:textId="6ECEE41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B865910" w14:textId="13414DC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8145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136CDE" w14:textId="490498D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444103" w14:textId="0D833DA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7EEB0E" w14:textId="28B9969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0C3F31" w14:textId="5337C86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9105E8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C704B" w14:textId="6B86738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3CAA8A" w14:textId="34CE3E0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6739F0" w14:textId="26E523B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2682CD" w14:textId="67CC922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74F1C6" w14:textId="0905E50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6C2A12" w14:textId="2D8CC3D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6D905" w14:textId="6F12AEE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9211D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07F083" w14:textId="5FD590D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28849" w14:textId="2C8C2C0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534949" w14:textId="29A56E0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2F5D86" w14:textId="08B3023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2395A7" w14:textId="5F3734F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30F571" w14:textId="33E662E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44DEB9" w14:textId="0317178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86D3AF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7A425E" w14:textId="7EA940E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50CF51" w14:textId="3781742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2E0E9F" w14:textId="5A97342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F3CC72" w14:textId="6007A96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F6ED5B" w14:textId="294F7B0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FCA1E3" w14:textId="4314C0B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DB5588" w14:textId="5EBCB10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F7247C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7BF989" w14:textId="40FC55A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20D482" w14:textId="6F389EE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8573F7" w14:textId="0D39A14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BEA493" w14:textId="4BB535A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BC46B5" w14:textId="057D27C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18D83" w14:textId="088BC9B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E8287" w14:textId="064D63F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D8145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A69439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8090F" w14:textId="7F625EC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8145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8145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F6A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C08300" w14:textId="22F6C16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F6A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F6A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F6A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F6A4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6E8F42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7AC55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F1B029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000403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A6CF3E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40D7DEA9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center"/>
          </w:tcPr>
          <w:p w14:paraId="218434F4" w14:textId="4C127965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NOVEMBER</w:t>
            </w:r>
          </w:p>
          <w:p w14:paraId="5AC816B2" w14:textId="3333E358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9"/>
              <w:gridCol w:w="1598"/>
              <w:gridCol w:w="795"/>
              <w:gridCol w:w="704"/>
            </w:tblGrid>
            <w:tr w:rsidR="00F47B84" w:rsidRPr="00F10C82" w14:paraId="47DECDD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1E098B9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04FF4DB" w14:textId="5C9D4C9C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DECEMBER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67154F2" w14:textId="159FA6F9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D48428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98CA799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F10C82" w14:paraId="196257F1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4066C47" w14:textId="17DDBA7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574B582" w14:textId="7C7B529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196434A4" w14:textId="57E9FF2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4442729" w14:textId="475E92A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359F107C" w14:textId="6DD416A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32482E8D" w14:textId="0495C7F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62EB855" w14:textId="5C4918E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126B068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D481D4" w14:textId="282D476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859495" w14:textId="76F1465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2A1E7A1" w14:textId="0918571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3FDA9E" w14:textId="19A07BB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B28BAF" w14:textId="4F2BA5F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0A57977" w14:textId="5A7A7BB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7318940" w14:textId="68D134C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1AC2F4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E59427" w14:textId="3AE828C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71575D" w14:textId="61D21D3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31514A" w14:textId="293329D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08812A" w14:textId="3C58D44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4FF6B6" w14:textId="0C53B10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B85E6A" w14:textId="7100367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0AC81E" w14:textId="55A6CE0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283F2A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9E3405" w14:textId="0EA6118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3E8860" w14:textId="02418C3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027535" w14:textId="5768177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576426" w14:textId="08481B3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A9C857" w14:textId="1E88574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796D5" w14:textId="5B0C4F6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E25281" w14:textId="10E4308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526182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000D8A" w14:textId="6D0C150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143522" w14:textId="1F80DBA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473691" w14:textId="5EBD893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50AA7" w14:textId="7BDE7EE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76886E" w14:textId="182635E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5C9CAE" w14:textId="6698FF5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F3AC4F" w14:textId="772B82F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3335E6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799EFC" w14:textId="5E0A8F0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D4E4F8" w14:textId="56C3EE2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0B324" w14:textId="0C2ED01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C55CFF" w14:textId="648EFFE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D724A" w14:textId="25F9D4D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8145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63794" w14:textId="3367343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8145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8145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8145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8145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6F1989" w14:textId="093586E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D8145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D8145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D8145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D8145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324481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99A1D" w14:textId="419F38A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8145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8145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8145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8145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5A3EAD" w14:textId="7DC9458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C9608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8145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8145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8145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8145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35229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13A42B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8DE51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9A19D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DE2453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219C7B37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F10C82" w14:paraId="4616860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624BECF2" w14:textId="1CA1A6FF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15CDEE10" w14:textId="6879B208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8328FBE" w14:textId="554DD909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66C11AC7" w14:textId="001B0D9D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192D2B52" w14:textId="502EA991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74E3B942" w14:textId="016ED73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5F471C53" w14:textId="372E7F12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1AB241C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208744" w14:textId="498D00E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F23BE8" w14:textId="405F764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8145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F104F4" w14:textId="7C818A9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8145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57DE07" w14:textId="14B10D0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8145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EDA721" w14:textId="472FE68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8145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318F1A" w14:textId="6D07EA2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8145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44BCADC" w14:textId="0BBC4A3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C96084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1190101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392197A" w14:textId="555AC97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6E84146" w14:textId="5C75798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1D001C" w14:textId="75D0966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99F84F" w14:textId="0A7E886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D7A2C7" w14:textId="1721897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C68FC" w14:textId="0BC6F24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FA46A54" w14:textId="48C74C7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7149638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EC68B63" w14:textId="62B3868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1DE3BEC" w14:textId="5F6C880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AD6FE0" w14:textId="10224A9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A9C57C" w14:textId="4ADD302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0A001C" w14:textId="71BBD7F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318C0" w14:textId="1FCCC5D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CC94ADB" w14:textId="636F39A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074BB8B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7B7C06" w14:textId="5F96BE1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51A727" w14:textId="5A3E2CF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866D1E" w14:textId="15C2D50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4EB99" w14:textId="38C50E7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9EFBF0" w14:textId="327CF50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3F83D" w14:textId="125139F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6EBAA" w14:textId="15B9C51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3240C3B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EFB2A1C" w14:textId="5CAED40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48B7341" w14:textId="7325A13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D13A7C" w14:textId="6589514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BD97E4" w14:textId="1F79F3C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78CE96" w14:textId="35E2616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9A1247" w14:textId="4CEABE0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3BC1A11" w14:textId="3D77670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1AEF418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9A0E62B" w14:textId="625643D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CAB03A5" w14:textId="3165748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608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7ACE1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7008B6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10AE0D9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60972F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94C250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10CD0" w14:textId="77777777" w:rsidR="00EB46F5" w:rsidRDefault="00EB46F5">
      <w:pPr>
        <w:spacing w:after="0"/>
      </w:pPr>
      <w:r>
        <w:separator/>
      </w:r>
    </w:p>
  </w:endnote>
  <w:endnote w:type="continuationSeparator" w:id="0">
    <w:p w14:paraId="342ACED9" w14:textId="77777777" w:rsidR="00EB46F5" w:rsidRDefault="00EB46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E4775" w14:textId="77777777" w:rsidR="00EB46F5" w:rsidRDefault="00EB46F5">
      <w:pPr>
        <w:spacing w:after="0"/>
      </w:pPr>
      <w:r>
        <w:separator/>
      </w:r>
    </w:p>
  </w:footnote>
  <w:footnote w:type="continuationSeparator" w:id="0">
    <w:p w14:paraId="0282671E" w14:textId="77777777" w:rsidR="00EB46F5" w:rsidRDefault="00EB46F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319C"/>
    <w:rsid w:val="00046855"/>
    <w:rsid w:val="0005357B"/>
    <w:rsid w:val="00066998"/>
    <w:rsid w:val="00071356"/>
    <w:rsid w:val="00097A25"/>
    <w:rsid w:val="000A5A57"/>
    <w:rsid w:val="00105630"/>
    <w:rsid w:val="00125A9F"/>
    <w:rsid w:val="001274F3"/>
    <w:rsid w:val="00151CCE"/>
    <w:rsid w:val="001B01F9"/>
    <w:rsid w:val="001C41F9"/>
    <w:rsid w:val="0020651B"/>
    <w:rsid w:val="00235F0C"/>
    <w:rsid w:val="00250DBD"/>
    <w:rsid w:val="002723EB"/>
    <w:rsid w:val="00285C1D"/>
    <w:rsid w:val="002A6420"/>
    <w:rsid w:val="003108C9"/>
    <w:rsid w:val="0031649E"/>
    <w:rsid w:val="003327F5"/>
    <w:rsid w:val="00340CAF"/>
    <w:rsid w:val="00377D98"/>
    <w:rsid w:val="003A3719"/>
    <w:rsid w:val="003B6D2A"/>
    <w:rsid w:val="003C0D41"/>
    <w:rsid w:val="003C4F96"/>
    <w:rsid w:val="003D6BD9"/>
    <w:rsid w:val="003E085C"/>
    <w:rsid w:val="003E7B3A"/>
    <w:rsid w:val="003F16C5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66E9C"/>
    <w:rsid w:val="00570FBB"/>
    <w:rsid w:val="00583B82"/>
    <w:rsid w:val="005923AC"/>
    <w:rsid w:val="005A35D5"/>
    <w:rsid w:val="005D5149"/>
    <w:rsid w:val="005E656F"/>
    <w:rsid w:val="0060265B"/>
    <w:rsid w:val="00627378"/>
    <w:rsid w:val="00636C8F"/>
    <w:rsid w:val="00667021"/>
    <w:rsid w:val="00670286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A5478"/>
    <w:rsid w:val="007C0139"/>
    <w:rsid w:val="007D0583"/>
    <w:rsid w:val="007D45A1"/>
    <w:rsid w:val="007D7864"/>
    <w:rsid w:val="007F564D"/>
    <w:rsid w:val="00831CC0"/>
    <w:rsid w:val="00844EB7"/>
    <w:rsid w:val="008B1201"/>
    <w:rsid w:val="008B7546"/>
    <w:rsid w:val="008F16F7"/>
    <w:rsid w:val="008F6F13"/>
    <w:rsid w:val="009053D9"/>
    <w:rsid w:val="00907BEC"/>
    <w:rsid w:val="009164BA"/>
    <w:rsid w:val="009166BD"/>
    <w:rsid w:val="009534C5"/>
    <w:rsid w:val="00977AAE"/>
    <w:rsid w:val="00996E56"/>
    <w:rsid w:val="00997268"/>
    <w:rsid w:val="009A6E19"/>
    <w:rsid w:val="009D45E5"/>
    <w:rsid w:val="009F5EA3"/>
    <w:rsid w:val="00A12667"/>
    <w:rsid w:val="00A14581"/>
    <w:rsid w:val="00A20E4C"/>
    <w:rsid w:val="00A86610"/>
    <w:rsid w:val="00A924CA"/>
    <w:rsid w:val="00AA23D3"/>
    <w:rsid w:val="00AA3C50"/>
    <w:rsid w:val="00AA567E"/>
    <w:rsid w:val="00AC6C00"/>
    <w:rsid w:val="00AE302A"/>
    <w:rsid w:val="00AE36BB"/>
    <w:rsid w:val="00B03868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96084"/>
    <w:rsid w:val="00CF6166"/>
    <w:rsid w:val="00D15DB7"/>
    <w:rsid w:val="00D40193"/>
    <w:rsid w:val="00D47677"/>
    <w:rsid w:val="00D81457"/>
    <w:rsid w:val="00DA0093"/>
    <w:rsid w:val="00DE32AC"/>
    <w:rsid w:val="00DF6A48"/>
    <w:rsid w:val="00E1407A"/>
    <w:rsid w:val="00E33F1A"/>
    <w:rsid w:val="00E35706"/>
    <w:rsid w:val="00E50BDE"/>
    <w:rsid w:val="00E774CD"/>
    <w:rsid w:val="00E77E1D"/>
    <w:rsid w:val="00E86793"/>
    <w:rsid w:val="00E97684"/>
    <w:rsid w:val="00EB3BAD"/>
    <w:rsid w:val="00EB46F5"/>
    <w:rsid w:val="00ED5F48"/>
    <w:rsid w:val="00ED75B6"/>
    <w:rsid w:val="00EF46CB"/>
    <w:rsid w:val="00EF6BA9"/>
    <w:rsid w:val="00F02E73"/>
    <w:rsid w:val="00F10C82"/>
    <w:rsid w:val="00F44587"/>
    <w:rsid w:val="00F46E2E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2025-05-21T06:16:00Z</dcterms:created>
  <dcterms:modified xsi:type="dcterms:W3CDTF">2025-05-21T06:16:00Z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