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9746"/>
      </w:tblGrid>
      <w:tr w:rsidR="0055469F" w:rsidRPr="0055469F" w14:paraId="496BC79F" w14:textId="77777777" w:rsidTr="004F0317">
        <w:trPr>
          <w:trHeight w:val="851"/>
        </w:trPr>
        <w:tc>
          <w:tcPr>
            <w:tcW w:w="5000" w:type="pct"/>
            <w:vAlign w:val="center"/>
          </w:tcPr>
          <w:p w14:paraId="36E9FBC0" w14:textId="1F5FA95B" w:rsidR="003C4E1D" w:rsidRPr="0055469F" w:rsidRDefault="00DD55DB" w:rsidP="00DD55DB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67049D07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12E43E8E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225D0E91" w14:textId="6139B3BF" w:rsidR="007C4F42" w:rsidRPr="0055469F" w:rsidRDefault="00395F9E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JANUARY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58240" behindDoc="1" locked="0" layoutInCell="1" allowOverlap="1" wp14:anchorId="46840F34" wp14:editId="1441710D">
                  <wp:simplePos x="0" y="0"/>
                  <wp:positionH relativeFrom="column">
                    <wp:posOffset>-692150</wp:posOffset>
                  </wp:positionH>
                  <wp:positionV relativeFrom="margin">
                    <wp:posOffset>-1529715</wp:posOffset>
                  </wp:positionV>
                  <wp:extent cx="7560000" cy="10693840"/>
                  <wp:effectExtent l="0" t="0" r="317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BF397A1" w14:textId="3B4883A9" w:rsidR="00BF49DC" w:rsidRPr="0055469F" w:rsidRDefault="00BF49DC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  <w:bookmarkStart w:id="0" w:name="_Hlk38821049"/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379"/>
        <w:gridCol w:w="1396"/>
        <w:gridCol w:w="1396"/>
        <w:gridCol w:w="1396"/>
        <w:gridCol w:w="1396"/>
        <w:gridCol w:w="1396"/>
        <w:gridCol w:w="1361"/>
      </w:tblGrid>
      <w:tr w:rsidR="0055469F" w:rsidRPr="0055469F" w14:paraId="726CE1BC" w14:textId="77777777" w:rsidTr="00FC0B73">
        <w:trPr>
          <w:trHeight w:val="567"/>
        </w:trPr>
        <w:tc>
          <w:tcPr>
            <w:tcW w:w="709" w:type="pct"/>
            <w:shd w:val="clear" w:color="auto" w:fill="auto"/>
            <w:tcMar>
              <w:right w:w="0" w:type="dxa"/>
            </w:tcMar>
            <w:vAlign w:val="center"/>
          </w:tcPr>
          <w:p w14:paraId="6B0CCD02" w14:textId="4D3996B4" w:rsidR="00BF49DC" w:rsidRPr="0055469F" w:rsidRDefault="00395F9E" w:rsidP="006B2631">
            <w:pPr>
              <w:pStyle w:val="Days"/>
              <w:rPr>
                <w:rFonts w:ascii="Arial Narrow" w:hAnsi="Arial Narrow"/>
                <w:noProof/>
                <w:color w:val="auto"/>
              </w:rPr>
            </w:pPr>
            <w:r>
              <w:rPr>
                <w:rFonts w:ascii="Arial Narrow" w:hAnsi="Arial Narrow"/>
                <w:noProof/>
                <w:color w:val="auto"/>
              </w:rPr>
              <w:t>MÅNDAG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6521B78A" w14:textId="4BD99941" w:rsidR="00BF49DC" w:rsidRPr="0055469F" w:rsidRDefault="00395F9E" w:rsidP="006B2631">
            <w:pPr>
              <w:pStyle w:val="Days"/>
              <w:rPr>
                <w:rFonts w:ascii="Arial Narrow" w:hAnsi="Arial Narrow"/>
                <w:noProof/>
                <w:color w:val="auto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98B2609" w14:textId="3F966BDE" w:rsidR="00BF49DC" w:rsidRPr="0055469F" w:rsidRDefault="00395F9E" w:rsidP="006B2631">
            <w:pPr>
              <w:pStyle w:val="Days"/>
              <w:rPr>
                <w:rFonts w:ascii="Arial Narrow" w:hAnsi="Arial Narrow"/>
                <w:noProof/>
                <w:color w:val="auto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4A3F1F9B" w14:textId="18C278B1" w:rsidR="00BF49DC" w:rsidRPr="0055469F" w:rsidRDefault="00395F9E" w:rsidP="006B2631">
            <w:pPr>
              <w:pStyle w:val="Days"/>
              <w:rPr>
                <w:rFonts w:ascii="Arial Narrow" w:hAnsi="Arial Narrow"/>
                <w:noProof/>
                <w:color w:val="auto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72AC4C35" w14:textId="0F0F47FF" w:rsidR="00BF49DC" w:rsidRPr="0055469F" w:rsidRDefault="00395F9E" w:rsidP="006B2631">
            <w:pPr>
              <w:pStyle w:val="Days"/>
              <w:rPr>
                <w:rFonts w:ascii="Arial Narrow" w:hAnsi="Arial Narrow"/>
                <w:noProof/>
                <w:color w:val="auto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3A3E0965" w:rsidR="00BF49DC" w:rsidRPr="0055469F" w:rsidRDefault="00395F9E" w:rsidP="006B2631">
            <w:pPr>
              <w:pStyle w:val="Days"/>
              <w:rPr>
                <w:rFonts w:ascii="Arial Narrow" w:hAnsi="Arial Narrow"/>
                <w:noProof/>
                <w:color w:val="auto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LÖRDAG</w:t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11D0D641" w:rsidR="00BF49DC" w:rsidRPr="0055469F" w:rsidRDefault="00395F9E" w:rsidP="006B2631">
            <w:pPr>
              <w:pStyle w:val="Days"/>
              <w:rPr>
                <w:rFonts w:ascii="Arial Narrow" w:hAnsi="Arial Narrow"/>
                <w:noProof/>
                <w:color w:val="auto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SÖNDAG</w:t>
            </w:r>
          </w:p>
        </w:tc>
      </w:tr>
      <w:tr w:rsidR="0055469F" w:rsidRPr="0055469F" w14:paraId="6EAC1785" w14:textId="77777777" w:rsidTr="00FC0B73">
        <w:trPr>
          <w:trHeight w:val="124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561CEAFF" w14:textId="126D7B94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022A9" w14:textId="0AA0C4EE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176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E880F" w14:textId="01DE03B9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B1763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E6790C" w14:textId="0A5FB962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E93C9" w14:textId="6D3F25ED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383201" w14:textId="4BE8DFB1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E31BBE" w14:textId="60C21755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C2DA741" w14:textId="77777777" w:rsidTr="00FC0B73">
        <w:trPr>
          <w:trHeight w:val="124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5B0F3ECD" w14:textId="3091DDEA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9377B" w14:textId="4EBBB519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250EF" w14:textId="57D22404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E7C65B" w14:textId="66734DD1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14954" w14:textId="0E064D36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D57052B" w14:textId="26744868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E6DFA71" w14:textId="6DD51289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6A8DAA74" w14:textId="77777777" w:rsidTr="00FC0B73">
        <w:trPr>
          <w:trHeight w:val="124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3E763929" w14:textId="69278D64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7BBDD9" w14:textId="0FEEEA32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F1383" w14:textId="6E26F495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0C4EBA" w14:textId="7C46B2E8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4E9A5" w14:textId="248907DD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6F44200" w14:textId="5D5C7691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94B26C" w14:textId="35FCC57E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1D2030A0" w14:textId="77777777" w:rsidTr="00FC0B73">
        <w:trPr>
          <w:trHeight w:val="124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57D12072" w14:textId="2718976D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69C5E" w14:textId="4822CE69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398BA8" w14:textId="37989130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F66C6" w14:textId="6428C9D8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6A35B" w14:textId="6829D267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B5A357" w14:textId="02F2A486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E480CCF" w14:textId="255EA3E5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0A8EB60A" w14:textId="77777777" w:rsidTr="00FC0B73">
        <w:trPr>
          <w:trHeight w:val="124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76F63247" w14:textId="6744411F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F3CAEC" w14:textId="40C1432E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CA6C2" w14:textId="0A28F308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565751" w14:textId="6AD2B901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607533" w14:textId="48F07164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A7CF6E7" w14:textId="6FC6253D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718B96E" w14:textId="16E4EFB9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13E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CCC9C47" w14:textId="77777777" w:rsidTr="00FC0B73">
        <w:trPr>
          <w:trHeight w:val="124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1FEA4187" w14:textId="2636EDF7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13E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13E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13E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13E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08BBE" w14:textId="35B3E54D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3B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13E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13E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13E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13E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DDE99" w14:textId="77777777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1870D" w14:textId="77777777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6ADAD" w14:textId="77777777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11A947" w14:textId="77777777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197EF86" w14:textId="77777777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  <w:bookmarkEnd w:id="0"/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451E2" w14:textId="77777777" w:rsidR="008E7DE6" w:rsidRDefault="008E7DE6">
      <w:pPr>
        <w:spacing w:after="0"/>
      </w:pPr>
      <w:r>
        <w:separator/>
      </w:r>
    </w:p>
  </w:endnote>
  <w:endnote w:type="continuationSeparator" w:id="0">
    <w:p w14:paraId="2DA4B144" w14:textId="77777777" w:rsidR="008E7DE6" w:rsidRDefault="008E7DE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8DF61" w14:textId="77777777" w:rsidR="008E7DE6" w:rsidRDefault="008E7DE6">
      <w:pPr>
        <w:spacing w:after="0"/>
      </w:pPr>
      <w:r>
        <w:separator/>
      </w:r>
    </w:p>
  </w:footnote>
  <w:footnote w:type="continuationSeparator" w:id="0">
    <w:p w14:paraId="1F5BE41D" w14:textId="77777777" w:rsidR="008E7DE6" w:rsidRDefault="008E7DE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21DC9"/>
    <w:rsid w:val="0005357B"/>
    <w:rsid w:val="00071356"/>
    <w:rsid w:val="0009384D"/>
    <w:rsid w:val="00097A25"/>
    <w:rsid w:val="000A5A57"/>
    <w:rsid w:val="000B59FA"/>
    <w:rsid w:val="000C5D2D"/>
    <w:rsid w:val="001274F3"/>
    <w:rsid w:val="001513EA"/>
    <w:rsid w:val="00151CCE"/>
    <w:rsid w:val="001B01F9"/>
    <w:rsid w:val="001C41F9"/>
    <w:rsid w:val="00200715"/>
    <w:rsid w:val="0023723B"/>
    <w:rsid w:val="00285C1D"/>
    <w:rsid w:val="003327F5"/>
    <w:rsid w:val="00340CAF"/>
    <w:rsid w:val="00376AD4"/>
    <w:rsid w:val="00395F9E"/>
    <w:rsid w:val="003C0D41"/>
    <w:rsid w:val="003C4E1D"/>
    <w:rsid w:val="003E085C"/>
    <w:rsid w:val="003E7B3A"/>
    <w:rsid w:val="00416364"/>
    <w:rsid w:val="00431B29"/>
    <w:rsid w:val="00440416"/>
    <w:rsid w:val="00462EAD"/>
    <w:rsid w:val="004703B6"/>
    <w:rsid w:val="004A6170"/>
    <w:rsid w:val="004F0317"/>
    <w:rsid w:val="004F6AAC"/>
    <w:rsid w:val="004F745B"/>
    <w:rsid w:val="00502BA3"/>
    <w:rsid w:val="00512F2D"/>
    <w:rsid w:val="0055469F"/>
    <w:rsid w:val="00570FBB"/>
    <w:rsid w:val="00583B82"/>
    <w:rsid w:val="005923AC"/>
    <w:rsid w:val="005D5149"/>
    <w:rsid w:val="005E656F"/>
    <w:rsid w:val="006328E7"/>
    <w:rsid w:val="00655EE5"/>
    <w:rsid w:val="00667021"/>
    <w:rsid w:val="006974E1"/>
    <w:rsid w:val="006B2631"/>
    <w:rsid w:val="006B6899"/>
    <w:rsid w:val="006C0896"/>
    <w:rsid w:val="006E5CAE"/>
    <w:rsid w:val="006F513E"/>
    <w:rsid w:val="00707D5D"/>
    <w:rsid w:val="007C0139"/>
    <w:rsid w:val="007C4F42"/>
    <w:rsid w:val="007D45A1"/>
    <w:rsid w:val="007E0E16"/>
    <w:rsid w:val="007F564D"/>
    <w:rsid w:val="008A5495"/>
    <w:rsid w:val="008B1201"/>
    <w:rsid w:val="008E7DE6"/>
    <w:rsid w:val="008F16F7"/>
    <w:rsid w:val="008F1880"/>
    <w:rsid w:val="009164BA"/>
    <w:rsid w:val="009166BD"/>
    <w:rsid w:val="009210CF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17631"/>
    <w:rsid w:val="00B37C7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C6D16"/>
    <w:rsid w:val="00ED5F48"/>
    <w:rsid w:val="00ED75B6"/>
    <w:rsid w:val="00F91390"/>
    <w:rsid w:val="00F93B0F"/>
    <w:rsid w:val="00F93E3B"/>
    <w:rsid w:val="00F975D5"/>
    <w:rsid w:val="00FC0032"/>
    <w:rsid w:val="00FC0B73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2025-05-19T23:39:00Z</dcterms:created>
  <dcterms:modified xsi:type="dcterms:W3CDTF">2025-05-19T23:39:00Z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