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</w:tblPr>
      <w:tblGrid>
        <w:gridCol w:w="3398"/>
        <w:gridCol w:w="4090"/>
        <w:gridCol w:w="3398"/>
      </w:tblGrid>
      <w:tr w:rsidR="00F47B84" w:rsidRPr="00F10C82" w14:paraId="67049D07" w14:textId="2AA3EBBD" w:rsidTr="002723EB">
        <w:trPr>
          <w:trHeight w:val="2268"/>
          <w:jc w:val="center"/>
        </w:trPr>
        <w:tc>
          <w:tcPr>
            <w:tcW w:w="1250" w:type="pct"/>
            <w:vAlign w:val="bottom"/>
          </w:tcPr>
          <w:tbl>
            <w:tblPr>
              <w:tblStyle w:val="ae"/>
              <w:tblW w:w="5000" w:type="pct"/>
              <w:jc w:val="center"/>
              <w:tblLook w:val="04A0" w:firstRow="1" w:lastRow="0" w:firstColumn="1" w:lastColumn="0" w:noHBand="0" w:noVBand="1"/>
            </w:tblPr>
            <w:tblGrid>
              <w:gridCol w:w="3398"/>
            </w:tblGrid>
            <w:tr w:rsidR="00E73D46" w:rsidRPr="00F10C82" w14:paraId="25F41103" w14:textId="77777777" w:rsidTr="009A2069">
              <w:trPr>
                <w:trHeight w:val="2268"/>
                <w:jc w:val="center"/>
              </w:trPr>
              <w:tc>
                <w:tcPr>
                  <w:tcW w:w="1250" w:type="pct"/>
                  <w:vAlign w:val="bottom"/>
                </w:tcPr>
                <w:tbl>
                  <w:tblPr>
                    <w:tblStyle w:val="ae"/>
                    <w:tblW w:w="5000" w:type="pct"/>
                    <w:jc w:val="center"/>
                    <w:tblLook w:val="04A0" w:firstRow="1" w:lastRow="0" w:firstColumn="1" w:lastColumn="0" w:noHBand="0" w:noVBand="1"/>
                  </w:tblPr>
                  <w:tblGrid>
                    <w:gridCol w:w="3398"/>
                  </w:tblGrid>
                  <w:tr w:rsidR="00BF6C04" w:rsidRPr="00F10C82" w14:paraId="02735503" w14:textId="77777777" w:rsidTr="00BF6C04">
                    <w:trPr>
                      <w:trHeight w:val="2268"/>
                      <w:jc w:val="center"/>
                    </w:trPr>
                    <w:tc>
                      <w:tcPr>
                        <w:tcW w:w="5000" w:type="pct"/>
                        <w:vAlign w:val="bottom"/>
                      </w:tcPr>
                      <w:tbl>
                        <w:tblPr>
                          <w:tblStyle w:val="ae"/>
                          <w:tblW w:w="5000" w:type="pct"/>
                          <w:tblLook w:val="04A0" w:firstRow="1" w:lastRow="0" w:firstColumn="1" w:lastColumn="0" w:noHBand="0" w:noVBand="1"/>
                          <w:tblCaption w:val="Таблица содержимого календаря"/>
                        </w:tblPr>
                        <w:tblGrid>
                          <w:gridCol w:w="600"/>
                          <w:gridCol w:w="1598"/>
                          <w:gridCol w:w="795"/>
                          <w:gridCol w:w="405"/>
                        </w:tblGrid>
                        <w:tr w:rsidR="00BF6C04" w:rsidRPr="00F10C82" w14:paraId="65490841" w14:textId="77777777" w:rsidTr="009F7790">
                          <w:trPr>
                            <w:trHeight w:val="227"/>
                          </w:trPr>
                          <w:tc>
                            <w:tcPr>
                              <w:tcW w:w="883" w:type="pct"/>
                            </w:tcPr>
                            <w:p w14:paraId="2E265D69" w14:textId="77777777" w:rsidR="00BF6C04" w:rsidRPr="00F10C82" w:rsidRDefault="00BF6C04" w:rsidP="00BF6C04">
                              <w:pPr>
                                <w:pStyle w:val="ad"/>
                                <w:spacing w:after="0"/>
                                <w:jc w:val="left"/>
                                <w:rPr>
                                  <w:rFonts w:ascii="Arial Narrow" w:hAnsi="Arial Narrow" w:cs="Calibri"/>
                                  <w:b/>
                                  <w:bCs/>
                                  <w:noProof/>
                                  <w:color w:val="auto"/>
                                  <w:sz w:val="28"/>
                                  <w:szCs w:val="28"/>
                                  <w:lang w:bidi="ru-RU"/>
                                </w:rPr>
                              </w:pPr>
                            </w:p>
                          </w:tc>
                          <w:tc>
                            <w:tcPr>
                              <w:tcW w:w="2351" w:type="pct"/>
                              <w:tcMar>
                                <w:left w:w="142" w:type="dxa"/>
                                <w:right w:w="142" w:type="dxa"/>
                              </w:tcMar>
                              <w:vAlign w:val="bottom"/>
                            </w:tcPr>
                            <w:p w14:paraId="10DA4210" w14:textId="77777777" w:rsidR="00BF6C04" w:rsidRPr="00F10C82" w:rsidRDefault="00BF6C04" w:rsidP="00BF6C04">
                              <w:pPr>
                                <w:pStyle w:val="ad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8"/>
                                  <w:szCs w:val="28"/>
                                  <w:lang w:bidi="ru-RU"/>
                                </w:rPr>
                              </w:pPr>
                              <w:r w:rsidRPr="00F10C82">
                                <w:rPr>
                                  <w:rFonts w:ascii="Arial Narrow" w:hAnsi="Arial Narrow" w:cs="Calibri"/>
                                  <w:b/>
                                  <w:bCs/>
                                  <w:noProof/>
                                  <w:color w:val="auto"/>
                                  <w:sz w:val="28"/>
                                  <w:szCs w:val="28"/>
                                  <w:lang w:bidi="ru-RU"/>
                                </w:rPr>
                                <w:t>DECEMBER</w:t>
                              </w:r>
                            </w:p>
                          </w:tc>
                          <w:tc>
                            <w:tcPr>
                              <w:tcW w:w="1170" w:type="pct"/>
                              <w:tcMar>
                                <w:left w:w="142" w:type="dxa"/>
                                <w:right w:w="142" w:type="dxa"/>
                              </w:tcMar>
                              <w:vAlign w:val="bottom"/>
                            </w:tcPr>
                            <w:p w14:paraId="20252D24" w14:textId="77777777" w:rsidR="00BF6C04" w:rsidRPr="00F10C82" w:rsidRDefault="00BF6C04" w:rsidP="00BF6C04">
                              <w:pPr>
                                <w:pStyle w:val="ad"/>
                                <w:spacing w:after="0"/>
                                <w:jc w:val="left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8"/>
                                  <w:szCs w:val="28"/>
                                  <w:lang w:bidi="ru-RU"/>
                                </w:rPr>
                              </w:pP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8"/>
                                  <w:szCs w:val="28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8"/>
                                  <w:szCs w:val="28"/>
                                  <w:lang w:bidi="ru-RU"/>
                                </w:rPr>
                                <w:instrText xml:space="preserve"> DOCVARIABLE  MonthStart1 \@  yyyy   \* MERGEFORMAT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8"/>
                                  <w:szCs w:val="28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8"/>
                                  <w:szCs w:val="28"/>
                                  <w:lang w:bidi="ru-RU"/>
                                </w:rPr>
                                <w:t>2025</w: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8"/>
                                  <w:szCs w:val="28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596" w:type="pct"/>
                            </w:tcPr>
                            <w:p w14:paraId="4D4182F0" w14:textId="77777777" w:rsidR="00BF6C04" w:rsidRPr="00F10C82" w:rsidRDefault="00BF6C04" w:rsidP="00BF6C04">
                              <w:pPr>
                                <w:pStyle w:val="ad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8"/>
                                  <w:szCs w:val="28"/>
                                  <w:lang w:bidi="ru-RU"/>
                                </w:rPr>
                              </w:pPr>
                            </w:p>
                          </w:tc>
                        </w:tr>
                      </w:tbl>
                      <w:p w14:paraId="3DCE8200" w14:textId="77777777" w:rsidR="00BF6C04" w:rsidRPr="00F10C82" w:rsidRDefault="00BF6C04" w:rsidP="00BF6C04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  <w:tbl>
                        <w:tblPr>
                          <w:tblStyle w:val="CalendarTable"/>
                          <w:tblW w:w="5000" w:type="pct"/>
                          <w:tblCellMar>
                            <w:left w:w="142" w:type="dxa"/>
                            <w:right w:w="142" w:type="dxa"/>
                          </w:tblCellMar>
                          <w:tblLook w:val="04A0" w:firstRow="1" w:lastRow="0" w:firstColumn="1" w:lastColumn="0" w:noHBand="0" w:noVBand="1"/>
                          <w:tblCaption w:val="Таблица содержимого календаря"/>
                        </w:tblPr>
                        <w:tblGrid>
                          <w:gridCol w:w="488"/>
                          <w:gridCol w:w="485"/>
                          <w:gridCol w:w="485"/>
                          <w:gridCol w:w="485"/>
                          <w:gridCol w:w="485"/>
                          <w:gridCol w:w="485"/>
                          <w:gridCol w:w="485"/>
                        </w:tblGrid>
                        <w:tr w:rsidR="00BF6C04" w:rsidRPr="00F10C82" w14:paraId="20203174" w14:textId="77777777" w:rsidTr="009F7790">
                          <w:trPr>
                            <w:trHeight w:val="170"/>
                          </w:trPr>
                          <w:tc>
                            <w:tcPr>
                              <w:tcW w:w="714" w:type="pct"/>
                              <w:tcBorders>
                                <w:bottom w:val="single" w:sz="4" w:space="0" w:color="auto"/>
                              </w:tcBorders>
                              <w:shd w:val="clear" w:color="auto" w:fill="0070C0"/>
                              <w:vAlign w:val="center"/>
                            </w:tcPr>
                            <w:p w14:paraId="365E126B" w14:textId="77777777" w:rsidR="00BF6C04" w:rsidRPr="00F10C82" w:rsidRDefault="00BF6C04" w:rsidP="00BF6C04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FFFFFF" w:themeColor="background1"/>
                                  <w:sz w:val="16"/>
                                  <w:szCs w:val="16"/>
                                </w:rPr>
                                <w:t>MÅ</w:t>
                              </w:r>
                            </w:p>
                          </w:tc>
                          <w:tc>
                            <w:tcPr>
                              <w:tcW w:w="714" w:type="pct"/>
                              <w:tcBorders>
                                <w:bottom w:val="single" w:sz="4" w:space="0" w:color="auto"/>
                              </w:tcBorders>
                              <w:shd w:val="clear" w:color="auto" w:fill="7030A0"/>
                              <w:vAlign w:val="center"/>
                            </w:tcPr>
                            <w:p w14:paraId="51F5533C" w14:textId="77777777" w:rsidR="00BF6C04" w:rsidRPr="00F10C82" w:rsidRDefault="00BF6C04" w:rsidP="00BF6C04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 w:rsidRPr="00F10C82">
                                <w:rPr>
                                  <w:rFonts w:ascii="Arial Narrow" w:hAnsi="Arial Narrow" w:cs="Calibri"/>
                                  <w:b/>
                                  <w:bCs/>
                                  <w:noProof/>
                                  <w:color w:val="FFFFFF" w:themeColor="background1"/>
                                  <w:sz w:val="16"/>
                                  <w:szCs w:val="16"/>
                                  <w:lang w:bidi="ru-RU"/>
                                </w:rPr>
                                <w:t>TI</w:t>
                              </w:r>
                            </w:p>
                          </w:tc>
                          <w:tc>
                            <w:tcPr>
                              <w:tcW w:w="715" w:type="pct"/>
                              <w:tcBorders>
                                <w:bottom w:val="single" w:sz="4" w:space="0" w:color="auto"/>
                              </w:tcBorders>
                              <w:shd w:val="clear" w:color="auto" w:fill="00B0F0"/>
                              <w:vAlign w:val="center"/>
                            </w:tcPr>
                            <w:p w14:paraId="4B86FFC2" w14:textId="77777777" w:rsidR="00BF6C04" w:rsidRPr="00F10C82" w:rsidRDefault="00BF6C04" w:rsidP="00BF6C04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 w:rsidRPr="00F10C82">
                                <w:rPr>
                                  <w:rFonts w:ascii="Arial Narrow" w:hAnsi="Arial Narrow" w:cs="Calibri"/>
                                  <w:b/>
                                  <w:bCs/>
                                  <w:noProof/>
                                  <w:color w:val="FFFFFF" w:themeColor="background1"/>
                                  <w:sz w:val="16"/>
                                  <w:szCs w:val="16"/>
                                  <w:lang w:bidi="ru-RU"/>
                                </w:rPr>
                                <w:t>ON</w:t>
                              </w:r>
                            </w:p>
                          </w:tc>
                          <w:tc>
                            <w:tcPr>
                              <w:tcW w:w="714" w:type="pct"/>
                              <w:tcBorders>
                                <w:bottom w:val="single" w:sz="4" w:space="0" w:color="auto"/>
                              </w:tcBorders>
                              <w:shd w:val="clear" w:color="auto" w:fill="5D9D42"/>
                              <w:vAlign w:val="center"/>
                            </w:tcPr>
                            <w:p w14:paraId="150EA2F3" w14:textId="77777777" w:rsidR="00BF6C04" w:rsidRPr="00F10C82" w:rsidRDefault="00BF6C04" w:rsidP="00BF6C04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 w:rsidRPr="00F10C82">
                                <w:rPr>
                                  <w:rFonts w:ascii="Arial Narrow" w:hAnsi="Arial Narrow" w:cs="Calibri"/>
                                  <w:b/>
                                  <w:bCs/>
                                  <w:noProof/>
                                  <w:color w:val="FFFFFF" w:themeColor="background1"/>
                                  <w:sz w:val="16"/>
                                  <w:szCs w:val="16"/>
                                  <w:lang w:bidi="ru-RU"/>
                                </w:rPr>
                                <w:t>TO</w:t>
                              </w:r>
                            </w:p>
                          </w:tc>
                          <w:tc>
                            <w:tcPr>
                              <w:tcW w:w="715" w:type="pct"/>
                              <w:tcBorders>
                                <w:bottom w:val="single" w:sz="4" w:space="0" w:color="auto"/>
                              </w:tcBorders>
                              <w:shd w:val="clear" w:color="auto" w:fill="E5C335"/>
                              <w:vAlign w:val="center"/>
                            </w:tcPr>
                            <w:p w14:paraId="6D8E0636" w14:textId="77777777" w:rsidR="00BF6C04" w:rsidRPr="00F10C82" w:rsidRDefault="00BF6C04" w:rsidP="00BF6C04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 w:rsidRPr="00F10C82">
                                <w:rPr>
                                  <w:rFonts w:ascii="Arial Narrow" w:hAnsi="Arial Narrow" w:cs="Calibri"/>
                                  <w:b/>
                                  <w:bCs/>
                                  <w:noProof/>
                                  <w:color w:val="FFFFFF" w:themeColor="background1"/>
                                  <w:sz w:val="16"/>
                                  <w:szCs w:val="16"/>
                                  <w:lang w:bidi="ru-RU"/>
                                </w:rPr>
                                <w:t>FR</w:t>
                              </w:r>
                            </w:p>
                          </w:tc>
                          <w:tc>
                            <w:tcPr>
                              <w:tcW w:w="714" w:type="pct"/>
                              <w:tcBorders>
                                <w:bottom w:val="single" w:sz="4" w:space="0" w:color="auto"/>
                              </w:tcBorders>
                              <w:shd w:val="clear" w:color="auto" w:fill="F28021"/>
                              <w:vAlign w:val="center"/>
                            </w:tcPr>
                            <w:p w14:paraId="7C913FD2" w14:textId="77777777" w:rsidR="00BF6C04" w:rsidRPr="00F10C82" w:rsidRDefault="00BF6C04" w:rsidP="00BF6C04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 w:rsidRPr="00F10C82">
                                <w:rPr>
                                  <w:rFonts w:ascii="Arial Narrow" w:hAnsi="Arial Narrow" w:cs="Calibri"/>
                                  <w:b/>
                                  <w:bCs/>
                                  <w:noProof/>
                                  <w:color w:val="FFFFFF" w:themeColor="background1"/>
                                  <w:sz w:val="16"/>
                                  <w:szCs w:val="16"/>
                                  <w:lang w:bidi="ru-RU"/>
                                </w:rPr>
                                <w:t>LÖ</w:t>
                              </w:r>
                            </w:p>
                          </w:tc>
                          <w:tc>
                            <w:tcPr>
                              <w:tcW w:w="715" w:type="pct"/>
                              <w:tcBorders>
                                <w:bottom w:val="single" w:sz="4" w:space="0" w:color="auto"/>
                              </w:tcBorders>
                              <w:shd w:val="clear" w:color="auto" w:fill="D25A79" w:themeFill="accent6"/>
                              <w:vAlign w:val="center"/>
                            </w:tcPr>
                            <w:p w14:paraId="6B4A6561" w14:textId="77777777" w:rsidR="00BF6C04" w:rsidRPr="00F10C82" w:rsidRDefault="00BF6C04" w:rsidP="00BF6C04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FFFFFF" w:themeColor="background1"/>
                                  <w:sz w:val="16"/>
                                  <w:szCs w:val="16"/>
                                </w:rPr>
                                <w:t>SÖ</w:t>
                              </w:r>
                            </w:p>
                          </w:tc>
                        </w:tr>
                        <w:tr w:rsidR="00BF6C04" w:rsidRPr="00F10C82" w14:paraId="3D58FA52" w14:textId="77777777" w:rsidTr="009F7790">
                          <w:trPr>
                            <w:trHeight w:val="170"/>
                          </w:trPr>
                          <w:tc>
                            <w:tcPr>
                              <w:tcW w:w="714" w:type="pct"/>
                              <w:tcBorders>
                                <w:top w:val="single" w:sz="4" w:space="0" w:color="auto"/>
                              </w:tcBorders>
                              <w:tcMar>
                                <w:right w:w="142" w:type="dxa"/>
                              </w:tcMar>
                              <w:vAlign w:val="bottom"/>
                            </w:tcPr>
                            <w:p w14:paraId="0E15E252" w14:textId="77777777" w:rsidR="00BF6C04" w:rsidRPr="00F10C82" w:rsidRDefault="00BF6C04" w:rsidP="00BF6C04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</w:rPr>
                              </w:pP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IF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DocVariable MonthStart12 \@ dddd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понедельник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 “</w:instrText>
                              </w:r>
                              <w:r w:rsidRPr="00F10C82">
                                <w:rPr>
                                  <w:rFonts w:ascii="Arial Narrow" w:hAnsi="Arial Narrow" w:cs="Calibri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понедельник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" 1 ""</w:instrText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t>1</w: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4" w:type="pct"/>
                              <w:tcBorders>
                                <w:top w:val="single" w:sz="4" w:space="0" w:color="auto"/>
                              </w:tcBorders>
                              <w:tcMar>
                                <w:right w:w="142" w:type="dxa"/>
                              </w:tcMar>
                              <w:vAlign w:val="bottom"/>
                            </w:tcPr>
                            <w:p w14:paraId="78981996" w14:textId="77777777" w:rsidR="00BF6C04" w:rsidRPr="00F10C82" w:rsidRDefault="00BF6C04" w:rsidP="00BF6C04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</w:rPr>
                              </w:pP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IF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DocVariable MonthStart12 \@ dddd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понедельник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 “</w:instrText>
                              </w:r>
                              <w:r w:rsidRPr="00F10C82">
                                <w:rPr>
                                  <w:rFonts w:ascii="Arial Narrow" w:hAnsi="Arial Narrow" w:cs="Calibri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вторник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" 1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IF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=A2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1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=A2+1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2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"" </w:instrText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2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t>2</w: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5" w:type="pct"/>
                              <w:tcBorders>
                                <w:top w:val="single" w:sz="4" w:space="0" w:color="auto"/>
                              </w:tcBorders>
                              <w:tcMar>
                                <w:right w:w="142" w:type="dxa"/>
                              </w:tcMar>
                              <w:vAlign w:val="bottom"/>
                            </w:tcPr>
                            <w:p w14:paraId="7E1A795D" w14:textId="77777777" w:rsidR="00BF6C04" w:rsidRPr="00F10C82" w:rsidRDefault="00BF6C04" w:rsidP="00BF6C04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</w:rPr>
                              </w:pP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IF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DocVariable MonthStart12 \@ dddd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понедельник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 “</w:instrText>
                              </w:r>
                              <w:r w:rsidRPr="00F10C82">
                                <w:rPr>
                                  <w:rFonts w:ascii="Arial Narrow" w:hAnsi="Arial Narrow" w:cs="Calibri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среда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" 1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IF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=B2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2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=B2+1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3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"" </w:instrText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3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t>3</w: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4" w:type="pct"/>
                              <w:tcBorders>
                                <w:top w:val="single" w:sz="4" w:space="0" w:color="auto"/>
                              </w:tcBorders>
                              <w:tcMar>
                                <w:right w:w="142" w:type="dxa"/>
                              </w:tcMar>
                              <w:vAlign w:val="bottom"/>
                            </w:tcPr>
                            <w:p w14:paraId="58AED7F3" w14:textId="77777777" w:rsidR="00BF6C04" w:rsidRPr="00F10C82" w:rsidRDefault="00BF6C04" w:rsidP="00BF6C04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</w:rPr>
                              </w:pP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IF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DocVariable MonthStart12 \@ dddd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понедельник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 “</w:instrText>
                              </w:r>
                              <w:r w:rsidRPr="00F10C82">
                                <w:rPr>
                                  <w:rFonts w:ascii="Arial Narrow" w:hAnsi="Arial Narrow" w:cs="Calibri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четверг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" 1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IF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=C2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3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=C2+1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4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"" </w:instrText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4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t>4</w: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5" w:type="pct"/>
                              <w:tcBorders>
                                <w:top w:val="single" w:sz="4" w:space="0" w:color="auto"/>
                              </w:tcBorders>
                              <w:tcMar>
                                <w:right w:w="142" w:type="dxa"/>
                              </w:tcMar>
                              <w:vAlign w:val="bottom"/>
                            </w:tcPr>
                            <w:p w14:paraId="469F6629" w14:textId="77777777" w:rsidR="00BF6C04" w:rsidRPr="00F10C82" w:rsidRDefault="00BF6C04" w:rsidP="00BF6C04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</w:rPr>
                              </w:pP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IF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DocVariable MonthStart12 \@ dddd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понедельник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= “</w:instrText>
                              </w:r>
                              <w:r w:rsidRPr="00F10C82">
                                <w:rPr>
                                  <w:rFonts w:ascii="Arial Narrow" w:hAnsi="Arial Narrow" w:cs="Calibri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пятница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" 1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IF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=D2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4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=D2+1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5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"" </w:instrText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5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t>5</w: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4" w:type="pct"/>
                              <w:tcBorders>
                                <w:top w:val="single" w:sz="4" w:space="0" w:color="auto"/>
                              </w:tcBorders>
                              <w:tcMar>
                                <w:right w:w="142" w:type="dxa"/>
                              </w:tcMar>
                              <w:vAlign w:val="bottom"/>
                            </w:tcPr>
                            <w:p w14:paraId="6C1F0769" w14:textId="77777777" w:rsidR="00BF6C04" w:rsidRPr="00F10C82" w:rsidRDefault="00BF6C04" w:rsidP="00BF6C04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</w:rPr>
                              </w:pP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IF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DocVariable MonthStart12 \@ dddd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понедельник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 “</w:instrText>
                              </w:r>
                              <w:r w:rsidRPr="00F10C82">
                                <w:rPr>
                                  <w:rFonts w:ascii="Arial Narrow" w:hAnsi="Arial Narrow" w:cs="Calibri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суббота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" 1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IF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=E2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5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=E2+1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6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"" </w:instrText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6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t>6</w: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5" w:type="pct"/>
                              <w:tcBorders>
                                <w:top w:val="single" w:sz="4" w:space="0" w:color="auto"/>
                              </w:tcBorders>
                              <w:tcMar>
                                <w:right w:w="142" w:type="dxa"/>
                              </w:tcMar>
                              <w:vAlign w:val="bottom"/>
                            </w:tcPr>
                            <w:p w14:paraId="7D6C4326" w14:textId="77777777" w:rsidR="00BF6C04" w:rsidRPr="00F10C82" w:rsidRDefault="00BF6C04" w:rsidP="00BF6C04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</w:rPr>
                              </w:pP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instrText xml:space="preserve"> IF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instrText xml:space="preserve"> DocVariable MonthStart12 \@ dddd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instrText>понедельник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instrText xml:space="preserve"> = “</w:instrText>
                              </w:r>
                              <w:r w:rsidRPr="00F10C82">
                                <w:rPr>
                                  <w:rFonts w:ascii="Arial Narrow" w:hAnsi="Arial Narrow" w:cs="Calibri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instrText>воскресенье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instrText xml:space="preserve">" 1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instrText xml:space="preserve"> IF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instrText xml:space="preserve"> =F2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instrText>6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instrText xml:space="preserve"> =F2+1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instrText>7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instrText xml:space="preserve"> ""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instrText>7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t>7</w: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BF6C04" w:rsidRPr="00F10C82" w14:paraId="2644DB3C" w14:textId="77777777" w:rsidTr="009F7790">
                          <w:trPr>
                            <w:trHeight w:val="170"/>
                          </w:trPr>
                          <w:tc>
                            <w:tcPr>
                              <w:tcW w:w="714" w:type="pct"/>
                              <w:tcMar>
                                <w:right w:w="142" w:type="dxa"/>
                              </w:tcMar>
                              <w:vAlign w:val="bottom"/>
                            </w:tcPr>
                            <w:p w14:paraId="1987FCD3" w14:textId="77777777" w:rsidR="00BF6C04" w:rsidRPr="00F10C82" w:rsidRDefault="00BF6C04" w:rsidP="00BF6C04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</w:rPr>
                              </w:pP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=G2+1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t>8</w: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4" w:type="pct"/>
                              <w:tcMar>
                                <w:right w:w="142" w:type="dxa"/>
                              </w:tcMar>
                              <w:vAlign w:val="bottom"/>
                            </w:tcPr>
                            <w:p w14:paraId="10FAE6BF" w14:textId="77777777" w:rsidR="00BF6C04" w:rsidRPr="00F10C82" w:rsidRDefault="00BF6C04" w:rsidP="00BF6C04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</w:rPr>
                              </w:pP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=A3+1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t>9</w: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5" w:type="pct"/>
                              <w:tcMar>
                                <w:right w:w="142" w:type="dxa"/>
                              </w:tcMar>
                              <w:vAlign w:val="bottom"/>
                            </w:tcPr>
                            <w:p w14:paraId="0472FACB" w14:textId="77777777" w:rsidR="00BF6C04" w:rsidRPr="00F10C82" w:rsidRDefault="00BF6C04" w:rsidP="00BF6C04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</w:rPr>
                              </w:pP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=B3+1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t>10</w: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4" w:type="pct"/>
                              <w:tcMar>
                                <w:right w:w="142" w:type="dxa"/>
                              </w:tcMar>
                              <w:vAlign w:val="bottom"/>
                            </w:tcPr>
                            <w:p w14:paraId="4A0BE336" w14:textId="77777777" w:rsidR="00BF6C04" w:rsidRPr="00F10C82" w:rsidRDefault="00BF6C04" w:rsidP="00BF6C04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</w:rPr>
                              </w:pP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=C3+1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t>11</w: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5" w:type="pct"/>
                              <w:tcMar>
                                <w:right w:w="142" w:type="dxa"/>
                              </w:tcMar>
                              <w:vAlign w:val="bottom"/>
                            </w:tcPr>
                            <w:p w14:paraId="45186190" w14:textId="77777777" w:rsidR="00BF6C04" w:rsidRPr="00F10C82" w:rsidRDefault="00BF6C04" w:rsidP="00BF6C04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</w:rPr>
                              </w:pP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=D3+1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t>12</w: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4" w:type="pct"/>
                              <w:tcMar>
                                <w:right w:w="142" w:type="dxa"/>
                              </w:tcMar>
                              <w:vAlign w:val="bottom"/>
                            </w:tcPr>
                            <w:p w14:paraId="5363AE13" w14:textId="77777777" w:rsidR="00BF6C04" w:rsidRPr="00F10C82" w:rsidRDefault="00BF6C04" w:rsidP="00BF6C04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</w:rPr>
                              </w:pP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=E3+1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t>13</w: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5" w:type="pct"/>
                              <w:tcMar>
                                <w:right w:w="142" w:type="dxa"/>
                              </w:tcMar>
                              <w:vAlign w:val="bottom"/>
                            </w:tcPr>
                            <w:p w14:paraId="3219E3CC" w14:textId="77777777" w:rsidR="00BF6C04" w:rsidRPr="00F10C82" w:rsidRDefault="00BF6C04" w:rsidP="00BF6C04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</w:rPr>
                              </w:pP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instrText xml:space="preserve"> =F3+1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t>14</w: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BF6C04" w:rsidRPr="00F10C82" w14:paraId="2B95E971" w14:textId="77777777" w:rsidTr="009F7790">
                          <w:trPr>
                            <w:trHeight w:val="170"/>
                          </w:trPr>
                          <w:tc>
                            <w:tcPr>
                              <w:tcW w:w="714" w:type="pct"/>
                              <w:tcMar>
                                <w:right w:w="142" w:type="dxa"/>
                              </w:tcMar>
                              <w:vAlign w:val="bottom"/>
                            </w:tcPr>
                            <w:p w14:paraId="3A9B4345" w14:textId="77777777" w:rsidR="00BF6C04" w:rsidRPr="00F10C82" w:rsidRDefault="00BF6C04" w:rsidP="00BF6C04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</w:rPr>
                              </w:pP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=G3+1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t>15</w: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4" w:type="pct"/>
                              <w:tcMar>
                                <w:right w:w="142" w:type="dxa"/>
                              </w:tcMar>
                              <w:vAlign w:val="bottom"/>
                            </w:tcPr>
                            <w:p w14:paraId="717089ED" w14:textId="77777777" w:rsidR="00BF6C04" w:rsidRPr="00F10C82" w:rsidRDefault="00BF6C04" w:rsidP="00BF6C04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</w:rPr>
                              </w:pP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=A4+1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t>16</w: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5" w:type="pct"/>
                              <w:tcMar>
                                <w:right w:w="142" w:type="dxa"/>
                              </w:tcMar>
                              <w:vAlign w:val="bottom"/>
                            </w:tcPr>
                            <w:p w14:paraId="05683D77" w14:textId="77777777" w:rsidR="00BF6C04" w:rsidRPr="00F10C82" w:rsidRDefault="00BF6C04" w:rsidP="00BF6C04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</w:rPr>
                              </w:pP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=B4+1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t>17</w: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4" w:type="pct"/>
                              <w:tcMar>
                                <w:right w:w="142" w:type="dxa"/>
                              </w:tcMar>
                              <w:vAlign w:val="bottom"/>
                            </w:tcPr>
                            <w:p w14:paraId="0B0AB528" w14:textId="77777777" w:rsidR="00BF6C04" w:rsidRPr="00F10C82" w:rsidRDefault="00BF6C04" w:rsidP="00BF6C04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</w:rPr>
                              </w:pP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=C4+1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t>18</w: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5" w:type="pct"/>
                              <w:tcMar>
                                <w:right w:w="142" w:type="dxa"/>
                              </w:tcMar>
                              <w:vAlign w:val="bottom"/>
                            </w:tcPr>
                            <w:p w14:paraId="34D4787A" w14:textId="77777777" w:rsidR="00BF6C04" w:rsidRPr="00F10C82" w:rsidRDefault="00BF6C04" w:rsidP="00BF6C04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</w:rPr>
                              </w:pP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=D4+1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t>19</w: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4" w:type="pct"/>
                              <w:tcMar>
                                <w:right w:w="142" w:type="dxa"/>
                              </w:tcMar>
                              <w:vAlign w:val="bottom"/>
                            </w:tcPr>
                            <w:p w14:paraId="561EBBF5" w14:textId="77777777" w:rsidR="00BF6C04" w:rsidRPr="00F10C82" w:rsidRDefault="00BF6C04" w:rsidP="00BF6C04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</w:rPr>
                              </w:pP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=E4+1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t>20</w: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5" w:type="pct"/>
                              <w:tcMar>
                                <w:right w:w="142" w:type="dxa"/>
                              </w:tcMar>
                              <w:vAlign w:val="bottom"/>
                            </w:tcPr>
                            <w:p w14:paraId="741D8576" w14:textId="77777777" w:rsidR="00BF6C04" w:rsidRPr="00F10C82" w:rsidRDefault="00BF6C04" w:rsidP="00BF6C04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</w:rPr>
                              </w:pP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instrText xml:space="preserve"> =F4+1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t>21</w: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BF6C04" w:rsidRPr="00F10C82" w14:paraId="1770FF9E" w14:textId="77777777" w:rsidTr="009F7790">
                          <w:trPr>
                            <w:trHeight w:val="170"/>
                          </w:trPr>
                          <w:tc>
                            <w:tcPr>
                              <w:tcW w:w="714" w:type="pct"/>
                              <w:tcMar>
                                <w:right w:w="142" w:type="dxa"/>
                              </w:tcMar>
                              <w:vAlign w:val="bottom"/>
                            </w:tcPr>
                            <w:p w14:paraId="31296B58" w14:textId="77777777" w:rsidR="00BF6C04" w:rsidRPr="00F10C82" w:rsidRDefault="00BF6C04" w:rsidP="00BF6C04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</w:rPr>
                              </w:pP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=G4+1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t>22</w: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4" w:type="pct"/>
                              <w:tcMar>
                                <w:right w:w="142" w:type="dxa"/>
                              </w:tcMar>
                              <w:vAlign w:val="bottom"/>
                            </w:tcPr>
                            <w:p w14:paraId="1D07D9E6" w14:textId="77777777" w:rsidR="00BF6C04" w:rsidRPr="00F10C82" w:rsidRDefault="00BF6C04" w:rsidP="00BF6C04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</w:rPr>
                              </w:pP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=A5+1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t>23</w: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5" w:type="pct"/>
                              <w:tcMar>
                                <w:right w:w="142" w:type="dxa"/>
                              </w:tcMar>
                              <w:vAlign w:val="bottom"/>
                            </w:tcPr>
                            <w:p w14:paraId="513F189B" w14:textId="77777777" w:rsidR="00BF6C04" w:rsidRPr="00F10C82" w:rsidRDefault="00BF6C04" w:rsidP="00BF6C04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</w:rPr>
                              </w:pP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=B5+1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t>24</w: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4" w:type="pct"/>
                              <w:tcMar>
                                <w:right w:w="142" w:type="dxa"/>
                              </w:tcMar>
                              <w:vAlign w:val="bottom"/>
                            </w:tcPr>
                            <w:p w14:paraId="7C9FDA28" w14:textId="77777777" w:rsidR="00BF6C04" w:rsidRPr="00F10C82" w:rsidRDefault="00BF6C04" w:rsidP="00BF6C04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</w:rPr>
                              </w:pP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=C5+1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t>25</w: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5" w:type="pct"/>
                              <w:tcMar>
                                <w:right w:w="142" w:type="dxa"/>
                              </w:tcMar>
                              <w:vAlign w:val="bottom"/>
                            </w:tcPr>
                            <w:p w14:paraId="1B81274C" w14:textId="77777777" w:rsidR="00BF6C04" w:rsidRPr="00F10C82" w:rsidRDefault="00BF6C04" w:rsidP="00BF6C04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</w:rPr>
                              </w:pP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=D5+1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t>26</w: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4" w:type="pct"/>
                              <w:tcMar>
                                <w:right w:w="142" w:type="dxa"/>
                              </w:tcMar>
                              <w:vAlign w:val="bottom"/>
                            </w:tcPr>
                            <w:p w14:paraId="44CD3E57" w14:textId="77777777" w:rsidR="00BF6C04" w:rsidRPr="00F10C82" w:rsidRDefault="00BF6C04" w:rsidP="00BF6C04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</w:rPr>
                              </w:pP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=E5+1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t>27</w: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5" w:type="pct"/>
                              <w:tcMar>
                                <w:right w:w="142" w:type="dxa"/>
                              </w:tcMar>
                              <w:vAlign w:val="bottom"/>
                            </w:tcPr>
                            <w:p w14:paraId="10DD5E22" w14:textId="77777777" w:rsidR="00BF6C04" w:rsidRPr="00F10C82" w:rsidRDefault="00BF6C04" w:rsidP="00BF6C04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</w:rPr>
                              </w:pP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instrText xml:space="preserve"> =F5+1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t>28</w: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BF6C04" w:rsidRPr="00F10C82" w14:paraId="1623B956" w14:textId="77777777" w:rsidTr="009F7790">
                          <w:trPr>
                            <w:trHeight w:val="170"/>
                          </w:trPr>
                          <w:tc>
                            <w:tcPr>
                              <w:tcW w:w="714" w:type="pct"/>
                              <w:tcMar>
                                <w:right w:w="142" w:type="dxa"/>
                              </w:tcMar>
                              <w:vAlign w:val="bottom"/>
                            </w:tcPr>
                            <w:p w14:paraId="650B0BE4" w14:textId="77777777" w:rsidR="00BF6C04" w:rsidRPr="00F10C82" w:rsidRDefault="00BF6C04" w:rsidP="00BF6C04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</w:rPr>
                              </w:pP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IF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=G5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28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 0,""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IF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=G5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28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 &lt;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DocVariable MonthEnd12 \@ d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31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=G5+1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29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""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29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t>29</w: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4" w:type="pct"/>
                              <w:tcMar>
                                <w:right w:w="142" w:type="dxa"/>
                              </w:tcMar>
                              <w:vAlign w:val="bottom"/>
                            </w:tcPr>
                            <w:p w14:paraId="73D40C35" w14:textId="77777777" w:rsidR="00BF6C04" w:rsidRPr="00F10C82" w:rsidRDefault="00BF6C04" w:rsidP="00BF6C04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</w:rPr>
                              </w:pP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IF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=A6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29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 0,""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IF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=A6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29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 &lt;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DocVariable MonthEnd12 \@ d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31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=A6+1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30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""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30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t>30</w: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5" w:type="pct"/>
                              <w:tcMar>
                                <w:right w:w="142" w:type="dxa"/>
                              </w:tcMar>
                              <w:vAlign w:val="bottom"/>
                            </w:tcPr>
                            <w:p w14:paraId="28E53A0D" w14:textId="77777777" w:rsidR="00BF6C04" w:rsidRPr="00F10C82" w:rsidRDefault="00BF6C04" w:rsidP="00BF6C04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</w:rPr>
                              </w:pP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IF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=B6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30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 0,""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IF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=B6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30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 &lt;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DocVariable MonthEnd12 \@ d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31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=B6+1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31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""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31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t>31</w: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4" w:type="pct"/>
                              <w:tcMar>
                                <w:right w:w="142" w:type="dxa"/>
                              </w:tcMar>
                              <w:vAlign w:val="bottom"/>
                            </w:tcPr>
                            <w:p w14:paraId="7CF0D4AB" w14:textId="77777777" w:rsidR="00BF6C04" w:rsidRPr="00F10C82" w:rsidRDefault="00BF6C04" w:rsidP="00BF6C04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</w:rPr>
                              </w:pP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IF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=C6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31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 0,""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IF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=C6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31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 &lt;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DocVariable MonthEnd12 \@ d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31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=C6+1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26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""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5" w:type="pct"/>
                              <w:tcMar>
                                <w:right w:w="142" w:type="dxa"/>
                              </w:tcMar>
                              <w:vAlign w:val="bottom"/>
                            </w:tcPr>
                            <w:p w14:paraId="3E1B9D0E" w14:textId="77777777" w:rsidR="00BF6C04" w:rsidRPr="00F10C82" w:rsidRDefault="00BF6C04" w:rsidP="00BF6C04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</w:rPr>
                              </w:pP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IF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=D6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0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 0,""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IF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=D6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26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 &lt;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DocVariable MonthEnd12 \@ d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31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=D6+1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27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""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27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4" w:type="pct"/>
                              <w:tcMar>
                                <w:right w:w="142" w:type="dxa"/>
                              </w:tcMar>
                              <w:vAlign w:val="bottom"/>
                            </w:tcPr>
                            <w:p w14:paraId="44650285" w14:textId="77777777" w:rsidR="00BF6C04" w:rsidRPr="00F10C82" w:rsidRDefault="00BF6C04" w:rsidP="00BF6C04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</w:rPr>
                              </w:pP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IF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=E6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0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 0,""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IF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=E6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27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 &lt;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DocVariable MonthEnd12 \@ d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31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=E6+1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28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""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28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5" w:type="pct"/>
                              <w:tcMar>
                                <w:right w:w="142" w:type="dxa"/>
                              </w:tcMar>
                              <w:vAlign w:val="bottom"/>
                            </w:tcPr>
                            <w:p w14:paraId="721E7963" w14:textId="77777777" w:rsidR="00BF6C04" w:rsidRPr="00F10C82" w:rsidRDefault="00BF6C04" w:rsidP="00BF6C04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</w:rPr>
                              </w:pP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instrText xml:space="preserve">IF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instrText xml:space="preserve"> =F6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instrText>0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instrText xml:space="preserve"> = 0,""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instrText xml:space="preserve"> IF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instrText xml:space="preserve"> =F6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instrText>28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instrText xml:space="preserve">  &lt;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instrText xml:space="preserve"> DocVariable MonthEnd12 \@ d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instrText>31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instrText xml:space="preserve"> 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instrText xml:space="preserve"> =F6+1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instrText>29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instrText xml:space="preserve"> ""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instrText>29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BF6C04" w:rsidRPr="00F10C82" w14:paraId="77E54565" w14:textId="77777777" w:rsidTr="009F7790">
                          <w:trPr>
                            <w:trHeight w:val="170"/>
                          </w:trPr>
                          <w:tc>
                            <w:tcPr>
                              <w:tcW w:w="714" w:type="pct"/>
                              <w:tcMar>
                                <w:right w:w="142" w:type="dxa"/>
                              </w:tcMar>
                              <w:vAlign w:val="bottom"/>
                            </w:tcPr>
                            <w:p w14:paraId="7389E125" w14:textId="77777777" w:rsidR="00BF6C04" w:rsidRPr="00F10C82" w:rsidRDefault="00BF6C04" w:rsidP="00BF6C04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</w:rPr>
                              </w:pP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IF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=G6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0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 0,""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IF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=G6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29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 &lt;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DocVariable MonthEnd12 \@ d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31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=G6+1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30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""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30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4" w:type="pct"/>
                              <w:tcMar>
                                <w:right w:w="142" w:type="dxa"/>
                              </w:tcMar>
                              <w:vAlign w:val="bottom"/>
                            </w:tcPr>
                            <w:p w14:paraId="0B8F3E88" w14:textId="77777777" w:rsidR="00BF6C04" w:rsidRPr="00F10C82" w:rsidRDefault="00BF6C04" w:rsidP="00BF6C04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</w:rPr>
                              </w:pP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IF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=A7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0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 0,""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IF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=A7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30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 &lt;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DocVariable MonthEnd12 \@ d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31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begin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=A7+1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31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 xml:space="preserve"> "" 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instrText>31</w:instrText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  <w:r w:rsidRPr="00F10C82"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5" w:type="pct"/>
                              <w:tcMar>
                                <w:right w:w="142" w:type="dxa"/>
                              </w:tcMar>
                              <w:vAlign w:val="bottom"/>
                            </w:tcPr>
                            <w:p w14:paraId="115EA513" w14:textId="77777777" w:rsidR="00BF6C04" w:rsidRPr="00F10C82" w:rsidRDefault="00BF6C04" w:rsidP="00BF6C04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</w:rPr>
                              </w:pPr>
                            </w:p>
                          </w:tc>
                          <w:tc>
                            <w:tcPr>
                              <w:tcW w:w="714" w:type="pct"/>
                              <w:tcMar>
                                <w:right w:w="142" w:type="dxa"/>
                              </w:tcMar>
                              <w:vAlign w:val="bottom"/>
                            </w:tcPr>
                            <w:p w14:paraId="76EF902F" w14:textId="77777777" w:rsidR="00BF6C04" w:rsidRPr="00F10C82" w:rsidRDefault="00BF6C04" w:rsidP="00BF6C04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</w:rPr>
                              </w:pPr>
                            </w:p>
                          </w:tc>
                          <w:tc>
                            <w:tcPr>
                              <w:tcW w:w="715" w:type="pct"/>
                              <w:tcMar>
                                <w:right w:w="142" w:type="dxa"/>
                              </w:tcMar>
                              <w:vAlign w:val="bottom"/>
                            </w:tcPr>
                            <w:p w14:paraId="5F7B4373" w14:textId="77777777" w:rsidR="00BF6C04" w:rsidRPr="00F10C82" w:rsidRDefault="00BF6C04" w:rsidP="00BF6C04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</w:rPr>
                              </w:pPr>
                            </w:p>
                          </w:tc>
                          <w:tc>
                            <w:tcPr>
                              <w:tcW w:w="714" w:type="pct"/>
                              <w:tcMar>
                                <w:right w:w="142" w:type="dxa"/>
                              </w:tcMar>
                              <w:vAlign w:val="bottom"/>
                            </w:tcPr>
                            <w:p w14:paraId="16D76DAB" w14:textId="77777777" w:rsidR="00BF6C04" w:rsidRPr="00F10C82" w:rsidRDefault="00BF6C04" w:rsidP="00BF6C04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auto"/>
                                  <w:sz w:val="22"/>
                                </w:rPr>
                              </w:pPr>
                            </w:p>
                          </w:tc>
                          <w:tc>
                            <w:tcPr>
                              <w:tcW w:w="715" w:type="pct"/>
                              <w:tcMar>
                                <w:right w:w="142" w:type="dxa"/>
                              </w:tcMar>
                              <w:vAlign w:val="bottom"/>
                            </w:tcPr>
                            <w:p w14:paraId="6196F942" w14:textId="77777777" w:rsidR="00BF6C04" w:rsidRPr="00F10C82" w:rsidRDefault="00BF6C04" w:rsidP="00BF6C04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  <w:color w:val="D25A79"/>
                                  <w:sz w:val="22"/>
                                </w:rPr>
                              </w:pPr>
                            </w:p>
                          </w:tc>
                        </w:tr>
                      </w:tbl>
                      <w:p w14:paraId="31A42D87" w14:textId="77777777" w:rsidR="00BF6C04" w:rsidRPr="00F10C82" w:rsidRDefault="00BF6C04" w:rsidP="00BF6C04">
                        <w:pPr>
                          <w:pStyle w:val="ad"/>
                          <w:spacing w:after="0"/>
                          <w:jc w:val="center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80"/>
                            <w:szCs w:val="80"/>
                            <w:lang w:bidi="ru-RU"/>
                          </w:rPr>
                        </w:pPr>
                      </w:p>
                    </w:tc>
                  </w:tr>
                </w:tbl>
                <w:p w14:paraId="564B687B" w14:textId="77777777" w:rsidR="00E73D46" w:rsidRPr="00F10C82" w:rsidRDefault="00E73D46" w:rsidP="00E73D46">
                  <w:pPr>
                    <w:pStyle w:val="ad"/>
                    <w:spacing w:after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80"/>
                      <w:szCs w:val="80"/>
                      <w:lang w:bidi="ru-RU"/>
                    </w:rPr>
                  </w:pPr>
                </w:p>
              </w:tc>
            </w:tr>
          </w:tbl>
          <w:p w14:paraId="221F35BB" w14:textId="682F0A6E" w:rsidR="00F47B84" w:rsidRPr="00F10C82" w:rsidRDefault="00F47B84" w:rsidP="00F10C82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2500" w:type="pct"/>
            <w:tcMar>
              <w:left w:w="142" w:type="dxa"/>
              <w:right w:w="142" w:type="dxa"/>
            </w:tcMar>
            <w:vAlign w:val="center"/>
          </w:tcPr>
          <w:p w14:paraId="297BD676" w14:textId="078F8D54" w:rsidR="00F47B84" w:rsidRPr="0007368A" w:rsidRDefault="00F10C82" w:rsidP="00F10C82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 w:rsidRPr="0007368A">
              <w:rPr>
                <w:rFonts w:ascii="Arial Narrow" w:hAnsi="Arial Narrow" w:cs="Calibri"/>
                <w:b/>
                <w:bCs/>
                <w:noProof/>
                <w:color w:val="auto"/>
                <w:sz w:val="72"/>
                <w:szCs w:val="72"/>
                <w:lang w:bidi="ru-RU"/>
              </w:rPr>
              <w:t>JANUARY</w:t>
            </w:r>
          </w:p>
          <w:p w14:paraId="2818E7B2" w14:textId="2E51E500" w:rsidR="00F47B84" w:rsidRPr="00F10C82" w:rsidRDefault="00F47B84" w:rsidP="00F10C82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 w:rsidRPr="00F10C82">
              <w:rPr>
                <w:rFonts w:ascii="Arial Narrow" w:hAnsi="Arial Narrow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F10C82">
              <w:rPr>
                <w:rFonts w:ascii="Arial Narrow" w:hAnsi="Arial Narrow"/>
                <w:b/>
                <w:bCs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F10C82">
              <w:rPr>
                <w:rFonts w:ascii="Arial Narrow" w:hAnsi="Arial Narrow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F10C82">
              <w:rPr>
                <w:rFonts w:ascii="Arial Narrow" w:hAnsi="Arial Narrow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1250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643"/>
              <w:gridCol w:w="1470"/>
              <w:gridCol w:w="795"/>
              <w:gridCol w:w="490"/>
            </w:tblGrid>
            <w:tr w:rsidR="00F47B84" w:rsidRPr="00F10C82" w14:paraId="4CC2141D" w14:textId="77777777" w:rsidTr="00B107D7">
              <w:trPr>
                <w:trHeight w:val="20"/>
              </w:trPr>
              <w:tc>
                <w:tcPr>
                  <w:tcW w:w="1250" w:type="pct"/>
                  <w:vAlign w:val="bottom"/>
                </w:tcPr>
                <w:p w14:paraId="7F327F0C" w14:textId="77777777" w:rsidR="00F47B84" w:rsidRPr="00F10C82" w:rsidRDefault="00F47B84" w:rsidP="00F10C82">
                  <w:pPr>
                    <w:pStyle w:val="ad"/>
                    <w:spacing w:after="0"/>
                    <w:jc w:val="left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4F40EFDC" w14:textId="188513A2" w:rsidR="00F47B84" w:rsidRPr="00F10C82" w:rsidRDefault="00F10C82" w:rsidP="00F10C82">
                  <w:pPr>
                    <w:pStyle w:val="ad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FEBRUARI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093EB88C" w14:textId="1F9D965E" w:rsidR="00F47B84" w:rsidRPr="00F10C82" w:rsidRDefault="00F47B84" w:rsidP="00F10C82">
                  <w:pPr>
                    <w:pStyle w:val="ad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2026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  <w:vAlign w:val="bottom"/>
                </w:tcPr>
                <w:p w14:paraId="463A7C5F" w14:textId="77777777" w:rsidR="00F47B84" w:rsidRPr="00F10C82" w:rsidRDefault="00F47B84" w:rsidP="00F10C82">
                  <w:pPr>
                    <w:pStyle w:val="ad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</w:pPr>
                </w:p>
              </w:tc>
            </w:tr>
          </w:tbl>
          <w:p w14:paraId="4C8A80F0" w14:textId="77777777" w:rsidR="00F47B84" w:rsidRPr="00F10C82" w:rsidRDefault="00F47B84" w:rsidP="00F10C8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88"/>
              <w:gridCol w:w="485"/>
              <w:gridCol w:w="485"/>
              <w:gridCol w:w="485"/>
              <w:gridCol w:w="485"/>
              <w:gridCol w:w="485"/>
              <w:gridCol w:w="485"/>
            </w:tblGrid>
            <w:tr w:rsidR="00F47B84" w:rsidRPr="00F10C82" w14:paraId="16A097F2" w14:textId="77777777" w:rsidTr="00235F0C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0070C0"/>
                  <w:vAlign w:val="center"/>
                </w:tcPr>
                <w:p w14:paraId="7881604F" w14:textId="480CC6DB" w:rsidR="00F47B84" w:rsidRPr="00F10C82" w:rsidRDefault="00F10C82" w:rsidP="00F10C8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  <w:t>MÅ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7030A0"/>
                  <w:vAlign w:val="center"/>
                </w:tcPr>
                <w:p w14:paraId="1658B0D6" w14:textId="64532E2B" w:rsidR="00F47B84" w:rsidRPr="00F10C82" w:rsidRDefault="00F10C82" w:rsidP="00F10C8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TI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00B0F0"/>
                  <w:vAlign w:val="center"/>
                </w:tcPr>
                <w:p w14:paraId="6384B837" w14:textId="1D90FBCD" w:rsidR="00F47B84" w:rsidRPr="00F10C82" w:rsidRDefault="00F10C82" w:rsidP="00F10C8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ON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5D9D42"/>
                  <w:vAlign w:val="center"/>
                </w:tcPr>
                <w:p w14:paraId="759BF1D7" w14:textId="455C1036" w:rsidR="00F47B84" w:rsidRPr="00F10C82" w:rsidRDefault="00F10C82" w:rsidP="00F10C8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TO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E5C335"/>
                  <w:vAlign w:val="center"/>
                </w:tcPr>
                <w:p w14:paraId="7A99B977" w14:textId="5EDA562C" w:rsidR="00F47B84" w:rsidRPr="00F10C82" w:rsidRDefault="00F10C82" w:rsidP="00F10C8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FR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F28021"/>
                  <w:vAlign w:val="center"/>
                </w:tcPr>
                <w:p w14:paraId="766D0DE0" w14:textId="65E94248" w:rsidR="00F47B84" w:rsidRPr="00F10C82" w:rsidRDefault="00F10C82" w:rsidP="00F10C8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LÖ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D25A79" w:themeFill="accent6"/>
                  <w:vAlign w:val="center"/>
                </w:tcPr>
                <w:p w14:paraId="50BA501F" w14:textId="1D6D7E9E" w:rsidR="00F47B84" w:rsidRPr="00F10C82" w:rsidRDefault="00F10C82" w:rsidP="00F10C8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SÖ</w:t>
                  </w:r>
                </w:p>
              </w:tc>
            </w:tr>
            <w:tr w:rsidR="00F47B84" w:rsidRPr="00F10C82" w14:paraId="42A17FCA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29F1DADC" w14:textId="2D4CBF49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MonthStart2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3E65E963" w14:textId="0EB82C71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MonthStart2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73D4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66B74F08" w14:textId="106D6410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MonthStart2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73D4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215FDE78" w14:textId="737E748C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MonthStart2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12AF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75E65F08" w14:textId="37EA3819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MonthStart2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12AF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21D8B403" w14:textId="559224D3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MonthStart2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суббота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=E2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12AF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117EA58B" w14:textId="0B37DED3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DocVariable MonthStart2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воскресенье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воскресенье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" 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=F2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&lt;&gt; 0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2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2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BF6C04"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t>1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F47B84" w:rsidRPr="00F10C82" w14:paraId="7240A09F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8B04E5C" w14:textId="3F45CE36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EBB016E" w14:textId="755C3112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732A2EA" w14:textId="0820760D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CA0CF90" w14:textId="7EEA6718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0479802" w14:textId="70792D89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59F769E" w14:textId="468B8767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19668D6" w14:textId="485F6325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t>8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F47B84" w:rsidRPr="00F10C82" w14:paraId="41541DE6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45EED85" w14:textId="4974F42C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8CAE79A" w14:textId="6305E7D3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B23C214" w14:textId="0C2CFD72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5D96FE2" w14:textId="678D635D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1A5D2D3" w14:textId="7D872C7F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1959216" w14:textId="657ECFDE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21240FD" w14:textId="172A7262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t>15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F47B84" w:rsidRPr="00F10C82" w14:paraId="2B70679E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30BE149" w14:textId="1940A94B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9CE9A78" w14:textId="2A9C6E02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608A51D" w14:textId="61D5CF0D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4B33A3B" w14:textId="3FF28CAA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ACDA41B" w14:textId="601755D1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E1D5BE8" w14:textId="22B589D4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75B7A52" w14:textId="16D26240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t>22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F47B84" w:rsidRPr="00F10C82" w14:paraId="3B21BA7C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243EB59" w14:textId="6F5FF376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22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22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2A86BBB" w14:textId="568C50F5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239B9D4" w14:textId="2CA9D049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B9ACC24" w14:textId="0FA1B7D0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C96378E" w14:textId="7FE5C45E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9DDF816" w14:textId="054D8E5C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38331FE" w14:textId="60AB53F1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F47B84" w:rsidRPr="00F10C82" w14:paraId="0528CA92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7FBFF64" w14:textId="61DAD25A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98158B9" w14:textId="06D82747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F6C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!A12 Is Not In Table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235904B" w14:textId="77777777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BED53FA" w14:textId="77777777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ABB89A4" w14:textId="77777777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79C4107" w14:textId="77777777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778B54" w14:textId="77777777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</w:rPr>
                  </w:pPr>
                </w:p>
              </w:tc>
            </w:tr>
          </w:tbl>
          <w:p w14:paraId="6D9768A8" w14:textId="77777777" w:rsidR="00F47B84" w:rsidRPr="00F10C82" w:rsidRDefault="00F47B84" w:rsidP="00F10C82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1BF397A1" w14:textId="3B4883A9" w:rsidR="00BF49DC" w:rsidRPr="00F10C82" w:rsidRDefault="00BF49DC" w:rsidP="00F10C82">
      <w:pPr>
        <w:pStyle w:val="Months"/>
        <w:ind w:left="0"/>
        <w:jc w:val="center"/>
        <w:rPr>
          <w:rFonts w:ascii="Arial Narrow" w:hAnsi="Arial Narrow"/>
          <w:b/>
          <w:bCs/>
          <w:noProof/>
          <w:color w:val="auto"/>
          <w:sz w:val="10"/>
          <w:szCs w:val="10"/>
        </w:rPr>
      </w:pPr>
      <w:bookmarkStart w:id="0" w:name="_Hlk38821049"/>
    </w:p>
    <w:tbl>
      <w:tblPr>
        <w:tblStyle w:val="Calendar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543"/>
        <w:gridCol w:w="1562"/>
        <w:gridCol w:w="1562"/>
        <w:gridCol w:w="1562"/>
        <w:gridCol w:w="1562"/>
        <w:gridCol w:w="1562"/>
        <w:gridCol w:w="1523"/>
      </w:tblGrid>
      <w:tr w:rsidR="00BF49DC" w:rsidRPr="00F10C82" w14:paraId="726CE1BC" w14:textId="77777777" w:rsidTr="00662B89">
        <w:trPr>
          <w:trHeight w:val="340"/>
        </w:trPr>
        <w:tc>
          <w:tcPr>
            <w:tcW w:w="709" w:type="pct"/>
            <w:shd w:val="clear" w:color="auto" w:fill="0070C0"/>
            <w:tcMar>
              <w:right w:w="0" w:type="dxa"/>
            </w:tcMar>
            <w:vAlign w:val="center"/>
          </w:tcPr>
          <w:p w14:paraId="6B0CCD02" w14:textId="43D1FE75" w:rsidR="00BF49DC" w:rsidRPr="00F10C82" w:rsidRDefault="00F10C82" w:rsidP="00F10C82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F10C82"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MÅNDAG</w:t>
            </w:r>
          </w:p>
        </w:tc>
        <w:tc>
          <w:tcPr>
            <w:tcW w:w="718" w:type="pct"/>
            <w:shd w:val="clear" w:color="auto" w:fill="7030A0"/>
            <w:tcMar>
              <w:right w:w="0" w:type="dxa"/>
            </w:tcMar>
            <w:vAlign w:val="center"/>
          </w:tcPr>
          <w:p w14:paraId="6521B78A" w14:textId="685442DB" w:rsidR="00BF49DC" w:rsidRPr="00F10C82" w:rsidRDefault="00F10C82" w:rsidP="00F10C82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F10C82"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00B0F0"/>
            <w:tcMar>
              <w:right w:w="0" w:type="dxa"/>
            </w:tcMar>
            <w:vAlign w:val="center"/>
          </w:tcPr>
          <w:p w14:paraId="598B2609" w14:textId="00BBB79F" w:rsidR="00BF49DC" w:rsidRPr="00F10C82" w:rsidRDefault="00F10C82" w:rsidP="00F10C82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F10C82"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5D9D42"/>
            <w:tcMar>
              <w:right w:w="0" w:type="dxa"/>
            </w:tcMar>
            <w:vAlign w:val="center"/>
          </w:tcPr>
          <w:p w14:paraId="4A3F1F9B" w14:textId="4737CF93" w:rsidR="00BF49DC" w:rsidRPr="00F10C82" w:rsidRDefault="00F10C82" w:rsidP="00F10C82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F10C82"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E5C335"/>
            <w:tcMar>
              <w:right w:w="0" w:type="dxa"/>
            </w:tcMar>
            <w:vAlign w:val="center"/>
          </w:tcPr>
          <w:p w14:paraId="72AC4C35" w14:textId="69ED087E" w:rsidR="00BF49DC" w:rsidRPr="00F10C82" w:rsidRDefault="00F10C82" w:rsidP="00F10C82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F10C82"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28021"/>
            <w:tcMar>
              <w:right w:w="0" w:type="dxa"/>
            </w:tcMar>
            <w:vAlign w:val="center"/>
          </w:tcPr>
          <w:p w14:paraId="56F4715B" w14:textId="57393A6C" w:rsidR="00BF49DC" w:rsidRPr="00F10C82" w:rsidRDefault="00F10C82" w:rsidP="00F10C82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F10C82"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LÖRDAG</w:t>
            </w:r>
          </w:p>
        </w:tc>
        <w:tc>
          <w:tcPr>
            <w:tcW w:w="700" w:type="pct"/>
            <w:shd w:val="clear" w:color="auto" w:fill="D25A79"/>
            <w:tcMar>
              <w:right w:w="0" w:type="dxa"/>
            </w:tcMar>
            <w:vAlign w:val="center"/>
          </w:tcPr>
          <w:p w14:paraId="7AADA3AB" w14:textId="69B4D56B" w:rsidR="00BF49DC" w:rsidRPr="00F10C82" w:rsidRDefault="00F10C82" w:rsidP="00F10C82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F10C82"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SÖNDAG</w:t>
            </w:r>
          </w:p>
        </w:tc>
      </w:tr>
      <w:tr w:rsidR="00BF49DC" w:rsidRPr="00F10C82" w14:paraId="6EAC1785" w14:textId="77777777" w:rsidTr="00662B89">
        <w:trPr>
          <w:trHeight w:val="2155"/>
        </w:trPr>
        <w:tc>
          <w:tcPr>
            <w:tcW w:w="709" w:type="pct"/>
            <w:tcMar>
              <w:left w:w="57" w:type="dxa"/>
              <w:right w:w="142" w:type="dxa"/>
            </w:tcMar>
          </w:tcPr>
          <w:p w14:paraId="561CEAFF" w14:textId="071BDD9B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 \@ dddd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</w:instrText>
            </w:r>
            <w:r w:rsidRPr="00E35706">
              <w:rPr>
                <w:rFonts w:ascii="Arial Narrow" w:hAnsi="Arial Narrow" w:cs="Calibri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понедельник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" 1 ""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E7022A9" w14:textId="135FA8D6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 \@ dddd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</w:instrText>
            </w:r>
            <w:r w:rsidRPr="00E35706">
              <w:rPr>
                <w:rFonts w:ascii="Arial Narrow" w:hAnsi="Arial Narrow" w:cs="Calibri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вторник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" 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12AF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EEE880F" w14:textId="30D78648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 \@ dddd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</w:instrText>
            </w:r>
            <w:r w:rsidRPr="00E35706">
              <w:rPr>
                <w:rFonts w:ascii="Arial Narrow" w:hAnsi="Arial Narrow" w:cs="Calibri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среда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" 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12AF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FE6790C" w14:textId="5B6EDBB4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 \@ dddd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</w:instrText>
            </w:r>
            <w:r w:rsidRPr="00E35706">
              <w:rPr>
                <w:rFonts w:ascii="Arial Narrow" w:hAnsi="Arial Narrow" w:cs="Calibri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" 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7BE93C9" w14:textId="66E4D944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 \@ dddd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= “</w:instrText>
            </w:r>
            <w:r w:rsidRPr="00E35706">
              <w:rPr>
                <w:rFonts w:ascii="Arial Narrow" w:hAnsi="Arial Narrow" w:cs="Calibri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пятница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" 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5383201" w14:textId="72AF3861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 \@ dddd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</w:instrText>
            </w:r>
            <w:r w:rsidRPr="00E35706">
              <w:rPr>
                <w:rFonts w:ascii="Arial Narrow" w:hAnsi="Arial Narrow" w:cs="Calibri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суббота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" 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3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57" w:type="dxa"/>
              <w:right w:w="142" w:type="dxa"/>
            </w:tcMar>
          </w:tcPr>
          <w:p w14:paraId="47E31BBE" w14:textId="36F246B2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DocVariable MonthStart1 \@ dddd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>четверг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= “</w:instrText>
            </w:r>
            <w:r w:rsidRPr="00E35706">
              <w:rPr>
                <w:rFonts w:ascii="Arial Narrow" w:hAnsi="Arial Narrow" w:cs="Calibri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>воскресенье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" 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=F2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>3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&lt;&gt; 0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=F2+1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>4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>4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t>4</w: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</w:p>
        </w:tc>
      </w:tr>
      <w:tr w:rsidR="00BF49DC" w:rsidRPr="00F10C82" w14:paraId="3C2DA741" w14:textId="77777777" w:rsidTr="00662B89">
        <w:trPr>
          <w:trHeight w:val="2155"/>
        </w:trPr>
        <w:tc>
          <w:tcPr>
            <w:tcW w:w="709" w:type="pct"/>
            <w:tcMar>
              <w:left w:w="57" w:type="dxa"/>
              <w:right w:w="142" w:type="dxa"/>
            </w:tcMar>
          </w:tcPr>
          <w:p w14:paraId="5B0F3ECD" w14:textId="125529E4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=G2+1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5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E9377B" w14:textId="4DCD5B22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=A3+1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6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80250EF" w14:textId="32F05AF7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=B3+1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7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E7C65B" w14:textId="76EC6B9A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=C3+1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8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5B14954" w14:textId="0EAE4E0B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=D3+1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9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D57052B" w14:textId="7C078394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=E3+1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10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57" w:type="dxa"/>
              <w:right w:w="142" w:type="dxa"/>
            </w:tcMar>
          </w:tcPr>
          <w:p w14:paraId="5E6DFA71" w14:textId="598F17E9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=F3+1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t>11</w: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</w:p>
        </w:tc>
      </w:tr>
      <w:tr w:rsidR="00BF49DC" w:rsidRPr="00F10C82" w14:paraId="6A8DAA74" w14:textId="77777777" w:rsidTr="00662B89">
        <w:trPr>
          <w:trHeight w:val="2155"/>
        </w:trPr>
        <w:tc>
          <w:tcPr>
            <w:tcW w:w="709" w:type="pct"/>
            <w:tcMar>
              <w:left w:w="57" w:type="dxa"/>
              <w:right w:w="142" w:type="dxa"/>
            </w:tcMar>
          </w:tcPr>
          <w:p w14:paraId="3E763929" w14:textId="353E17AC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=G3+1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12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87BBDD9" w14:textId="7E40F77D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=A4+1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13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E2F1383" w14:textId="0C684FBF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=B4+1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14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F0C4EBA" w14:textId="4F224399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=C4+1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15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634E9A5" w14:textId="347C1EF2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=D4+1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16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6F44200" w14:textId="7EBDE23B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=E4+1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17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57" w:type="dxa"/>
              <w:right w:w="142" w:type="dxa"/>
            </w:tcMar>
          </w:tcPr>
          <w:p w14:paraId="3394B26C" w14:textId="01DA815C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=F4+1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t>18</w: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</w:p>
        </w:tc>
      </w:tr>
      <w:tr w:rsidR="00BF49DC" w:rsidRPr="00F10C82" w14:paraId="1D2030A0" w14:textId="77777777" w:rsidTr="00662B89">
        <w:trPr>
          <w:trHeight w:val="2155"/>
        </w:trPr>
        <w:tc>
          <w:tcPr>
            <w:tcW w:w="709" w:type="pct"/>
            <w:tcMar>
              <w:left w:w="57" w:type="dxa"/>
              <w:right w:w="142" w:type="dxa"/>
            </w:tcMar>
          </w:tcPr>
          <w:p w14:paraId="57D12072" w14:textId="6916664D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=G4+1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19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CD69C5E" w14:textId="3BBA1AE7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=A5+1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20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0398BA8" w14:textId="357F9EE0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=B5+1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21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AAF66C6" w14:textId="79E67A10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=C5+1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22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606A35B" w14:textId="1BEB4D8C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=D5+1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23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7B5A357" w14:textId="11264D5A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=E5+1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24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57" w:type="dxa"/>
              <w:right w:w="142" w:type="dxa"/>
            </w:tcMar>
          </w:tcPr>
          <w:p w14:paraId="2E480CCF" w14:textId="078E2F91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=F5+1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t>25</w: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</w:p>
        </w:tc>
      </w:tr>
      <w:tr w:rsidR="00BF49DC" w:rsidRPr="00F10C82" w14:paraId="0A8EB60A" w14:textId="77777777" w:rsidTr="00662B89">
        <w:trPr>
          <w:trHeight w:val="2155"/>
        </w:trPr>
        <w:tc>
          <w:tcPr>
            <w:tcW w:w="709" w:type="pct"/>
            <w:tcMar>
              <w:left w:w="57" w:type="dxa"/>
              <w:right w:w="142" w:type="dxa"/>
            </w:tcMar>
          </w:tcPr>
          <w:p w14:paraId="76F63247" w14:textId="60AB5804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 \@ 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26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DF3CAEC" w14:textId="472BA933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 \@ 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27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BCA6C2" w14:textId="10692793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 \@ 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28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C565751" w14:textId="7A1A03CD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 \@ 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29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7607533" w14:textId="56499174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 \@ 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30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A7CF6E7" w14:textId="069D4D08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 \@ 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31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57" w:type="dxa"/>
              <w:right w:w="142" w:type="dxa"/>
            </w:tcMar>
          </w:tcPr>
          <w:p w14:paraId="7718B96E" w14:textId="60476581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=F6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= 0,""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=F6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 &lt;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DocVariable MonthEnd1 \@ 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=F6+1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B12AF8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>29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</w:p>
        </w:tc>
      </w:tr>
      <w:tr w:rsidR="00BF49DC" w:rsidRPr="00F10C82" w14:paraId="5CCC9C47" w14:textId="77777777" w:rsidTr="00662B89">
        <w:trPr>
          <w:trHeight w:val="2155"/>
        </w:trPr>
        <w:tc>
          <w:tcPr>
            <w:tcW w:w="709" w:type="pct"/>
            <w:tcMar>
              <w:left w:w="57" w:type="dxa"/>
              <w:right w:w="142" w:type="dxa"/>
            </w:tcMar>
          </w:tcPr>
          <w:p w14:paraId="1FEA4187" w14:textId="6D81817D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12AF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 \@ 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12AF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12AF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12AF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8E08BBE" w14:textId="3AF04225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F6C0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12AF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 \@ 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12AF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12AF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12AF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95DDE99" w14:textId="77777777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31870D" w14:textId="77777777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416ADAD" w14:textId="77777777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511A947" w14:textId="77777777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00" w:type="pct"/>
            <w:tcMar>
              <w:left w:w="57" w:type="dxa"/>
              <w:right w:w="142" w:type="dxa"/>
            </w:tcMar>
          </w:tcPr>
          <w:p w14:paraId="2197EF86" w14:textId="77777777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</w:rPr>
            </w:pPr>
          </w:p>
        </w:tc>
      </w:tr>
      <w:bookmarkEnd w:id="0"/>
    </w:tbl>
    <w:p w14:paraId="50D5D5A5" w14:textId="77777777" w:rsidR="00ED5F48" w:rsidRPr="00F10C82" w:rsidRDefault="00ED5F48" w:rsidP="00F10C82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ED5F48" w:rsidRPr="00F10C82" w:rsidSect="0007368A">
      <w:pgSz w:w="11906" w:h="16838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C4975" w14:textId="77777777" w:rsidR="00CF76B2" w:rsidRDefault="00CF76B2">
      <w:pPr>
        <w:spacing w:after="0"/>
      </w:pPr>
      <w:r>
        <w:separator/>
      </w:r>
    </w:p>
  </w:endnote>
  <w:endnote w:type="continuationSeparator" w:id="0">
    <w:p w14:paraId="3435C765" w14:textId="77777777" w:rsidR="00CF76B2" w:rsidRDefault="00CF76B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3F1A3" w14:textId="77777777" w:rsidR="00CF76B2" w:rsidRDefault="00CF76B2">
      <w:pPr>
        <w:spacing w:after="0"/>
      </w:pPr>
      <w:r>
        <w:separator/>
      </w:r>
    </w:p>
  </w:footnote>
  <w:footnote w:type="continuationSeparator" w:id="0">
    <w:p w14:paraId="2F594A08" w14:textId="77777777" w:rsidR="00CF76B2" w:rsidRDefault="00CF76B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46855"/>
    <w:rsid w:val="0005357B"/>
    <w:rsid w:val="00071356"/>
    <w:rsid w:val="0007368A"/>
    <w:rsid w:val="0009793B"/>
    <w:rsid w:val="00097A25"/>
    <w:rsid w:val="000A5A57"/>
    <w:rsid w:val="000C2747"/>
    <w:rsid w:val="00105630"/>
    <w:rsid w:val="00125A9F"/>
    <w:rsid w:val="001274F3"/>
    <w:rsid w:val="00151CCE"/>
    <w:rsid w:val="001B01F9"/>
    <w:rsid w:val="001C41F9"/>
    <w:rsid w:val="00235F0C"/>
    <w:rsid w:val="002723EB"/>
    <w:rsid w:val="00285C1D"/>
    <w:rsid w:val="002A6420"/>
    <w:rsid w:val="003108C9"/>
    <w:rsid w:val="0031649E"/>
    <w:rsid w:val="003327F5"/>
    <w:rsid w:val="00340CAF"/>
    <w:rsid w:val="00380BA7"/>
    <w:rsid w:val="003B6D2A"/>
    <w:rsid w:val="003C0D41"/>
    <w:rsid w:val="003C4F96"/>
    <w:rsid w:val="003D6BD9"/>
    <w:rsid w:val="003E085C"/>
    <w:rsid w:val="003E7B3A"/>
    <w:rsid w:val="00416364"/>
    <w:rsid w:val="00431B29"/>
    <w:rsid w:val="00440416"/>
    <w:rsid w:val="00462EAD"/>
    <w:rsid w:val="004A6170"/>
    <w:rsid w:val="004C2B84"/>
    <w:rsid w:val="004F6AAC"/>
    <w:rsid w:val="00504E80"/>
    <w:rsid w:val="00512F2D"/>
    <w:rsid w:val="00570FBB"/>
    <w:rsid w:val="00583B82"/>
    <w:rsid w:val="005923AC"/>
    <w:rsid w:val="005A35D5"/>
    <w:rsid w:val="005D5149"/>
    <w:rsid w:val="005E656F"/>
    <w:rsid w:val="00627378"/>
    <w:rsid w:val="00662B89"/>
    <w:rsid w:val="00667021"/>
    <w:rsid w:val="00670286"/>
    <w:rsid w:val="00690F07"/>
    <w:rsid w:val="006974E1"/>
    <w:rsid w:val="006B6899"/>
    <w:rsid w:val="006C0896"/>
    <w:rsid w:val="006C26DB"/>
    <w:rsid w:val="006C4E3F"/>
    <w:rsid w:val="006F513E"/>
    <w:rsid w:val="006F5860"/>
    <w:rsid w:val="00716029"/>
    <w:rsid w:val="00731DA0"/>
    <w:rsid w:val="0075629F"/>
    <w:rsid w:val="007A28B3"/>
    <w:rsid w:val="007C0139"/>
    <w:rsid w:val="007D45A1"/>
    <w:rsid w:val="007D7864"/>
    <w:rsid w:val="007F564D"/>
    <w:rsid w:val="008B1201"/>
    <w:rsid w:val="008F16F7"/>
    <w:rsid w:val="00905973"/>
    <w:rsid w:val="00907BEC"/>
    <w:rsid w:val="009164BA"/>
    <w:rsid w:val="009166BD"/>
    <w:rsid w:val="00977AAE"/>
    <w:rsid w:val="00996E56"/>
    <w:rsid w:val="00997268"/>
    <w:rsid w:val="009F5EA3"/>
    <w:rsid w:val="00A12667"/>
    <w:rsid w:val="00A14581"/>
    <w:rsid w:val="00A20E4C"/>
    <w:rsid w:val="00A86610"/>
    <w:rsid w:val="00A924CA"/>
    <w:rsid w:val="00AA23D3"/>
    <w:rsid w:val="00AA3C50"/>
    <w:rsid w:val="00AE302A"/>
    <w:rsid w:val="00AE36BB"/>
    <w:rsid w:val="00B107D7"/>
    <w:rsid w:val="00B12AF8"/>
    <w:rsid w:val="00B37C7E"/>
    <w:rsid w:val="00B65B09"/>
    <w:rsid w:val="00B85583"/>
    <w:rsid w:val="00B9476B"/>
    <w:rsid w:val="00BC3952"/>
    <w:rsid w:val="00BE5AB8"/>
    <w:rsid w:val="00BF2AA2"/>
    <w:rsid w:val="00BF49DC"/>
    <w:rsid w:val="00BF6C04"/>
    <w:rsid w:val="00C375A4"/>
    <w:rsid w:val="00C44DFB"/>
    <w:rsid w:val="00C6519B"/>
    <w:rsid w:val="00C70F21"/>
    <w:rsid w:val="00C7354B"/>
    <w:rsid w:val="00C800AA"/>
    <w:rsid w:val="00C85B38"/>
    <w:rsid w:val="00C91F9B"/>
    <w:rsid w:val="00CF6166"/>
    <w:rsid w:val="00CF76B2"/>
    <w:rsid w:val="00D15DB7"/>
    <w:rsid w:val="00D47677"/>
    <w:rsid w:val="00DA0093"/>
    <w:rsid w:val="00DD5184"/>
    <w:rsid w:val="00DE32AC"/>
    <w:rsid w:val="00DF2F6E"/>
    <w:rsid w:val="00E1407A"/>
    <w:rsid w:val="00E33F1A"/>
    <w:rsid w:val="00E35706"/>
    <w:rsid w:val="00E50BDE"/>
    <w:rsid w:val="00E73D46"/>
    <w:rsid w:val="00E774CD"/>
    <w:rsid w:val="00E77E1D"/>
    <w:rsid w:val="00E97684"/>
    <w:rsid w:val="00ED5B82"/>
    <w:rsid w:val="00ED5F48"/>
    <w:rsid w:val="00ED75B6"/>
    <w:rsid w:val="00F02E73"/>
    <w:rsid w:val="00F10C82"/>
    <w:rsid w:val="00F44587"/>
    <w:rsid w:val="00F47B84"/>
    <w:rsid w:val="00F91390"/>
    <w:rsid w:val="00F93E3B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2025-05-19T23:38:00Z</dcterms:created>
  <dcterms:modified xsi:type="dcterms:W3CDTF">2025-05-19T23:38:00Z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