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398"/>
      </w:tblGrid>
      <w:tr w:rsidR="003E085C" w:rsidRPr="00D85E83" w14:paraId="40983BE3" w14:textId="77777777" w:rsidTr="005F08F5">
        <w:trPr>
          <w:trHeight w:val="10495"/>
          <w:jc w:val="center"/>
        </w:trPr>
        <w:tc>
          <w:tcPr>
            <w:tcW w:w="5000" w:type="pct"/>
            <w:vAlign w:val="center"/>
          </w:tcPr>
          <w:p w14:paraId="66537F75" w14:textId="5D573957" w:rsidR="003E085C" w:rsidRPr="00D85E83" w:rsidRDefault="003E085C" w:rsidP="0087060A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2"/>
                <w:szCs w:val="2"/>
                <w:lang w:val="en-US" w:bidi="ru-RU"/>
              </w:rPr>
            </w:pP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872"/>
              <w:gridCol w:w="14526"/>
            </w:tblGrid>
            <w:tr w:rsidR="00F505EF" w:rsidRPr="00D85E83" w14:paraId="5C46C124" w14:textId="77777777" w:rsidTr="00DE1582">
              <w:tc>
                <w:tcPr>
                  <w:tcW w:w="283" w:type="pct"/>
                  <w:vAlign w:val="center"/>
                </w:tcPr>
                <w:tbl>
                  <w:tblPr>
                    <w:tblStyle w:val="ae"/>
                    <w:tblW w:w="5000" w:type="pct"/>
                    <w:tblInd w:w="115" w:type="dxa"/>
                    <w:tblLook w:val="04A0" w:firstRow="1" w:lastRow="0" w:firstColumn="1" w:lastColumn="0" w:noHBand="0" w:noVBand="1"/>
                  </w:tblPr>
                  <w:tblGrid>
                    <w:gridCol w:w="646"/>
                  </w:tblGrid>
                  <w:tr w:rsidR="008F5B25" w14:paraId="35EC8C9B" w14:textId="77777777" w:rsidTr="0093045A">
                    <w:trPr>
                      <w:trHeight w:val="907"/>
                    </w:trPr>
                    <w:tc>
                      <w:tcPr>
                        <w:tcW w:w="5000" w:type="pct"/>
                        <w:vAlign w:val="bottom"/>
                      </w:tcPr>
                      <w:p w14:paraId="7431CF59" w14:textId="43B3851A" w:rsidR="008F5B25" w:rsidRPr="008F5B25" w:rsidRDefault="00E22FC1" w:rsidP="00D85E83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VE</w:t>
                        </w:r>
                      </w:p>
                    </w:tc>
                  </w:tr>
                  <w:tr w:rsidR="008F5B25" w14:paraId="4194A3F5" w14:textId="77777777" w:rsidTr="0093045A">
                    <w:trPr>
                      <w:trHeight w:val="1531"/>
                    </w:trPr>
                    <w:tc>
                      <w:tcPr>
                        <w:tcW w:w="5000" w:type="pct"/>
                        <w:shd w:val="clear" w:color="auto" w:fill="D9D9D9" w:themeFill="background1" w:themeFillShade="D9"/>
                        <w:vAlign w:val="center"/>
                      </w:tcPr>
                      <w:p w14:paraId="4EDAF923" w14:textId="1AF4AFB3" w:rsidR="008F5B25" w:rsidRPr="007D396D" w:rsidRDefault="007D396D" w:rsidP="00D85E83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8F5B25" w14:paraId="2F2934AD" w14:textId="77777777" w:rsidTr="0093045A">
                    <w:trPr>
                      <w:trHeight w:val="1531"/>
                    </w:trPr>
                    <w:tc>
                      <w:tcPr>
                        <w:tcW w:w="5000" w:type="pct"/>
                        <w:shd w:val="clear" w:color="auto" w:fill="D9D9D9" w:themeFill="background1" w:themeFillShade="D9"/>
                        <w:vAlign w:val="center"/>
                      </w:tcPr>
                      <w:p w14:paraId="7E62CB96" w14:textId="3A22B3D5" w:rsidR="008F5B25" w:rsidRPr="007D396D" w:rsidRDefault="007D396D" w:rsidP="00D85E83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8F5B25" w14:paraId="762B8CF4" w14:textId="77777777" w:rsidTr="0093045A">
                    <w:trPr>
                      <w:trHeight w:val="1531"/>
                    </w:trPr>
                    <w:tc>
                      <w:tcPr>
                        <w:tcW w:w="5000" w:type="pct"/>
                        <w:shd w:val="clear" w:color="auto" w:fill="D9D9D9" w:themeFill="background1" w:themeFillShade="D9"/>
                        <w:vAlign w:val="center"/>
                      </w:tcPr>
                      <w:p w14:paraId="5AD69C00" w14:textId="700AB15E" w:rsidR="008F5B25" w:rsidRPr="007D396D" w:rsidRDefault="007D396D" w:rsidP="00D85E83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</w:p>
                    </w:tc>
                  </w:tr>
                  <w:tr w:rsidR="008F5B25" w14:paraId="3A5AA95F" w14:textId="77777777" w:rsidTr="0093045A">
                    <w:trPr>
                      <w:trHeight w:val="1531"/>
                    </w:trPr>
                    <w:tc>
                      <w:tcPr>
                        <w:tcW w:w="5000" w:type="pct"/>
                        <w:shd w:val="clear" w:color="auto" w:fill="D9D9D9" w:themeFill="background1" w:themeFillShade="D9"/>
                        <w:vAlign w:val="center"/>
                      </w:tcPr>
                      <w:p w14:paraId="7FCB6E7D" w14:textId="621F89DB" w:rsidR="008F5B25" w:rsidRPr="007D396D" w:rsidRDefault="007D396D" w:rsidP="00D85E83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</w:p>
                    </w:tc>
                  </w:tr>
                  <w:tr w:rsidR="008F5B25" w14:paraId="4F0F4A0A" w14:textId="77777777" w:rsidTr="0093045A">
                    <w:trPr>
                      <w:trHeight w:val="1531"/>
                    </w:trPr>
                    <w:tc>
                      <w:tcPr>
                        <w:tcW w:w="5000" w:type="pct"/>
                        <w:shd w:val="clear" w:color="auto" w:fill="D9D9D9" w:themeFill="background1" w:themeFillShade="D9"/>
                        <w:vAlign w:val="center"/>
                      </w:tcPr>
                      <w:p w14:paraId="43207402" w14:textId="4F134729" w:rsidR="008F5B25" w:rsidRPr="007D396D" w:rsidRDefault="007D396D" w:rsidP="00D85E83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</w:p>
                    </w:tc>
                  </w:tr>
                  <w:tr w:rsidR="008F5B25" w14:paraId="2625407D" w14:textId="77777777" w:rsidTr="0093045A">
                    <w:trPr>
                      <w:trHeight w:val="1531"/>
                    </w:trPr>
                    <w:tc>
                      <w:tcPr>
                        <w:tcW w:w="5000" w:type="pct"/>
                        <w:shd w:val="clear" w:color="auto" w:fill="D9D9D9" w:themeFill="background1" w:themeFillShade="D9"/>
                        <w:vAlign w:val="center"/>
                      </w:tcPr>
                      <w:p w14:paraId="18984F41" w14:textId="319DDAF8" w:rsidR="008F5B25" w:rsidRPr="008F5B25" w:rsidRDefault="008F5B25" w:rsidP="00D85E83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2101DEFA" w14:textId="77777777" w:rsidR="00F505EF" w:rsidRPr="00D85E83" w:rsidRDefault="00F505EF" w:rsidP="00D85E83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</w:pPr>
                </w:p>
              </w:tc>
              <w:tc>
                <w:tcPr>
                  <w:tcW w:w="4717" w:type="pct"/>
                </w:tcPr>
                <w:p w14:paraId="68DEB486" w14:textId="094F689F" w:rsidR="00F505EF" w:rsidRPr="00D85E83" w:rsidRDefault="005F5036" w:rsidP="00F505EF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bookmarkStart w:id="1" w:name="_Hlk38821049"/>
                  <w:r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JANUARY</w:t>
                  </w:r>
                  <w:r w:rsidR="00F505EF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 w:rsidR="00F505EF"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 w:rsidR="00F505EF"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begin"/>
                  </w:r>
                  <w:r w:rsidR="00F505EF"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instrText xml:space="preserve"> DOCVARIABLE  MonthStart1 \@  yyyy   \* MERGEFORMAT </w:instrText>
                  </w:r>
                  <w:r w:rsidR="00F505EF"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separate"/>
                  </w:r>
                  <w:r w:rsidR="00F94A24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2026</w:t>
                  </w:r>
                  <w:r w:rsidR="00F505EF"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CellMar>
                      <w:left w:w="113" w:type="dxa"/>
                    </w:tblCellMar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025"/>
                    <w:gridCol w:w="2049"/>
                    <w:gridCol w:w="2049"/>
                    <w:gridCol w:w="2049"/>
                    <w:gridCol w:w="2049"/>
                    <w:gridCol w:w="2049"/>
                    <w:gridCol w:w="1997"/>
                  </w:tblGrid>
                  <w:tr w:rsidR="00F505EF" w:rsidRPr="00D85E83" w14:paraId="537F5B79" w14:textId="77777777" w:rsidTr="008F5B25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42C060FB" w14:textId="1D5E3D87" w:rsidR="00F505EF" w:rsidRPr="00E22FC1" w:rsidRDefault="005F5036" w:rsidP="00E22FC1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  <w:t>MÅNDAG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9555107" w14:textId="03E50C50" w:rsidR="00F505EF" w:rsidRPr="00E22FC1" w:rsidRDefault="005F5036" w:rsidP="00E22FC1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TISDAG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9125D34" w14:textId="09E213E8" w:rsidR="00F505EF" w:rsidRPr="00E22FC1" w:rsidRDefault="005F5036" w:rsidP="00E22FC1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ONSDAG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08E3755" w14:textId="506B6BF5" w:rsidR="00F505EF" w:rsidRPr="00E22FC1" w:rsidRDefault="005F5036" w:rsidP="00E22FC1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TORSDAG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AED8E80" w14:textId="6199049D" w:rsidR="00F505EF" w:rsidRPr="00E22FC1" w:rsidRDefault="005F5036" w:rsidP="00E22FC1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FREDAG</w:t>
                        </w:r>
                      </w:p>
                    </w:tc>
                    <w:tc>
                      <w:tcPr>
                        <w:tcW w:w="718" w:type="pct"/>
                        <w:shd w:val="clear" w:color="auto" w:fill="D9D9D9" w:themeFill="background1" w:themeFillShade="D9"/>
                        <w:vAlign w:val="center"/>
                      </w:tcPr>
                      <w:p w14:paraId="56807713" w14:textId="41C3A0D5" w:rsidR="00F505EF" w:rsidRPr="00E22FC1" w:rsidRDefault="005F5036" w:rsidP="00E22FC1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LÖRDAG</w:t>
                        </w:r>
                      </w:p>
                    </w:tc>
                    <w:tc>
                      <w:tcPr>
                        <w:tcW w:w="701" w:type="pct"/>
                        <w:shd w:val="clear" w:color="auto" w:fill="D9D9D9" w:themeFill="background1" w:themeFillShade="D9"/>
                        <w:vAlign w:val="center"/>
                      </w:tcPr>
                      <w:p w14:paraId="1965050C" w14:textId="511F04A0" w:rsidR="00F505EF" w:rsidRPr="00E22FC1" w:rsidRDefault="005F5036" w:rsidP="00E22FC1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SÖNDAG</w:t>
                        </w:r>
                      </w:p>
                    </w:tc>
                  </w:tr>
                  <w:tr w:rsidR="00F505EF" w:rsidRPr="00D85E83" w14:paraId="688AF281" w14:textId="77777777" w:rsidTr="005F5036">
                    <w:trPr>
                      <w:trHeight w:val="1531"/>
                      <w:jc w:val="center"/>
                    </w:trPr>
                    <w:tc>
                      <w:tcPr>
                        <w:tcW w:w="710" w:type="pct"/>
                      </w:tcPr>
                      <w:p w14:paraId="57E5210C" w14:textId="2887163E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“понедельник" 1 ""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C31BF60" w14:textId="230E4E8C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“вторник" 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=A2+1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7D396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877C92" w14:textId="6F2B0A81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“среда" 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=B2+1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7D396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C2DDCE" w14:textId="4B91A61B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“четверг" 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=C2+1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9C40FEA" w14:textId="3AAA7750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= “пятница" 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=D2+1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1A342F3" w14:textId="15331B64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“суббота" 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=E2+1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</w:tcPr>
                      <w:p w14:paraId="3F4C2DEF" w14:textId="552E73DF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MonthStart1 \@ dddd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четверг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“воскресенье" 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&lt;&gt; 0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=F2+1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4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4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505EF" w:rsidRPr="00D85E83" w14:paraId="1030CA02" w14:textId="77777777" w:rsidTr="005F5036">
                    <w:trPr>
                      <w:trHeight w:val="1531"/>
                      <w:jc w:val="center"/>
                    </w:trPr>
                    <w:tc>
                      <w:tcPr>
                        <w:tcW w:w="710" w:type="pct"/>
                      </w:tcPr>
                      <w:p w14:paraId="3586200C" w14:textId="54CC40D6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=G2+1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5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5883663" w14:textId="480E211B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=A3+1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6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59B5F7E" w14:textId="14AFF57A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=B3+1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7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4AB0B10" w14:textId="016BDC21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=C3+1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8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0D437AF" w14:textId="702D2A67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=D3+1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9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690A5F" w14:textId="6E4CC3E7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=E3+1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10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</w:tcPr>
                      <w:p w14:paraId="40BF912A" w14:textId="4C8A4090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=F3+1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11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505EF" w:rsidRPr="00D85E83" w14:paraId="18840BFC" w14:textId="77777777" w:rsidTr="005F5036">
                    <w:trPr>
                      <w:trHeight w:val="1531"/>
                      <w:jc w:val="center"/>
                    </w:trPr>
                    <w:tc>
                      <w:tcPr>
                        <w:tcW w:w="710" w:type="pct"/>
                      </w:tcPr>
                      <w:p w14:paraId="3AC268B9" w14:textId="7C8F8185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=G3+1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12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384B4F" w14:textId="53CDE7AC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=A4+1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13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DAE0831" w14:textId="5C84276B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=B4+1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14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7D0841" w14:textId="0E6ED1E2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=C4+1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15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B29841" w14:textId="7AB1909D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=D4+1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16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187CC02" w14:textId="3E5BC549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=E4+1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17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</w:tcPr>
                      <w:p w14:paraId="21AA2CC3" w14:textId="2D78BBBD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=F4+1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18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505EF" w:rsidRPr="00D85E83" w14:paraId="04E87F23" w14:textId="77777777" w:rsidTr="005F5036">
                    <w:trPr>
                      <w:trHeight w:val="1531"/>
                      <w:jc w:val="center"/>
                    </w:trPr>
                    <w:tc>
                      <w:tcPr>
                        <w:tcW w:w="710" w:type="pct"/>
                      </w:tcPr>
                      <w:p w14:paraId="1CCC7F8A" w14:textId="70D5AAE7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=G4+1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19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C45A56D" w14:textId="35E31BF1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=A5+1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20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E82DB3" w14:textId="5F9DDE32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=B5+1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21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2E0378" w14:textId="3D08E81B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=C5+1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22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447EB76" w14:textId="0AA99E2D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=D5+1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23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620D1AD" w14:textId="50DDD3EA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=E5+1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24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</w:tcPr>
                      <w:p w14:paraId="4418C273" w14:textId="4B64FF6C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=F5+1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25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505EF" w:rsidRPr="00D85E83" w14:paraId="5D92EB45" w14:textId="77777777" w:rsidTr="005F5036">
                    <w:trPr>
                      <w:trHeight w:val="1531"/>
                      <w:jc w:val="center"/>
                    </w:trPr>
                    <w:tc>
                      <w:tcPr>
                        <w:tcW w:w="710" w:type="pct"/>
                      </w:tcPr>
                      <w:p w14:paraId="66620E85" w14:textId="74293AEC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25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=G5+1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26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D3F5FB" w14:textId="69A568C8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=A6+1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27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0908D15" w14:textId="2E5FB600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27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=B6+1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28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810B84" w14:textId="0A50A57E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28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=C6+1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29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A372DD" w14:textId="3C5FCF54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=D6+1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30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7A4CB2" w14:textId="61A3AFA8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=E6+1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t>31</w: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</w:tcPr>
                      <w:p w14:paraId="20DD1C49" w14:textId="4D55A415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=F6+1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AE6F6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505EF" w:rsidRPr="00D85E83" w14:paraId="6D2F344C" w14:textId="77777777" w:rsidTr="005F5036">
                    <w:trPr>
                      <w:trHeight w:val="1531"/>
                      <w:jc w:val="center"/>
                    </w:trPr>
                    <w:tc>
                      <w:tcPr>
                        <w:tcW w:w="710" w:type="pct"/>
                      </w:tcPr>
                      <w:p w14:paraId="68588C3B" w14:textId="32131DC2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AE6F6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29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AE6F6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=G6+1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AE6F6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AE6F6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08AF4B" w14:textId="0B9101F2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F94A24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 0,""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IF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AE6F6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30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&lt;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DocVariable MonthEnd1 \@ d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AE6F6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begin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=A7+1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AE6F6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 xml:space="preserve"> "" 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separate"/>
                        </w:r>
                        <w:r w:rsidR="00AE6F6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instrText>31</w:instrText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  <w:r w:rsidRPr="005F503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0398D63" w14:textId="77777777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AF1F132" w14:textId="77777777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EBEEA19" w14:textId="77777777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D27A050" w14:textId="77777777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01" w:type="pct"/>
                      </w:tcPr>
                      <w:p w14:paraId="543E1818" w14:textId="77777777" w:rsidR="00F505EF" w:rsidRPr="005F5036" w:rsidRDefault="00F505EF" w:rsidP="00F04791">
                        <w:pPr>
                          <w:pStyle w:val="Dates"/>
                          <w:ind w:right="57"/>
                          <w:jc w:val="righ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</w:p>
                    </w:tc>
                  </w:tr>
                  <w:bookmarkEnd w:id="1"/>
                </w:tbl>
                <w:p w14:paraId="5FD3D2B1" w14:textId="77777777" w:rsidR="00F505EF" w:rsidRPr="00D85E83" w:rsidRDefault="00F505EF" w:rsidP="00D85E83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D85E83" w:rsidRDefault="00E50BDE" w:rsidP="0087060A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F505EF" w:rsidRDefault="00F93E3B" w:rsidP="005F08F5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F93E3B" w:rsidRPr="00F505EF" w:rsidSect="00C13B61">
      <w:pgSz w:w="16838" w:h="11906" w:orient="landscape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3CF8A" w14:textId="77777777" w:rsidR="006F7407" w:rsidRDefault="006F7407">
      <w:pPr>
        <w:spacing w:after="0"/>
      </w:pPr>
      <w:r>
        <w:separator/>
      </w:r>
    </w:p>
  </w:endnote>
  <w:endnote w:type="continuationSeparator" w:id="0">
    <w:p w14:paraId="0FF3D460" w14:textId="77777777" w:rsidR="006F7407" w:rsidRDefault="006F740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E23BB" w14:textId="77777777" w:rsidR="006F7407" w:rsidRDefault="006F7407">
      <w:pPr>
        <w:spacing w:after="0"/>
      </w:pPr>
      <w:r>
        <w:separator/>
      </w:r>
    </w:p>
  </w:footnote>
  <w:footnote w:type="continuationSeparator" w:id="0">
    <w:p w14:paraId="583D4DA3" w14:textId="77777777" w:rsidR="006F7407" w:rsidRDefault="006F740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134C9"/>
    <w:rsid w:val="000320BD"/>
    <w:rsid w:val="0005357B"/>
    <w:rsid w:val="00071356"/>
    <w:rsid w:val="00097A25"/>
    <w:rsid w:val="000A5A57"/>
    <w:rsid w:val="001274F3"/>
    <w:rsid w:val="00151CCE"/>
    <w:rsid w:val="001B01F9"/>
    <w:rsid w:val="001C41F9"/>
    <w:rsid w:val="001F4992"/>
    <w:rsid w:val="00211686"/>
    <w:rsid w:val="002549DD"/>
    <w:rsid w:val="002562E7"/>
    <w:rsid w:val="00262707"/>
    <w:rsid w:val="00285C1D"/>
    <w:rsid w:val="002C3A00"/>
    <w:rsid w:val="002C3AAE"/>
    <w:rsid w:val="00302C5D"/>
    <w:rsid w:val="003327F5"/>
    <w:rsid w:val="00340CAF"/>
    <w:rsid w:val="00350EA0"/>
    <w:rsid w:val="003B7A8E"/>
    <w:rsid w:val="003C0D41"/>
    <w:rsid w:val="003C325E"/>
    <w:rsid w:val="003E085C"/>
    <w:rsid w:val="003E7B3A"/>
    <w:rsid w:val="003F70D3"/>
    <w:rsid w:val="00416364"/>
    <w:rsid w:val="00431B29"/>
    <w:rsid w:val="00440416"/>
    <w:rsid w:val="00462EAD"/>
    <w:rsid w:val="0047429C"/>
    <w:rsid w:val="00494545"/>
    <w:rsid w:val="004A6170"/>
    <w:rsid w:val="004B2D3B"/>
    <w:rsid w:val="004F6AAC"/>
    <w:rsid w:val="00512F2D"/>
    <w:rsid w:val="00543187"/>
    <w:rsid w:val="00570FBB"/>
    <w:rsid w:val="00583B82"/>
    <w:rsid w:val="005923AC"/>
    <w:rsid w:val="005B1D94"/>
    <w:rsid w:val="005D28F0"/>
    <w:rsid w:val="005D5149"/>
    <w:rsid w:val="005E656F"/>
    <w:rsid w:val="005F08F5"/>
    <w:rsid w:val="005F5036"/>
    <w:rsid w:val="00622A4A"/>
    <w:rsid w:val="00633908"/>
    <w:rsid w:val="00667021"/>
    <w:rsid w:val="00691814"/>
    <w:rsid w:val="006974E1"/>
    <w:rsid w:val="006C0896"/>
    <w:rsid w:val="006E7CE4"/>
    <w:rsid w:val="006F513E"/>
    <w:rsid w:val="006F7407"/>
    <w:rsid w:val="00712732"/>
    <w:rsid w:val="007B3B6D"/>
    <w:rsid w:val="007C0139"/>
    <w:rsid w:val="007D396D"/>
    <w:rsid w:val="007D45A1"/>
    <w:rsid w:val="007F564D"/>
    <w:rsid w:val="00804FAE"/>
    <w:rsid w:val="00817703"/>
    <w:rsid w:val="008527AC"/>
    <w:rsid w:val="00864371"/>
    <w:rsid w:val="0087060A"/>
    <w:rsid w:val="008B1201"/>
    <w:rsid w:val="008B63DD"/>
    <w:rsid w:val="008F16F7"/>
    <w:rsid w:val="008F5B25"/>
    <w:rsid w:val="009164BA"/>
    <w:rsid w:val="009166BD"/>
    <w:rsid w:val="0093045A"/>
    <w:rsid w:val="00941C64"/>
    <w:rsid w:val="00953D91"/>
    <w:rsid w:val="00977AAE"/>
    <w:rsid w:val="00996E56"/>
    <w:rsid w:val="00997268"/>
    <w:rsid w:val="009C2BB5"/>
    <w:rsid w:val="009F1541"/>
    <w:rsid w:val="00A121C6"/>
    <w:rsid w:val="00A12667"/>
    <w:rsid w:val="00A14581"/>
    <w:rsid w:val="00A20E4C"/>
    <w:rsid w:val="00A51F46"/>
    <w:rsid w:val="00A522BF"/>
    <w:rsid w:val="00A5559C"/>
    <w:rsid w:val="00AA1636"/>
    <w:rsid w:val="00AA23D3"/>
    <w:rsid w:val="00AA3C50"/>
    <w:rsid w:val="00AB56B7"/>
    <w:rsid w:val="00AE302A"/>
    <w:rsid w:val="00AE36BB"/>
    <w:rsid w:val="00AE6F6D"/>
    <w:rsid w:val="00B10C6B"/>
    <w:rsid w:val="00B12724"/>
    <w:rsid w:val="00B37C7E"/>
    <w:rsid w:val="00B65B09"/>
    <w:rsid w:val="00B85583"/>
    <w:rsid w:val="00B9476B"/>
    <w:rsid w:val="00BC3952"/>
    <w:rsid w:val="00BE5AB8"/>
    <w:rsid w:val="00BF3C3E"/>
    <w:rsid w:val="00C13B61"/>
    <w:rsid w:val="00C31DC7"/>
    <w:rsid w:val="00C32B94"/>
    <w:rsid w:val="00C44DFB"/>
    <w:rsid w:val="00C6519B"/>
    <w:rsid w:val="00C70F21"/>
    <w:rsid w:val="00C7354B"/>
    <w:rsid w:val="00C91863"/>
    <w:rsid w:val="00C91F9B"/>
    <w:rsid w:val="00CC233C"/>
    <w:rsid w:val="00D85E83"/>
    <w:rsid w:val="00DC1675"/>
    <w:rsid w:val="00DD337A"/>
    <w:rsid w:val="00DE1582"/>
    <w:rsid w:val="00DE32AC"/>
    <w:rsid w:val="00E1407A"/>
    <w:rsid w:val="00E22FC1"/>
    <w:rsid w:val="00E318B9"/>
    <w:rsid w:val="00E50BDE"/>
    <w:rsid w:val="00E679ED"/>
    <w:rsid w:val="00E774CD"/>
    <w:rsid w:val="00E77E1D"/>
    <w:rsid w:val="00E8317B"/>
    <w:rsid w:val="00EA23AE"/>
    <w:rsid w:val="00EB0778"/>
    <w:rsid w:val="00ED75B6"/>
    <w:rsid w:val="00EF1F0E"/>
    <w:rsid w:val="00F04791"/>
    <w:rsid w:val="00F505EF"/>
    <w:rsid w:val="00F91390"/>
    <w:rsid w:val="00F93E3B"/>
    <w:rsid w:val="00F94A24"/>
    <w:rsid w:val="00FA67E1"/>
    <w:rsid w:val="00FC0032"/>
    <w:rsid w:val="00FD664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9695CA-BA6C-4BFC-B65E-A9501E0E0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2025-05-19T19:50:00Z</dcterms:created>
  <dcterms:modified xsi:type="dcterms:W3CDTF">2025-05-19T19:50:00Z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