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p w14:paraId="3B4FB531" w14:textId="5538C8FA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20F51BB0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FEBRUARI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029904DD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589CB215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839D9CE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21F2C2CF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6CD71D2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482041A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04280CDD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6D7FA7A5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19678B8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BBF275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929F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64CA707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929F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7F23235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E3DD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743D353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E3DD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1BCA24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E3DD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507A771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3D72C48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20BC705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59161C2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AEB597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5028635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6A0124B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57D01E1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6A422E9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A74276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FB38C1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E5E6CA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B964BB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4FFB86E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6F0C127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236D9F5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429CCCE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FD19A1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AD3B66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1E7204A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2F30199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055EEB0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0C0B945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D76B8A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C522C3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464B1E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5E49894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7CDAE53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4840A0E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5149F8B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287C70F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818F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FDC8" w14:textId="77777777" w:rsidR="0098622D" w:rsidRDefault="0098622D">
      <w:pPr>
        <w:spacing w:after="0"/>
      </w:pPr>
      <w:r>
        <w:separator/>
      </w:r>
    </w:p>
  </w:endnote>
  <w:endnote w:type="continuationSeparator" w:id="0">
    <w:p w14:paraId="07CB38C7" w14:textId="77777777" w:rsidR="0098622D" w:rsidRDefault="009862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3A886" w14:textId="77777777" w:rsidR="0098622D" w:rsidRDefault="0098622D">
      <w:pPr>
        <w:spacing w:after="0"/>
      </w:pPr>
      <w:r>
        <w:separator/>
      </w:r>
    </w:p>
  </w:footnote>
  <w:footnote w:type="continuationSeparator" w:id="0">
    <w:p w14:paraId="1A936984" w14:textId="77777777" w:rsidR="0098622D" w:rsidRDefault="009862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6D35"/>
    <w:rsid w:val="0005357B"/>
    <w:rsid w:val="00071356"/>
    <w:rsid w:val="000929F0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478D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C0139"/>
    <w:rsid w:val="007C4F42"/>
    <w:rsid w:val="007D45A1"/>
    <w:rsid w:val="007F564D"/>
    <w:rsid w:val="0081585D"/>
    <w:rsid w:val="008A5495"/>
    <w:rsid w:val="008B1201"/>
    <w:rsid w:val="008F16F7"/>
    <w:rsid w:val="008F1880"/>
    <w:rsid w:val="008F1B2C"/>
    <w:rsid w:val="009164BA"/>
    <w:rsid w:val="009166BD"/>
    <w:rsid w:val="009210CF"/>
    <w:rsid w:val="00955E43"/>
    <w:rsid w:val="00977AAE"/>
    <w:rsid w:val="0098622D"/>
    <w:rsid w:val="00996E56"/>
    <w:rsid w:val="00997268"/>
    <w:rsid w:val="00A12667"/>
    <w:rsid w:val="00A14581"/>
    <w:rsid w:val="00A20E4C"/>
    <w:rsid w:val="00AA23D3"/>
    <w:rsid w:val="00AA3C50"/>
    <w:rsid w:val="00AA79A7"/>
    <w:rsid w:val="00AE302A"/>
    <w:rsid w:val="00AE36BB"/>
    <w:rsid w:val="00B37C7E"/>
    <w:rsid w:val="00B4326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77BC5"/>
    <w:rsid w:val="00D818F2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3DD1"/>
    <w:rsid w:val="00F91390"/>
    <w:rsid w:val="00F92E36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2025-05-20T06:36:00Z</dcterms:created>
  <dcterms:modified xsi:type="dcterms:W3CDTF">2025-05-20T06:36:00Z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