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F505EF" w:rsidRPr="00D85E83" w14:paraId="38AADC8E" w14:textId="77777777" w:rsidTr="00704AEF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0E97B6CF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6E780D00" w14:textId="588913BE" w:rsidR="008F5B25" w:rsidRPr="008F5B25" w:rsidRDefault="00E22FC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VE</w:t>
                        </w:r>
                      </w:p>
                    </w:tc>
                  </w:tr>
                  <w:tr w:rsidR="008F5B25" w14:paraId="37B1FE12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D4CD5C6" w14:textId="05F381F3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F5B25" w14:paraId="656D9249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26CDD2B" w14:textId="769A3CD8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F5B25" w14:paraId="73893CB1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791E84A" w14:textId="770C44E3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F5B25" w14:paraId="1F0D9769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2EA3C06" w14:textId="381B7048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F5B25" w14:paraId="4263ED0D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77659E7" w14:textId="619246A0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F5B25" w14:paraId="5BA5D212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E89E86A" w14:textId="77777777" w:rsidR="008F5B25" w:rsidRPr="008F5B25" w:rsidRDefault="008F5B25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16C710D" w14:textId="77777777" w:rsidR="00F505EF" w:rsidRPr="00D85E83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</w:pPr>
                </w:p>
              </w:tc>
              <w:tc>
                <w:tcPr>
                  <w:tcW w:w="4717" w:type="pct"/>
                </w:tcPr>
                <w:p w14:paraId="1DDB27ED" w14:textId="1E81B83E" w:rsidR="00F505EF" w:rsidRPr="00D85E83" w:rsidRDefault="005F503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FEBRUARI</w:t>
                  </w:r>
                  <w:r w:rsidR="00F505EF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CE1F90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4"/>
                    <w:gridCol w:w="2047"/>
                    <w:gridCol w:w="2046"/>
                    <w:gridCol w:w="2046"/>
                    <w:gridCol w:w="2046"/>
                    <w:gridCol w:w="2046"/>
                    <w:gridCol w:w="2012"/>
                  </w:tblGrid>
                  <w:tr w:rsidR="00E22FC1" w:rsidRPr="00D85E83" w14:paraId="5C2EC397" w14:textId="77777777" w:rsidTr="008F5B25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7B976D6F" w14:textId="00B6C0DE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MÅNDAG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B4E4052" w14:textId="37B2B569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TISDAG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4067384" w14:textId="61A7E6F8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ONSDAG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68A4DD2" w14:textId="1F29800A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2D833FB" w14:textId="77D397EC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FREDAG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3B4ECA9F" w14:textId="0FE7C02A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LÖRDAG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8C01692" w14:textId="01F6431F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SÖNDAG</w:t>
                        </w:r>
                      </w:p>
                    </w:tc>
                  </w:tr>
                  <w:tr w:rsidR="00F505EF" w:rsidRPr="00D85E83" w14:paraId="74883F04" w14:textId="77777777" w:rsidTr="005F5036">
                    <w:trPr>
                      <w:trHeight w:val="1531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9126EEC" w14:textId="7CA74B1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35F8E7" w14:textId="0669BD2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D0A2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89A6CFD" w14:textId="6994A79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D0A2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7541329" w14:textId="61C5908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C1BC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F6FB8ED" w14:textId="591CB80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C1BC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C163C4E" w14:textId="4880371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C1BC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C145EDE" w14:textId="47CDC76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2FE597E5" w14:textId="77777777" w:rsidTr="005F5036">
                    <w:trPr>
                      <w:trHeight w:val="1531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29E66A86" w14:textId="4673D20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7916A14" w14:textId="5C65EE7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09F3B1C" w14:textId="68D4C5A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7AB83B4" w14:textId="18B0B1A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E864D5" w14:textId="7C903A2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371346A" w14:textId="240E319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8F4BC39" w14:textId="151356D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5FBD98FC" w14:textId="77777777" w:rsidTr="005F5036">
                    <w:trPr>
                      <w:trHeight w:val="1531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16010715" w14:textId="2B5D7F1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7970C5" w14:textId="159D6C6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E7FBA1" w14:textId="7EBC950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7ACFC99" w14:textId="4E8D3EB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2633A65" w14:textId="3566463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3C4131B" w14:textId="4F821CE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41DA130" w14:textId="6FC7D4D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41D48DFE" w14:textId="77777777" w:rsidTr="005F5036">
                    <w:trPr>
                      <w:trHeight w:val="1531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7A2E0A1" w14:textId="33D8CEC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90353E" w14:textId="4689C29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D573A34" w14:textId="1FACC87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660BCF3" w14:textId="5553467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83D8ADF" w14:textId="2364C65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0569A0" w14:textId="4309B86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6B1E616" w14:textId="1A3456B4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13EFF15A" w14:textId="77777777" w:rsidTr="005F5036">
                    <w:trPr>
                      <w:trHeight w:val="1531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1258255D" w14:textId="7904A79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A9E1D53" w14:textId="44711BD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D7F05C" w14:textId="07B7A79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D2CF940" w14:textId="6A6859B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162E199" w14:textId="5657581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97559C9" w14:textId="14028E6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6025E7F" w14:textId="6CDF0AB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1C14BBFC" w14:textId="77777777" w:rsidTr="005F5036">
                    <w:trPr>
                      <w:trHeight w:val="1531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70ABA8C" w14:textId="1A886E5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1A3772E" w14:textId="1352819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E1F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7201653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5053650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4014B78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B8FB1B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38623B6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5839B392" w14:textId="77777777" w:rsidR="00F505EF" w:rsidRPr="00D85E83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0DAD3" w14:textId="77777777" w:rsidR="00584DD3" w:rsidRDefault="00584DD3">
      <w:pPr>
        <w:spacing w:after="0"/>
      </w:pPr>
      <w:r>
        <w:separator/>
      </w:r>
    </w:p>
  </w:endnote>
  <w:endnote w:type="continuationSeparator" w:id="0">
    <w:p w14:paraId="446DC759" w14:textId="77777777" w:rsidR="00584DD3" w:rsidRDefault="00584D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1D9BF" w14:textId="77777777" w:rsidR="00584DD3" w:rsidRDefault="00584DD3">
      <w:pPr>
        <w:spacing w:after="0"/>
      </w:pPr>
      <w:r>
        <w:separator/>
      </w:r>
    </w:p>
  </w:footnote>
  <w:footnote w:type="continuationSeparator" w:id="0">
    <w:p w14:paraId="0CA4BDCA" w14:textId="77777777" w:rsidR="00584DD3" w:rsidRDefault="00584D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76833"/>
    <w:rsid w:val="00285C1D"/>
    <w:rsid w:val="002C3A00"/>
    <w:rsid w:val="002C3AAE"/>
    <w:rsid w:val="002E66CE"/>
    <w:rsid w:val="00302C5D"/>
    <w:rsid w:val="00304D83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4548E"/>
    <w:rsid w:val="00462EAD"/>
    <w:rsid w:val="0047429C"/>
    <w:rsid w:val="004A6170"/>
    <w:rsid w:val="004A6335"/>
    <w:rsid w:val="004B2D3B"/>
    <w:rsid w:val="004F6AAC"/>
    <w:rsid w:val="00512F2D"/>
    <w:rsid w:val="005149A7"/>
    <w:rsid w:val="00543187"/>
    <w:rsid w:val="00570FBB"/>
    <w:rsid w:val="00583B82"/>
    <w:rsid w:val="00584DD3"/>
    <w:rsid w:val="005923AC"/>
    <w:rsid w:val="005B1D94"/>
    <w:rsid w:val="005D5149"/>
    <w:rsid w:val="005E656F"/>
    <w:rsid w:val="005F08F5"/>
    <w:rsid w:val="005F5036"/>
    <w:rsid w:val="00622A4A"/>
    <w:rsid w:val="00633908"/>
    <w:rsid w:val="00667021"/>
    <w:rsid w:val="00691814"/>
    <w:rsid w:val="006974E1"/>
    <w:rsid w:val="006C0896"/>
    <w:rsid w:val="006E7CE4"/>
    <w:rsid w:val="006F513E"/>
    <w:rsid w:val="00704AEF"/>
    <w:rsid w:val="00712732"/>
    <w:rsid w:val="00751F4A"/>
    <w:rsid w:val="007B3B6D"/>
    <w:rsid w:val="007C0139"/>
    <w:rsid w:val="007D0A2F"/>
    <w:rsid w:val="007D45A1"/>
    <w:rsid w:val="007F564D"/>
    <w:rsid w:val="00804FAE"/>
    <w:rsid w:val="008527AC"/>
    <w:rsid w:val="00864371"/>
    <w:rsid w:val="0087060A"/>
    <w:rsid w:val="008A4D74"/>
    <w:rsid w:val="008B1201"/>
    <w:rsid w:val="008B63DD"/>
    <w:rsid w:val="008E56D2"/>
    <w:rsid w:val="008F16F7"/>
    <w:rsid w:val="008F5B25"/>
    <w:rsid w:val="009164BA"/>
    <w:rsid w:val="009166BD"/>
    <w:rsid w:val="0093045A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12724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CE1F90"/>
    <w:rsid w:val="00D85E83"/>
    <w:rsid w:val="00DC1675"/>
    <w:rsid w:val="00DD337A"/>
    <w:rsid w:val="00DE32AC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C1BC6"/>
    <w:rsid w:val="00ED75B6"/>
    <w:rsid w:val="00EF1F0E"/>
    <w:rsid w:val="00F04791"/>
    <w:rsid w:val="00F505EF"/>
    <w:rsid w:val="00F91390"/>
    <w:rsid w:val="00F93E3B"/>
    <w:rsid w:val="00FA67E1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2025-05-20T06:23:00Z</dcterms:created>
  <dcterms:modified xsi:type="dcterms:W3CDTF">2025-05-20T06:23:00Z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