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F10C82" w14:paraId="006BD6C0" w14:textId="39A26030" w:rsidTr="002723EB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18"/>
              <w:gridCol w:w="1394"/>
              <w:gridCol w:w="818"/>
              <w:gridCol w:w="819"/>
            </w:tblGrid>
            <w:tr w:rsidR="00F47B84" w:rsidRPr="00F10C82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4FDF34C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7D3D9AC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F10C82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7A0BC9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50BB44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39AEFD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6AE613A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AE50CB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018CBE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4C2219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27E399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02A7B4B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04C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86647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04C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592383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52B972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471EA8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12E5F3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27DA5DD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BB6E0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054251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2B3788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69E7A9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199508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0BD2EA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197B08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74708A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6104A1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32EEED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6DC8DE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7AC1E7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7FFC360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7BD9E23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413C299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4ED6B4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410CFF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2E1B07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5E8EF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D4E9D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1AFAA3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12FE49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371724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6AE543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7D891C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4FAB34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7188A8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52695C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096470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19E1B03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5212CAF0" w14:textId="22A2941E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FEBRUARI</w:t>
            </w:r>
          </w:p>
          <w:p w14:paraId="30F9F655" w14:textId="6DADAD06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F10C8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E06BF2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5DEA35A6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F10C82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3B84421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509BDA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007419B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3D50C04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0D6C361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B13145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30AEF86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F47B84" w:rsidRPr="00F10C82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0E88A8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154899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04C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2BF909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804C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2865CF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62C5C8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6192F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79F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2FED9C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6A7D2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F190E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115B8F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59C307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5261EB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34160D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05E2D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627D26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6B9BBF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CC417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6D0DBA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1D5578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681710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6E4B86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DB9C9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46E9FD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7277D2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92B64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468B3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23F03D3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3E7228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2E3044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786A30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2C4DA3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0B8A3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26620C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4FC5D8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3CC71F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668463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103C98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360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550E00A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F10C82" w:rsidRDefault="006B6899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F10C82" w14:paraId="2A9965BE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512E7E2D" w14:textId="3F9DA61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2113736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151F38A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3695402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0506E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4719C96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2F50AB0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F10C82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CB8D2C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1BD869A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04C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75CB546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04C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C1D7C2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79F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6F5576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79F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00106BE3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79F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AC0769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E0AE6F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1BD6122D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2994317D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F4F644A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CEF528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1ED7C7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39B2063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A5012A3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177F12E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34896A8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30279F02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F89E9C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3BE9C02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949281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40EA05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2979E4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4D9224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C21312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9E01A9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85DF70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0D3F524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FB4026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12B283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FE1593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ED42AB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E660A25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BA2A9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3685395A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31A2900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1A0EDA5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60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023E" w14:textId="77777777" w:rsidR="00E162B8" w:rsidRDefault="00E162B8">
      <w:pPr>
        <w:spacing w:after="0"/>
      </w:pPr>
      <w:r>
        <w:separator/>
      </w:r>
    </w:p>
  </w:endnote>
  <w:endnote w:type="continuationSeparator" w:id="0">
    <w:p w14:paraId="6339F480" w14:textId="77777777" w:rsidR="00E162B8" w:rsidRDefault="00E162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F2997" w14:textId="77777777" w:rsidR="00E162B8" w:rsidRDefault="00E162B8">
      <w:pPr>
        <w:spacing w:after="0"/>
      </w:pPr>
      <w:r>
        <w:separator/>
      </w:r>
    </w:p>
  </w:footnote>
  <w:footnote w:type="continuationSeparator" w:id="0">
    <w:p w14:paraId="395B7FFE" w14:textId="77777777" w:rsidR="00E162B8" w:rsidRDefault="00E162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D0D0A"/>
    <w:rsid w:val="004F6AAC"/>
    <w:rsid w:val="00504E80"/>
    <w:rsid w:val="00512F2D"/>
    <w:rsid w:val="00570FBB"/>
    <w:rsid w:val="00583B82"/>
    <w:rsid w:val="005923AC"/>
    <w:rsid w:val="005A029B"/>
    <w:rsid w:val="005A35D5"/>
    <w:rsid w:val="005D5149"/>
    <w:rsid w:val="005E656F"/>
    <w:rsid w:val="00627378"/>
    <w:rsid w:val="00667021"/>
    <w:rsid w:val="00670286"/>
    <w:rsid w:val="00673605"/>
    <w:rsid w:val="006804CE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63849"/>
    <w:rsid w:val="008B1201"/>
    <w:rsid w:val="008F16F7"/>
    <w:rsid w:val="00907BEC"/>
    <w:rsid w:val="009164BA"/>
    <w:rsid w:val="009166BD"/>
    <w:rsid w:val="00977AAE"/>
    <w:rsid w:val="009818DE"/>
    <w:rsid w:val="00996E56"/>
    <w:rsid w:val="00997268"/>
    <w:rsid w:val="009F5EA3"/>
    <w:rsid w:val="00A12667"/>
    <w:rsid w:val="00A14581"/>
    <w:rsid w:val="00A20E4C"/>
    <w:rsid w:val="00A86610"/>
    <w:rsid w:val="00A879F8"/>
    <w:rsid w:val="00A924CA"/>
    <w:rsid w:val="00AA23D3"/>
    <w:rsid w:val="00AA3C50"/>
    <w:rsid w:val="00AE302A"/>
    <w:rsid w:val="00AE36BB"/>
    <w:rsid w:val="00B107D7"/>
    <w:rsid w:val="00B3677E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1635F"/>
    <w:rsid w:val="00D47677"/>
    <w:rsid w:val="00DA0093"/>
    <w:rsid w:val="00DE32AC"/>
    <w:rsid w:val="00E1407A"/>
    <w:rsid w:val="00E162B8"/>
    <w:rsid w:val="00E33F1A"/>
    <w:rsid w:val="00E35706"/>
    <w:rsid w:val="00E50BDE"/>
    <w:rsid w:val="00E774CD"/>
    <w:rsid w:val="00E77E1D"/>
    <w:rsid w:val="00E97684"/>
    <w:rsid w:val="00ED5F48"/>
    <w:rsid w:val="00ED75B6"/>
    <w:rsid w:val="00EE25CD"/>
    <w:rsid w:val="00F02E73"/>
    <w:rsid w:val="00F10C82"/>
    <w:rsid w:val="00F44587"/>
    <w:rsid w:val="00F478CA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2025-05-19T23:55:00Z</dcterms:created>
  <dcterms:modified xsi:type="dcterms:W3CDTF">2025-05-19T23:55:00Z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