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4374E1" w14:paraId="006BD6C0" w14:textId="77777777" w:rsidTr="00F73B34">
        <w:tc>
          <w:tcPr>
            <w:tcW w:w="2500" w:type="pct"/>
            <w:vAlign w:val="center"/>
          </w:tcPr>
          <w:p w14:paraId="19962AF0" w14:textId="2FA4F018" w:rsidR="006B6899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334DDD1B" w:rsidR="006B6899" w:rsidRPr="001E7160" w:rsidRDefault="006B6899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3113D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38C6ACAA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3E658E4A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275AEB7F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2C5413B9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5FABDB49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6B0C7C1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B2B2C47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0FF4357B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396E876C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D0D5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7C9A7665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D0D5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606243E3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5514A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54D31726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5514A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467DDC3A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65514A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721F8989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воскресенье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080198D9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11062496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753B142A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610AEED3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6D27FDFD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07E55803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0E302284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5574F316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136011F1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0D4015EB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7C227E7B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0F454302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7C60B822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776690D5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09BB1C82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68109F42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729B4DAA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4606AC63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4ACC8242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0A47993A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3397E548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5B03502C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22FEA555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3AAE792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7FCFFB5B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0289BD69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6F9786DB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5E25F241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0F322FA9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31A5CC84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03113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!A12 Is Not In Table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35681" w14:textId="77777777" w:rsidR="00875706" w:rsidRDefault="00875706">
      <w:pPr>
        <w:spacing w:after="0"/>
      </w:pPr>
      <w:r>
        <w:separator/>
      </w:r>
    </w:p>
  </w:endnote>
  <w:endnote w:type="continuationSeparator" w:id="0">
    <w:p w14:paraId="12CAE9ED" w14:textId="77777777" w:rsidR="00875706" w:rsidRDefault="008757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A85C8" w14:textId="77777777" w:rsidR="00875706" w:rsidRDefault="00875706">
      <w:pPr>
        <w:spacing w:after="0"/>
      </w:pPr>
      <w:r>
        <w:separator/>
      </w:r>
    </w:p>
  </w:footnote>
  <w:footnote w:type="continuationSeparator" w:id="0">
    <w:p w14:paraId="6661AFE7" w14:textId="77777777" w:rsidR="00875706" w:rsidRDefault="008757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113D"/>
    <w:rsid w:val="0005035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50604"/>
    <w:rsid w:val="003974EE"/>
    <w:rsid w:val="003B0DA0"/>
    <w:rsid w:val="003C0D41"/>
    <w:rsid w:val="003E085C"/>
    <w:rsid w:val="003E7B3A"/>
    <w:rsid w:val="004124AE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5F71DD"/>
    <w:rsid w:val="0065514A"/>
    <w:rsid w:val="00667021"/>
    <w:rsid w:val="00680FD1"/>
    <w:rsid w:val="006974E1"/>
    <w:rsid w:val="006B6899"/>
    <w:rsid w:val="006C0896"/>
    <w:rsid w:val="006F513E"/>
    <w:rsid w:val="00727D08"/>
    <w:rsid w:val="00733B44"/>
    <w:rsid w:val="00734A58"/>
    <w:rsid w:val="007B0E39"/>
    <w:rsid w:val="007C0139"/>
    <w:rsid w:val="007D45A1"/>
    <w:rsid w:val="007F564D"/>
    <w:rsid w:val="00854C8E"/>
    <w:rsid w:val="008711BC"/>
    <w:rsid w:val="00875706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2664D"/>
    <w:rsid w:val="00A306DD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3B34"/>
    <w:rsid w:val="00F91390"/>
    <w:rsid w:val="00F93E3B"/>
    <w:rsid w:val="00FB17BC"/>
    <w:rsid w:val="00FC0032"/>
    <w:rsid w:val="00FD0D5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2025-05-19T23:52:00Z</dcterms:created>
  <dcterms:modified xsi:type="dcterms:W3CDTF">2025-05-19T23:52:00Z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