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08CFD1CE" w14:textId="77777777" w:rsidTr="007C4F42">
        <w:tc>
          <w:tcPr>
            <w:tcW w:w="5000" w:type="pct"/>
            <w:vAlign w:val="center"/>
          </w:tcPr>
          <w:p w14:paraId="1248AADE" w14:textId="718D4D0E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31547B57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34140651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3D8BA562" w14:textId="1DBC19CD" w:rsidR="007C4F42" w:rsidRPr="0055469F" w:rsidRDefault="00395F9E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DECEMBER</w:t>
            </w:r>
            <w:r w:rsidR="004F0317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9504" behindDoc="1" locked="0" layoutInCell="1" allowOverlap="1" wp14:anchorId="64BFA757" wp14:editId="4EF9FF97">
                  <wp:simplePos x="0" y="0"/>
                  <wp:positionH relativeFrom="column">
                    <wp:posOffset>-677545</wp:posOffset>
                  </wp:positionH>
                  <wp:positionV relativeFrom="margin">
                    <wp:posOffset>-1532255</wp:posOffset>
                  </wp:positionV>
                  <wp:extent cx="7560000" cy="10693840"/>
                  <wp:effectExtent l="0" t="0" r="3175" b="0"/>
                  <wp:wrapNone/>
                  <wp:docPr id="13" name="Рисунок 13" descr="Изображение выглядит как цвет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D4CAD8A" w14:textId="3E62D5A8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55469F" w:rsidRPr="0055469F" w14:paraId="1C608AFC" w14:textId="77777777" w:rsidTr="006E5CAE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01AA947D" w14:textId="136D0EA8" w:rsidR="006B2631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/>
                <w:noProof/>
                <w:color w:val="auto"/>
              </w:rPr>
              <w:t>MÅNDAG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0F3955" w14:textId="47728144" w:rsidR="006B2631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173504" w14:textId="6577B34A" w:rsidR="006B2631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59C1B2" w14:textId="0BB12B77" w:rsidR="006B2631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2689FC3" w14:textId="7C6080F4" w:rsidR="006B2631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05A1AF28" w:rsidR="006B2631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4F84FEE8" w:rsidR="006B2631" w:rsidRPr="0055469F" w:rsidRDefault="00395F9E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SÖNDAG</w:t>
            </w:r>
          </w:p>
        </w:tc>
      </w:tr>
      <w:tr w:rsidR="0055469F" w:rsidRPr="0055469F" w14:paraId="7C17943B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3EC0A191" w14:textId="700C258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6ED5815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7CC6BD1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43A6650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19F8EF6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16ECF4" w14:textId="6B3BB48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8D4833" w14:textId="036F869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MonthStart12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07F4FCFD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2F9E951E" w14:textId="41371D3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1431B78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221C35C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7DFADFF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5D3568A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13D5FA" w14:textId="547611B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304BDE0" w14:textId="0F8C61A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67DB9DAF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C9A3BBE" w14:textId="5BC1E29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11A1361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02296CC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4035F65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30541B2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A101BC" w14:textId="494988C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CC68C2" w14:textId="3D49A5E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2953C655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6F3D4027" w14:textId="2719170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0538FCD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2E35610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279D1AB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7A043C3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B015B6" w14:textId="500DC03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3DCFA5" w14:textId="6710328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CCE256B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0DEC791C" w14:textId="2086895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77DC73F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0591A45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452AD64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435C288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EF70DB" w14:textId="0D22B1F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1C92646" w14:textId="44C4316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6E5CAE" w:rsidRPr="0055469F" w14:paraId="043F7B53" w14:textId="77777777" w:rsidTr="006E5CAE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6B7E597A" w14:textId="1588FC1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17430ED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EF699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MonthEnd12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4A54B9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8B8C80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099B848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FD5AF" w14:textId="77777777" w:rsidR="00A64544" w:rsidRDefault="00A64544">
      <w:pPr>
        <w:spacing w:after="0"/>
      </w:pPr>
      <w:r>
        <w:separator/>
      </w:r>
    </w:p>
  </w:endnote>
  <w:endnote w:type="continuationSeparator" w:id="0">
    <w:p w14:paraId="76F25CC7" w14:textId="77777777" w:rsidR="00A64544" w:rsidRDefault="00A6454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CEFB2" w14:textId="77777777" w:rsidR="00A64544" w:rsidRDefault="00A64544">
      <w:pPr>
        <w:spacing w:after="0"/>
      </w:pPr>
      <w:r>
        <w:separator/>
      </w:r>
    </w:p>
  </w:footnote>
  <w:footnote w:type="continuationSeparator" w:id="0">
    <w:p w14:paraId="15B382B9" w14:textId="77777777" w:rsidR="00A64544" w:rsidRDefault="00A6454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5583D"/>
    <w:rsid w:val="0006695B"/>
    <w:rsid w:val="00071356"/>
    <w:rsid w:val="00097A25"/>
    <w:rsid w:val="000A5A57"/>
    <w:rsid w:val="000B59FA"/>
    <w:rsid w:val="000C5D2D"/>
    <w:rsid w:val="001274F3"/>
    <w:rsid w:val="00151CCE"/>
    <w:rsid w:val="001B01F9"/>
    <w:rsid w:val="001C41F9"/>
    <w:rsid w:val="00200715"/>
    <w:rsid w:val="002052B2"/>
    <w:rsid w:val="002204D5"/>
    <w:rsid w:val="00232ABE"/>
    <w:rsid w:val="0023723B"/>
    <w:rsid w:val="00285C1D"/>
    <w:rsid w:val="003327F5"/>
    <w:rsid w:val="00340CAF"/>
    <w:rsid w:val="00376AD4"/>
    <w:rsid w:val="00395F9E"/>
    <w:rsid w:val="003C0D41"/>
    <w:rsid w:val="003C4E1D"/>
    <w:rsid w:val="003E085C"/>
    <w:rsid w:val="003E7B3A"/>
    <w:rsid w:val="003F3139"/>
    <w:rsid w:val="00416364"/>
    <w:rsid w:val="00431B29"/>
    <w:rsid w:val="004326D6"/>
    <w:rsid w:val="00440416"/>
    <w:rsid w:val="00462EAD"/>
    <w:rsid w:val="004A54B9"/>
    <w:rsid w:val="004A6170"/>
    <w:rsid w:val="004F0317"/>
    <w:rsid w:val="004F6AAC"/>
    <w:rsid w:val="004F745B"/>
    <w:rsid w:val="00502BA3"/>
    <w:rsid w:val="00512F2D"/>
    <w:rsid w:val="0055469F"/>
    <w:rsid w:val="00570FBB"/>
    <w:rsid w:val="005723DF"/>
    <w:rsid w:val="00583B82"/>
    <w:rsid w:val="005923AC"/>
    <w:rsid w:val="005D5149"/>
    <w:rsid w:val="005E656F"/>
    <w:rsid w:val="005F7171"/>
    <w:rsid w:val="00617EF4"/>
    <w:rsid w:val="00655EE5"/>
    <w:rsid w:val="00662736"/>
    <w:rsid w:val="00667021"/>
    <w:rsid w:val="006974E1"/>
    <w:rsid w:val="006B2631"/>
    <w:rsid w:val="006B6899"/>
    <w:rsid w:val="006C0896"/>
    <w:rsid w:val="006E5CAE"/>
    <w:rsid w:val="006F513E"/>
    <w:rsid w:val="00707D5D"/>
    <w:rsid w:val="00785036"/>
    <w:rsid w:val="007C0139"/>
    <w:rsid w:val="007C079D"/>
    <w:rsid w:val="007C4F42"/>
    <w:rsid w:val="007C5E71"/>
    <w:rsid w:val="007D45A1"/>
    <w:rsid w:val="007F564D"/>
    <w:rsid w:val="008A5495"/>
    <w:rsid w:val="008B1201"/>
    <w:rsid w:val="008F16F7"/>
    <w:rsid w:val="008F1880"/>
    <w:rsid w:val="008F1B2C"/>
    <w:rsid w:val="009164BA"/>
    <w:rsid w:val="009166BD"/>
    <w:rsid w:val="009210CF"/>
    <w:rsid w:val="0096495E"/>
    <w:rsid w:val="00977AAE"/>
    <w:rsid w:val="00980983"/>
    <w:rsid w:val="00996E56"/>
    <w:rsid w:val="00997268"/>
    <w:rsid w:val="00A12667"/>
    <w:rsid w:val="00A14581"/>
    <w:rsid w:val="00A20E4C"/>
    <w:rsid w:val="00A4631D"/>
    <w:rsid w:val="00A64544"/>
    <w:rsid w:val="00A81391"/>
    <w:rsid w:val="00A96AA5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B2A7C"/>
    <w:rsid w:val="00BC3952"/>
    <w:rsid w:val="00BE454C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CE4C26"/>
    <w:rsid w:val="00D0126F"/>
    <w:rsid w:val="00D0347C"/>
    <w:rsid w:val="00D13DDC"/>
    <w:rsid w:val="00D257FD"/>
    <w:rsid w:val="00DD55DB"/>
    <w:rsid w:val="00DE32AC"/>
    <w:rsid w:val="00DF4089"/>
    <w:rsid w:val="00E1407A"/>
    <w:rsid w:val="00E33F1A"/>
    <w:rsid w:val="00E427A5"/>
    <w:rsid w:val="00E50BDE"/>
    <w:rsid w:val="00E774CD"/>
    <w:rsid w:val="00E77E1D"/>
    <w:rsid w:val="00E93C8B"/>
    <w:rsid w:val="00E97684"/>
    <w:rsid w:val="00ED5F48"/>
    <w:rsid w:val="00ED75B6"/>
    <w:rsid w:val="00EE08B6"/>
    <w:rsid w:val="00EF6994"/>
    <w:rsid w:val="00F91390"/>
    <w:rsid w:val="00F93E3B"/>
    <w:rsid w:val="00F960FD"/>
    <w:rsid w:val="00FC0032"/>
    <w:rsid w:val="00FD5DF2"/>
    <w:rsid w:val="00FE517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2025-05-21T09:39:00Z</dcterms:created>
  <dcterms:modified xsi:type="dcterms:W3CDTF">2025-05-21T09:39:00Z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