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872"/>
              <w:gridCol w:w="14526"/>
            </w:tblGrid>
            <w:tr w:rsidR="00C31DC7" w:rsidRPr="00D85E83" w14:paraId="3808ABFD" w14:textId="77777777" w:rsidTr="00704AEF">
              <w:tc>
                <w:tcPr>
                  <w:tcW w:w="283" w:type="pct"/>
                </w:tcPr>
                <w:tbl>
                  <w:tblPr>
                    <w:tblStyle w:val="ae"/>
                    <w:tblW w:w="5000" w:type="pct"/>
                    <w:tblInd w:w="115" w:type="dxa"/>
                    <w:tblLook w:val="04A0" w:firstRow="1" w:lastRow="0" w:firstColumn="1" w:lastColumn="0" w:noHBand="0" w:noVBand="1"/>
                  </w:tblPr>
                  <w:tblGrid>
                    <w:gridCol w:w="646"/>
                  </w:tblGrid>
                  <w:tr w:rsidR="008F5B25" w14:paraId="49054DBD" w14:textId="77777777" w:rsidTr="0093045A">
                    <w:trPr>
                      <w:trHeight w:val="907"/>
                    </w:trPr>
                    <w:tc>
                      <w:tcPr>
                        <w:tcW w:w="5000" w:type="pct"/>
                        <w:vAlign w:val="bottom"/>
                      </w:tcPr>
                      <w:p w14:paraId="51D73B28" w14:textId="66B8D075" w:rsidR="008F5B25" w:rsidRPr="008F5B25" w:rsidRDefault="00E22FC1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VE</w:t>
                        </w:r>
                      </w:p>
                    </w:tc>
                  </w:tr>
                  <w:tr w:rsidR="008F5B25" w14:paraId="48ECE22B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6B842E30" w14:textId="38B7113C" w:rsidR="008F5B25" w:rsidRPr="008F5B25" w:rsidRDefault="00A65CCE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8F5B25" w14:paraId="14280E5E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42AD79D7" w14:textId="0D26CDAC" w:rsidR="008F5B25" w:rsidRPr="008F5B25" w:rsidRDefault="00A65CCE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  <w:t>50</w:t>
                        </w:r>
                      </w:p>
                    </w:tc>
                  </w:tr>
                  <w:tr w:rsidR="008F5B25" w14:paraId="442B9E0F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5FBBD6C8" w14:textId="33682E09" w:rsidR="008F5B25" w:rsidRPr="008F5B25" w:rsidRDefault="00A65CCE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  <w:t>51</w:t>
                        </w:r>
                      </w:p>
                    </w:tc>
                  </w:tr>
                  <w:tr w:rsidR="008F5B25" w14:paraId="4740A1CC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585B7266" w14:textId="5F212AE4" w:rsidR="008F5B25" w:rsidRPr="008F5B25" w:rsidRDefault="00A65CCE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  <w:t>52</w:t>
                        </w:r>
                      </w:p>
                    </w:tc>
                  </w:tr>
                  <w:tr w:rsidR="008F5B25" w14:paraId="3620A52C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158BFAC9" w14:textId="79E8904F" w:rsidR="008F5B25" w:rsidRPr="008F5B25" w:rsidRDefault="00645809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8F5B25" w14:paraId="0522309C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1D6D4CA6" w14:textId="01AC18A6" w:rsidR="008F5B25" w:rsidRPr="00141332" w:rsidRDefault="008F5B25" w:rsidP="008F5B25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</w:p>
                    </w:tc>
                  </w:tr>
                </w:tbl>
                <w:p w14:paraId="7B246660" w14:textId="77777777" w:rsidR="00C31DC7" w:rsidRPr="008F5B25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</w:p>
              </w:tc>
              <w:tc>
                <w:tcPr>
                  <w:tcW w:w="4717" w:type="pct"/>
                </w:tcPr>
                <w:p w14:paraId="17BD8117" w14:textId="77BCA600" w:rsidR="00C31DC7" w:rsidRPr="00C13B61" w:rsidRDefault="005F5036" w:rsidP="00C31DC7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DECEMBER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645809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024"/>
                    <w:gridCol w:w="2047"/>
                    <w:gridCol w:w="2046"/>
                    <w:gridCol w:w="2046"/>
                    <w:gridCol w:w="2046"/>
                    <w:gridCol w:w="2046"/>
                    <w:gridCol w:w="2012"/>
                  </w:tblGrid>
                  <w:tr w:rsidR="00E22FC1" w:rsidRPr="00D85E83" w14:paraId="784F5177" w14:textId="77777777" w:rsidTr="000134C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5C0E14AA" w14:textId="3C9DCC58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  <w:t>MÅNDAG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33B9846" w14:textId="1CD3CC9B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TISDAG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04D7917" w14:textId="68A23A85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ONSDAG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72B4204" w14:textId="0FB4B69A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TORSDAG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1908B6A" w14:textId="2EE0CD25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FREDAG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31413401" w14:textId="352B3ADE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LÖRDAG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D74E3AE" w14:textId="7709B4B4" w:rsidR="00E22FC1" w:rsidRPr="00D85E83" w:rsidRDefault="005F5036" w:rsidP="00E22FC1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SÖNDAG</w:t>
                        </w:r>
                      </w:p>
                    </w:tc>
                  </w:tr>
                  <w:tr w:rsidR="00C31DC7" w:rsidRPr="00D85E83" w14:paraId="35E20DB8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15F53878" w14:textId="4ECB139B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“понедельник" 1 ""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B841F58" w14:textId="20EB5EEA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“вторник"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B36550" w14:textId="74B8FA4E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“среда"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B4268BA" w14:textId="1D755998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“четверг"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DB8B064" w14:textId="2EE649F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= “пятница"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153B9E0" w14:textId="1F576EA6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“суббота"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40EC681" w14:textId="08343591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“воскресенье"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577A09EE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3C3510EE" w14:textId="19F31DBF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AD74011" w14:textId="1EE8EDF2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C1C291" w14:textId="50FFEBC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A51E7DA" w14:textId="1B60DA25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38725B" w14:textId="4FF86B6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787F6EE" w14:textId="1C667FA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618FBA1" w14:textId="3A12A4BE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B20ADA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7FDBE35F" w14:textId="4F36AA72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1AEB3A4" w14:textId="498D5FE8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2E656F" w14:textId="0CF473F0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CF61869" w14:textId="26D41935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81339C0" w14:textId="3FA062B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49B7122" w14:textId="5E3475F3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A502542" w14:textId="47FEE8D0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60FF1C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C5717AD" w14:textId="5349F9D5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4341075" w14:textId="6732D70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680C5A" w14:textId="6947C72C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EAECD36" w14:textId="75E6A9B3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03557A" w14:textId="52FBF7EC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1F30063" w14:textId="1B06574F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262B25B" w14:textId="67E852EC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1A3BA481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727BBE7" w14:textId="02F38804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A604185" w14:textId="24F4D538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BE526C" w14:textId="30BED7EF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56CE18A" w14:textId="3E7C7A29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15189E" w14:textId="66409788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D5E22B0" w14:textId="538CF62A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F65AA1C" w14:textId="127198CF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EE1D338" w14:textId="77777777" w:rsidTr="0093045A">
                    <w:trPr>
                      <w:trHeight w:val="1531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7D22A268" w14:textId="7256ACD2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4BD5CCE" w14:textId="0660FC9E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64580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14133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F9E0966" w14:textId="7777777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CDB8198" w14:textId="7777777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078182" w14:textId="7777777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00112C" w14:textId="7777777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89FA0A0" w14:textId="77777777" w:rsidR="00C31DC7" w:rsidRPr="005F5036" w:rsidRDefault="00C31DC7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54C2834" w14:textId="77777777" w:rsidR="00C31DC7" w:rsidRPr="00C13B61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"/>
                      <w:szCs w:val="2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5EF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F93E3B" w:rsidRPr="00F505EF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7E87B" w14:textId="77777777" w:rsidR="003F5137" w:rsidRDefault="003F5137">
      <w:pPr>
        <w:spacing w:after="0"/>
      </w:pPr>
      <w:r>
        <w:separator/>
      </w:r>
    </w:p>
  </w:endnote>
  <w:endnote w:type="continuationSeparator" w:id="0">
    <w:p w14:paraId="61B97ABF" w14:textId="77777777" w:rsidR="003F5137" w:rsidRDefault="003F51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5C265" w14:textId="77777777" w:rsidR="003F5137" w:rsidRDefault="003F5137">
      <w:pPr>
        <w:spacing w:after="0"/>
      </w:pPr>
      <w:r>
        <w:separator/>
      </w:r>
    </w:p>
  </w:footnote>
  <w:footnote w:type="continuationSeparator" w:id="0">
    <w:p w14:paraId="04F50D26" w14:textId="77777777" w:rsidR="003F5137" w:rsidRDefault="003F51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4C9"/>
    <w:rsid w:val="000320BD"/>
    <w:rsid w:val="0005357B"/>
    <w:rsid w:val="00071356"/>
    <w:rsid w:val="00097A25"/>
    <w:rsid w:val="000A5A57"/>
    <w:rsid w:val="001274F3"/>
    <w:rsid w:val="00141332"/>
    <w:rsid w:val="00151CCE"/>
    <w:rsid w:val="001B01F9"/>
    <w:rsid w:val="001C41F9"/>
    <w:rsid w:val="001F4992"/>
    <w:rsid w:val="00211686"/>
    <w:rsid w:val="002549DD"/>
    <w:rsid w:val="00254F3F"/>
    <w:rsid w:val="002562E7"/>
    <w:rsid w:val="00276833"/>
    <w:rsid w:val="00285C1D"/>
    <w:rsid w:val="002C3A00"/>
    <w:rsid w:val="002C3AAE"/>
    <w:rsid w:val="00302C5D"/>
    <w:rsid w:val="003327F5"/>
    <w:rsid w:val="00335E46"/>
    <w:rsid w:val="00340CAF"/>
    <w:rsid w:val="003B7A8E"/>
    <w:rsid w:val="003C0D41"/>
    <w:rsid w:val="003C325E"/>
    <w:rsid w:val="003E085C"/>
    <w:rsid w:val="003E7B3A"/>
    <w:rsid w:val="003F5137"/>
    <w:rsid w:val="003F70D3"/>
    <w:rsid w:val="00415B0F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43187"/>
    <w:rsid w:val="00552B19"/>
    <w:rsid w:val="00570FBB"/>
    <w:rsid w:val="00576857"/>
    <w:rsid w:val="00583B82"/>
    <w:rsid w:val="005923AC"/>
    <w:rsid w:val="005B1D94"/>
    <w:rsid w:val="005D5149"/>
    <w:rsid w:val="005E656F"/>
    <w:rsid w:val="005F08F5"/>
    <w:rsid w:val="005F5036"/>
    <w:rsid w:val="00622A4A"/>
    <w:rsid w:val="00633908"/>
    <w:rsid w:val="00645809"/>
    <w:rsid w:val="00654523"/>
    <w:rsid w:val="00667021"/>
    <w:rsid w:val="00691814"/>
    <w:rsid w:val="006974E1"/>
    <w:rsid w:val="006A0037"/>
    <w:rsid w:val="006C0896"/>
    <w:rsid w:val="006C09B4"/>
    <w:rsid w:val="006E7CE4"/>
    <w:rsid w:val="006F513E"/>
    <w:rsid w:val="00704AEF"/>
    <w:rsid w:val="00712732"/>
    <w:rsid w:val="00746E12"/>
    <w:rsid w:val="007B3B6D"/>
    <w:rsid w:val="007C0139"/>
    <w:rsid w:val="007D45A1"/>
    <w:rsid w:val="007E7AB3"/>
    <w:rsid w:val="007F1B85"/>
    <w:rsid w:val="007F564D"/>
    <w:rsid w:val="00804FAE"/>
    <w:rsid w:val="00824A15"/>
    <w:rsid w:val="00833D53"/>
    <w:rsid w:val="008527AC"/>
    <w:rsid w:val="00864371"/>
    <w:rsid w:val="0087060A"/>
    <w:rsid w:val="008B1201"/>
    <w:rsid w:val="008B63DD"/>
    <w:rsid w:val="008F16F7"/>
    <w:rsid w:val="008F5B25"/>
    <w:rsid w:val="009164BA"/>
    <w:rsid w:val="009166BD"/>
    <w:rsid w:val="0093045A"/>
    <w:rsid w:val="00941C64"/>
    <w:rsid w:val="00953D91"/>
    <w:rsid w:val="00967D2D"/>
    <w:rsid w:val="00973CF9"/>
    <w:rsid w:val="00977AAE"/>
    <w:rsid w:val="0099169C"/>
    <w:rsid w:val="00996E56"/>
    <w:rsid w:val="00997268"/>
    <w:rsid w:val="009C2BB5"/>
    <w:rsid w:val="009C44BB"/>
    <w:rsid w:val="009F1541"/>
    <w:rsid w:val="00A121C6"/>
    <w:rsid w:val="00A12667"/>
    <w:rsid w:val="00A14581"/>
    <w:rsid w:val="00A20E4C"/>
    <w:rsid w:val="00A551D8"/>
    <w:rsid w:val="00A5559C"/>
    <w:rsid w:val="00A65CCE"/>
    <w:rsid w:val="00AA1636"/>
    <w:rsid w:val="00AA23D3"/>
    <w:rsid w:val="00AA36F3"/>
    <w:rsid w:val="00AA3C50"/>
    <w:rsid w:val="00AB56B7"/>
    <w:rsid w:val="00AE302A"/>
    <w:rsid w:val="00AE36BB"/>
    <w:rsid w:val="00B10C6B"/>
    <w:rsid w:val="00B12724"/>
    <w:rsid w:val="00B26174"/>
    <w:rsid w:val="00B37C7E"/>
    <w:rsid w:val="00B65B09"/>
    <w:rsid w:val="00B85583"/>
    <w:rsid w:val="00B9476B"/>
    <w:rsid w:val="00BC3952"/>
    <w:rsid w:val="00BE5AB8"/>
    <w:rsid w:val="00BF3C3E"/>
    <w:rsid w:val="00C13B61"/>
    <w:rsid w:val="00C31DC7"/>
    <w:rsid w:val="00C32B94"/>
    <w:rsid w:val="00C44DFB"/>
    <w:rsid w:val="00C6519B"/>
    <w:rsid w:val="00C66180"/>
    <w:rsid w:val="00C70F21"/>
    <w:rsid w:val="00C7354B"/>
    <w:rsid w:val="00C91863"/>
    <w:rsid w:val="00C91F9B"/>
    <w:rsid w:val="00CB124C"/>
    <w:rsid w:val="00CC233C"/>
    <w:rsid w:val="00D138B4"/>
    <w:rsid w:val="00D747F5"/>
    <w:rsid w:val="00D85E83"/>
    <w:rsid w:val="00DA35FB"/>
    <w:rsid w:val="00DC1675"/>
    <w:rsid w:val="00DD337A"/>
    <w:rsid w:val="00DE32AC"/>
    <w:rsid w:val="00E07EC4"/>
    <w:rsid w:val="00E1407A"/>
    <w:rsid w:val="00E22FC1"/>
    <w:rsid w:val="00E318B9"/>
    <w:rsid w:val="00E50BDE"/>
    <w:rsid w:val="00E679ED"/>
    <w:rsid w:val="00E774CD"/>
    <w:rsid w:val="00E77E1D"/>
    <w:rsid w:val="00E8317B"/>
    <w:rsid w:val="00EA23AE"/>
    <w:rsid w:val="00EB0778"/>
    <w:rsid w:val="00ED75B6"/>
    <w:rsid w:val="00EF1F0E"/>
    <w:rsid w:val="00F04791"/>
    <w:rsid w:val="00F0561E"/>
    <w:rsid w:val="00F505EF"/>
    <w:rsid w:val="00F91390"/>
    <w:rsid w:val="00F93E3B"/>
    <w:rsid w:val="00FA67E1"/>
    <w:rsid w:val="00FB2F92"/>
    <w:rsid w:val="00FC0032"/>
    <w:rsid w:val="00FD664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9695CA-BA6C-4BFC-B65E-A9501E0E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2025-05-21T09:28:00Z</dcterms:created>
  <dcterms:modified xsi:type="dcterms:W3CDTF">2025-05-21T09:28:00Z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