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4374E1" w14:paraId="31547B57" w14:textId="77777777" w:rsidTr="00F73B34">
        <w:tc>
          <w:tcPr>
            <w:tcW w:w="2500" w:type="pct"/>
            <w:vAlign w:val="center"/>
          </w:tcPr>
          <w:p w14:paraId="6AE3BB0C" w14:textId="2FCF9EA6" w:rsidR="00ED5F48" w:rsidRPr="001E7160" w:rsidRDefault="00F73B34" w:rsidP="00F73B34">
            <w:pPr>
              <w:pStyle w:val="ad"/>
              <w:spacing w:after="0"/>
              <w:ind w:right="567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DECEMBER</w:t>
            </w:r>
          </w:p>
        </w:tc>
        <w:tc>
          <w:tcPr>
            <w:tcW w:w="2500" w:type="pct"/>
            <w:vAlign w:val="center"/>
          </w:tcPr>
          <w:p w14:paraId="3D8BA562" w14:textId="6E0CC9CB" w:rsidR="00ED5F48" w:rsidRPr="001E7160" w:rsidRDefault="00ED5F48" w:rsidP="00F73B34">
            <w:pPr>
              <w:pStyle w:val="ad"/>
              <w:spacing w:after="0"/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52F93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2026</w:t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7D4CAD8A" w14:textId="3E62D5A8" w:rsidR="00ED5F48" w:rsidRPr="001E7160" w:rsidRDefault="00ED5F48" w:rsidP="009871D7">
      <w:pPr>
        <w:pStyle w:val="Months"/>
        <w:ind w:left="0"/>
        <w:jc w:val="center"/>
        <w:rPr>
          <w:rFonts w:ascii="Impact" w:hAnsi="Impact"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1B228B" w:rsidRPr="004374E1" w14:paraId="1C608AFC" w14:textId="77777777" w:rsidTr="001E7160">
        <w:trPr>
          <w:trHeight w:val="284"/>
        </w:trPr>
        <w:tc>
          <w:tcPr>
            <w:tcW w:w="707" w:type="pct"/>
            <w:shd w:val="clear" w:color="auto" w:fill="000000" w:themeFill="text1"/>
            <w:vAlign w:val="center"/>
          </w:tcPr>
          <w:p w14:paraId="01AA947D" w14:textId="384F216D" w:rsidR="001B228B" w:rsidRPr="00DB07E2" w:rsidRDefault="00F73B34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MÅNDAG</w:t>
            </w:r>
          </w:p>
        </w:tc>
        <w:tc>
          <w:tcPr>
            <w:tcW w:w="716" w:type="pct"/>
            <w:shd w:val="clear" w:color="auto" w:fill="000000" w:themeFill="text1"/>
            <w:vAlign w:val="center"/>
          </w:tcPr>
          <w:p w14:paraId="080F3955" w14:textId="36584A0B" w:rsidR="001B228B" w:rsidRPr="00DB07E2" w:rsidRDefault="00F73B34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4B173504" w14:textId="7914CE30" w:rsidR="001B228B" w:rsidRPr="00DB07E2" w:rsidRDefault="00F73B34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5459C1B2" w14:textId="1F04B1CB" w:rsidR="001B228B" w:rsidRPr="00DB07E2" w:rsidRDefault="00F73B34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12689FC3" w14:textId="452E4124" w:rsidR="001B228B" w:rsidRPr="00DB07E2" w:rsidRDefault="00F73B34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2C5A400" w14:textId="13220E29" w:rsidR="001B228B" w:rsidRPr="001E7160" w:rsidRDefault="00F73B34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3317BA1" w14:textId="5F9B8B17" w:rsidR="001B228B" w:rsidRPr="001E7160" w:rsidRDefault="00F73B34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SÖNDAG</w:t>
            </w:r>
          </w:p>
        </w:tc>
      </w:tr>
      <w:tr w:rsidR="00ED5F48" w:rsidRPr="004374E1" w14:paraId="7C17943B" w14:textId="77777777" w:rsidTr="00550A19">
        <w:trPr>
          <w:trHeight w:val="1474"/>
        </w:trPr>
        <w:tc>
          <w:tcPr>
            <w:tcW w:w="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EC0A191" w14:textId="7E98E1BF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MonthStart12 \@ dddd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вторник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“понедельник" 1 ""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F03151C" w14:textId="082A8F62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MonthStart12 \@ dddd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вторник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“вторник" 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=A2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&lt;&gt; 0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=A2+1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1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44DC06B" w14:textId="2B93DE7F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MonthStart12 \@ dddd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вторник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“среда" 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=B2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&lt;&gt; 0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=B2+1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5DB9C6B" w14:textId="53822E77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MonthStart12 \@ dddd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вторник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“четверг" 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=C2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&lt;&gt; 0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=C2+1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3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50C7CA6" w14:textId="1E00E8B8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MonthStart12 \@ dddd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вторник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= “пятница" 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=D2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&lt;&gt; 0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=D2+1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4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4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4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B16ECF4" w14:textId="2E7E23D8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DocVariable MonthStart12 \@ dddd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вторник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 “суббота" 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=E2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4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&lt;&gt; 0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=E2+1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5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5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5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98D4833" w14:textId="1EAAADE5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DocVariable MonthStart12 \@ dddd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вторник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 “воскресенье" 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=F2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5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&lt;&gt; 0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=F2+1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6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6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6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</w:tr>
      <w:tr w:rsidR="00ED5F48" w:rsidRPr="004374E1" w14:paraId="07F4FCFD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F9E951E" w14:textId="2347E459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=G2+1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7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1CB7923" w14:textId="38210D4E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=A3+1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8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5F31A5E" w14:textId="42F1C7ED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=B3+1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9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A475C4A" w14:textId="30D28210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=C3+1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10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EAC826A" w14:textId="6C215D51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=D3+1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11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B13D5FA" w14:textId="186AD8CA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=E3+1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12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304BDE0" w14:textId="1043161B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=F3+1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13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</w:tr>
      <w:tr w:rsidR="00ED5F48" w:rsidRPr="004374E1" w14:paraId="67DB9DAF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C9A3BBE" w14:textId="22F2C560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=G3+1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14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3F2CCF4" w14:textId="2128EF06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=A4+1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15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4AD79D1" w14:textId="08A7E095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=B4+1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16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E272435" w14:textId="07BFE3D8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=C4+1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17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EA50AED" w14:textId="48DAB7A3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=D4+1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18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CA101BC" w14:textId="363D61A8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=E4+1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19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7CC68C2" w14:textId="5F4C7ABD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=F4+1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20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</w:tr>
      <w:tr w:rsidR="00ED5F48" w:rsidRPr="004374E1" w14:paraId="2953C655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F3D4027" w14:textId="673329B8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=G4+1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21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BD3027E" w14:textId="5E59A0B5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=A5+1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22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9136C06" w14:textId="09A190ED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=B5+1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23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923EA43" w14:textId="6A8DA8FC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=C5+1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24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1DEDC25" w14:textId="1C34D1C5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=D5+1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25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DB015B6" w14:textId="51527DA6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=E5+1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26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73DCFA5" w14:textId="1652FE64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=F5+1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t>27</w: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</w:tr>
      <w:tr w:rsidR="00ED5F48" w:rsidRPr="004374E1" w14:paraId="5CCE256B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DEC791C" w14:textId="2EE32680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=G5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27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=G5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27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MonthEnd12 \@ 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=G5+1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28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28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28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3EECC90" w14:textId="46790301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=A6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28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=A6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28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MonthEnd12 \@ 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=A6+1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29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29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29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B2A7C4A" w14:textId="34F3DBFC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=B6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29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=B6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29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MonthEnd12 \@ 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=B6+1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30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7EF03C3" w14:textId="60A77369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=C6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=C6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MonthEnd12 \@ 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=C6+1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31</w: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7704AB9" w14:textId="7888E227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=D6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=D6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MonthEnd12 \@ 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=D6+1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27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9EF70DB" w14:textId="35AE5538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=E6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0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=E6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27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DocVariable MonthEnd12 \@ d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=E6+1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28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28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1C92646" w14:textId="1F0C0A10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=F6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0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=F6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28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DocVariable MonthEnd12 \@ d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=F6+1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29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instrText>29</w:instrText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FF0000"/>
                <w:sz w:val="120"/>
                <w:szCs w:val="120"/>
                <w:lang w:bidi="ru-RU"/>
              </w:rPr>
              <w:fldChar w:fldCharType="end"/>
            </w:r>
          </w:p>
        </w:tc>
      </w:tr>
      <w:tr w:rsidR="00ED5F48" w:rsidRPr="004374E1" w14:paraId="043F7B53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B7E597A" w14:textId="5205D977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=G6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=G6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29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MonthEnd12 \@ 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=G6+1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93B94D4" w14:textId="308F3B8C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=A7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D52F93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 0,""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IF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=A7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30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&lt;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DocVariable MonthEnd12 \@ d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=A7+1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 xml:space="preserve"> "" 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894642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instrText>31</w:instrText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  <w:r w:rsidRPr="00F73B34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DC97E6E" w14:textId="77777777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6040DA4" w14:textId="77777777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48C1197" w14:textId="77777777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20"/>
                <w:szCs w:val="12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C8B8C80" w14:textId="77777777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099B848" w14:textId="77777777" w:rsidR="00ED5F48" w:rsidRPr="00F73B34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20"/>
                <w:szCs w:val="120"/>
              </w:rPr>
            </w:pPr>
          </w:p>
        </w:tc>
      </w:tr>
    </w:tbl>
    <w:p w14:paraId="50D5D5A5" w14:textId="77777777" w:rsidR="00ED5F48" w:rsidRPr="00202133" w:rsidRDefault="00ED5F48" w:rsidP="009871D7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202133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1A2D2" w14:textId="77777777" w:rsidR="00FE4DA2" w:rsidRDefault="00FE4DA2">
      <w:pPr>
        <w:spacing w:after="0"/>
      </w:pPr>
      <w:r>
        <w:separator/>
      </w:r>
    </w:p>
  </w:endnote>
  <w:endnote w:type="continuationSeparator" w:id="0">
    <w:p w14:paraId="4ACCA5AE" w14:textId="77777777" w:rsidR="00FE4DA2" w:rsidRDefault="00FE4D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D26AF" w14:textId="77777777" w:rsidR="00FE4DA2" w:rsidRDefault="00FE4DA2">
      <w:pPr>
        <w:spacing w:after="0"/>
      </w:pPr>
      <w:r>
        <w:separator/>
      </w:r>
    </w:p>
  </w:footnote>
  <w:footnote w:type="continuationSeparator" w:id="0">
    <w:p w14:paraId="5FF0A82F" w14:textId="77777777" w:rsidR="00FE4DA2" w:rsidRDefault="00FE4DA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11EDC"/>
    <w:rsid w:val="0005357B"/>
    <w:rsid w:val="00071356"/>
    <w:rsid w:val="00097A25"/>
    <w:rsid w:val="000A5A57"/>
    <w:rsid w:val="001274F3"/>
    <w:rsid w:val="00151CCE"/>
    <w:rsid w:val="001807C6"/>
    <w:rsid w:val="001B01F9"/>
    <w:rsid w:val="001B228B"/>
    <w:rsid w:val="001C41F9"/>
    <w:rsid w:val="001E7160"/>
    <w:rsid w:val="00202133"/>
    <w:rsid w:val="00285C1D"/>
    <w:rsid w:val="002E6538"/>
    <w:rsid w:val="0030610A"/>
    <w:rsid w:val="003276D7"/>
    <w:rsid w:val="003327F5"/>
    <w:rsid w:val="00340CAF"/>
    <w:rsid w:val="003711AA"/>
    <w:rsid w:val="003B0DA0"/>
    <w:rsid w:val="003C0D41"/>
    <w:rsid w:val="003E085C"/>
    <w:rsid w:val="003E7B3A"/>
    <w:rsid w:val="00413C9B"/>
    <w:rsid w:val="00416364"/>
    <w:rsid w:val="00431B29"/>
    <w:rsid w:val="0043651D"/>
    <w:rsid w:val="004374E1"/>
    <w:rsid w:val="00440416"/>
    <w:rsid w:val="00462EAD"/>
    <w:rsid w:val="004A6170"/>
    <w:rsid w:val="004B6078"/>
    <w:rsid w:val="004F61D9"/>
    <w:rsid w:val="004F6AAC"/>
    <w:rsid w:val="00512F2D"/>
    <w:rsid w:val="00550A19"/>
    <w:rsid w:val="00570FBB"/>
    <w:rsid w:val="00571B7D"/>
    <w:rsid w:val="0057402E"/>
    <w:rsid w:val="00583B82"/>
    <w:rsid w:val="005923AC"/>
    <w:rsid w:val="005D3C6E"/>
    <w:rsid w:val="005D5149"/>
    <w:rsid w:val="005E656F"/>
    <w:rsid w:val="00667021"/>
    <w:rsid w:val="006974E1"/>
    <w:rsid w:val="006B6899"/>
    <w:rsid w:val="006C0896"/>
    <w:rsid w:val="006F513E"/>
    <w:rsid w:val="007276C2"/>
    <w:rsid w:val="00727D08"/>
    <w:rsid w:val="00733B44"/>
    <w:rsid w:val="00734A58"/>
    <w:rsid w:val="007B0E39"/>
    <w:rsid w:val="007C0139"/>
    <w:rsid w:val="007D45A1"/>
    <w:rsid w:val="007E7ECE"/>
    <w:rsid w:val="007F4E26"/>
    <w:rsid w:val="007F564D"/>
    <w:rsid w:val="00854C8E"/>
    <w:rsid w:val="008711BC"/>
    <w:rsid w:val="00894642"/>
    <w:rsid w:val="008B1201"/>
    <w:rsid w:val="008F16F7"/>
    <w:rsid w:val="009164BA"/>
    <w:rsid w:val="009166BD"/>
    <w:rsid w:val="0095517E"/>
    <w:rsid w:val="00975B35"/>
    <w:rsid w:val="00977AAE"/>
    <w:rsid w:val="009871D7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6D5F"/>
    <w:rsid w:val="00B37C7E"/>
    <w:rsid w:val="00B61F0C"/>
    <w:rsid w:val="00B642FC"/>
    <w:rsid w:val="00B65B09"/>
    <w:rsid w:val="00B85583"/>
    <w:rsid w:val="00B9476B"/>
    <w:rsid w:val="00BA0C48"/>
    <w:rsid w:val="00BC3952"/>
    <w:rsid w:val="00BD6F2F"/>
    <w:rsid w:val="00BE5AB8"/>
    <w:rsid w:val="00BF49DC"/>
    <w:rsid w:val="00C44DFB"/>
    <w:rsid w:val="00C6519B"/>
    <w:rsid w:val="00C70140"/>
    <w:rsid w:val="00C70F21"/>
    <w:rsid w:val="00C7354B"/>
    <w:rsid w:val="00C800AA"/>
    <w:rsid w:val="00C91F9B"/>
    <w:rsid w:val="00CC2821"/>
    <w:rsid w:val="00D03F29"/>
    <w:rsid w:val="00D23CB8"/>
    <w:rsid w:val="00D24F1C"/>
    <w:rsid w:val="00D273A2"/>
    <w:rsid w:val="00D52F93"/>
    <w:rsid w:val="00DB07E2"/>
    <w:rsid w:val="00DE32AC"/>
    <w:rsid w:val="00E045E2"/>
    <w:rsid w:val="00E1407A"/>
    <w:rsid w:val="00E33F1A"/>
    <w:rsid w:val="00E50BDE"/>
    <w:rsid w:val="00E774CD"/>
    <w:rsid w:val="00E777C3"/>
    <w:rsid w:val="00E77E1D"/>
    <w:rsid w:val="00E85228"/>
    <w:rsid w:val="00E97684"/>
    <w:rsid w:val="00ED5F48"/>
    <w:rsid w:val="00ED75B6"/>
    <w:rsid w:val="00EE4F14"/>
    <w:rsid w:val="00F1140A"/>
    <w:rsid w:val="00F60810"/>
    <w:rsid w:val="00F73B34"/>
    <w:rsid w:val="00F91390"/>
    <w:rsid w:val="00F93E3B"/>
    <w:rsid w:val="00FB17BC"/>
    <w:rsid w:val="00FC0032"/>
    <w:rsid w:val="00FC0E4B"/>
    <w:rsid w:val="00FE4DA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2025-05-21T09:17:00Z</dcterms:created>
  <dcterms:modified xsi:type="dcterms:W3CDTF">2025-05-21T09:17:00Z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