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5556"/>
        <w:gridCol w:w="5556"/>
      </w:tblGrid>
      <w:tr w:rsidR="00DA0A74" w:rsidRPr="00DA0A74" w14:paraId="40983BE3" w14:textId="4DB013E8" w:rsidTr="00DA0A74">
        <w:trPr>
          <w:trHeight w:val="14949"/>
          <w:jc w:val="center"/>
        </w:trPr>
        <w:tc>
          <w:tcPr>
            <w:tcW w:w="2500" w:type="pct"/>
            <w:tcBorders>
              <w:right w:val="dashed" w:sz="4" w:space="0" w:color="auto"/>
            </w:tcBorders>
            <w:vAlign w:val="center"/>
          </w:tcPr>
          <w:p w14:paraId="66537F75" w14:textId="3AECE305" w:rsidR="00DA0A74" w:rsidRPr="00DA0A74" w:rsidRDefault="00DA0A74" w:rsidP="00DA0A74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</w:pP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begin"/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separate"/>
            </w:r>
            <w:r w:rsidR="00826BA6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t>2025</w:t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CellMar>
                <w:top w:w="85" w:type="dxa"/>
                <w:left w:w="85" w:type="dxa"/>
                <w:bottom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692"/>
              <w:gridCol w:w="2694"/>
            </w:tblGrid>
            <w:tr w:rsidR="00DA0A74" w:rsidRPr="00DA0A74" w14:paraId="79F6697B" w14:textId="77777777" w:rsidTr="00DA0A74">
              <w:tc>
                <w:tcPr>
                  <w:tcW w:w="2499" w:type="pct"/>
                </w:tcPr>
                <w:p w14:paraId="1E763E4B" w14:textId="43838A51" w:rsidR="00DA0A74" w:rsidRPr="00DA0A74" w:rsidRDefault="00A56ABE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bookmarkStart w:id="1" w:name="_Hlk38821049"/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JANUARY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9"/>
                    <w:gridCol w:w="359"/>
                    <w:gridCol w:w="360"/>
                    <w:gridCol w:w="360"/>
                    <w:gridCol w:w="360"/>
                    <w:gridCol w:w="360"/>
                    <w:gridCol w:w="360"/>
                  </w:tblGrid>
                  <w:tr w:rsidR="00DA0A74" w:rsidRPr="00DA0A74" w14:paraId="684222CD" w14:textId="77777777" w:rsidTr="00A56ABE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9408482" w14:textId="72238424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B285114" w14:textId="3330475A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4BB7502" w14:textId="69470F0E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684BA99" w14:textId="76CA7D71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CF75680" w14:textId="26332F43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57BE3AF3" w14:textId="6E6CCE6C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37E85CF0" w14:textId="42210EC8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DA0A74" w:rsidRPr="00DA0A74" w14:paraId="31DF8F53" w14:textId="77777777" w:rsidTr="00A56ABE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C3DF47A" w14:textId="3474F93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FD8DCA2" w14:textId="7C9D4C2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D953DC5" w14:textId="70AAA6A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16F7F6B" w14:textId="661B6B7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D77DEF9" w14:textId="66A2B58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0AB1CBA7" w14:textId="010B8F4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61DE8D4C" w14:textId="77BABAA2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AFA4FA2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688A4083" w14:textId="212BF5C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AD9C7DF" w14:textId="05684A6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FD5672A" w14:textId="04ACB28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8E39618" w14:textId="461BA5D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E01D669" w14:textId="56634FA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78B3CC1" w14:textId="11FD6FF9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3A6A44F" w14:textId="77C4FD93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23F797F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3FCDA0AA" w14:textId="65443D1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E99770B" w14:textId="420FEEE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078C04D" w14:textId="30F5489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3764BF9" w14:textId="239DF7C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C4D6EFD" w14:textId="1663AA8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1A7D074" w14:textId="09227C22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DF4C53D" w14:textId="38428A43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0529957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7824C9C9" w14:textId="16E78C3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65E1D41" w14:textId="75DB8BC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3951C8E" w14:textId="329296E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A755A8A" w14:textId="48BADB9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31F29A4" w14:textId="1148D45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D8D3352" w14:textId="6A410BAA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CF6BA37" w14:textId="547D909C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97D45F8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4BD14B6A" w14:textId="1E5C117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746ECD0" w14:textId="7015196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6F7B018" w14:textId="667FC39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72B5BF7" w14:textId="7667A82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573E501" w14:textId="5BBC083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A251BC6" w14:textId="762280EE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CA74E8D" w14:textId="58CD4C65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144E5B8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55F237A0" w14:textId="1030910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84CCAC5" w14:textId="3C8AAD8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50BB2A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CD13DEE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241B31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D7F8AB0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0F850EA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3D861116" w14:textId="0E7B7BA7" w:rsidR="00DA0A74" w:rsidRPr="00DA0A74" w:rsidRDefault="00A56ABE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FEBRUARI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4D521D1C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B4A50A8" w14:textId="6EA27773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D052ACD" w14:textId="1E0479F6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A47D848" w14:textId="26FF7A44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1412BE2" w14:textId="36A88019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C3D3BE5" w14:textId="59076452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242F7BE9" w14:textId="78EE8F84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4CB16A91" w14:textId="769B6B7E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DA0A74" w:rsidRPr="00DA0A74" w14:paraId="033AD79B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2338C3E" w14:textId="5B40481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E9814E4" w14:textId="0EB3E67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56ABE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B665E05" w14:textId="3013306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131D4F0" w14:textId="4A2660B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C2BCF9" w14:textId="40F463A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1CD888BB" w14:textId="45665AC8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3A023F15" w14:textId="620F169F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878283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6E1A06" w14:textId="75071B6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E8FAF3" w14:textId="1DCB03F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F01189" w14:textId="4FC2330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DD9A7D" w14:textId="08F1D6D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7C63CF" w14:textId="7B64B1B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0DD119" w14:textId="29256E8F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0E5AF039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DC4D67B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4AC88D8" w14:textId="13FA173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0ABAC2" w14:textId="7835D5B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AB7AB9" w14:textId="739D058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8FC14F" w14:textId="56AD52F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F7ACB7" w14:textId="24B3452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A9F174" w14:textId="6C77A2CC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4A0D42CF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3331944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6526BF" w14:textId="2A85B76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8C1CD1" w14:textId="77322FF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3A56F1" w14:textId="33B899C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262D4B" w14:textId="601B6C2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A49CF7" w14:textId="28699D8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26A059" w14:textId="2F7A23EA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249E3B14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4B0FF9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A5D3919" w14:textId="0131E51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641D12" w14:textId="1773AE9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CBBFCBA" w14:textId="4C44CE4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DB4676" w14:textId="1B6D0AC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2ADD02" w14:textId="4450295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6D5BCA" w14:textId="0FB8643D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1F80A1B2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CB553C4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549FBFA" w14:textId="07C9FB1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54819C" w14:textId="51BD5C2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FD04B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AA4EB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9AE72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A36644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5B5D45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2D4390DF" w14:textId="77777777" w:rsidTr="00DA0A74">
              <w:tc>
                <w:tcPr>
                  <w:tcW w:w="2499" w:type="pct"/>
                </w:tcPr>
                <w:p w14:paraId="57FEA032" w14:textId="75B7831C" w:rsidR="00DA0A74" w:rsidRPr="00DA0A74" w:rsidRDefault="00A56ABE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MARS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26743028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5487A9" w14:textId="08BF3F5A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BE55501" w14:textId="00D61992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7FAF5CE" w14:textId="1AE808BF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1B4D626" w14:textId="382680D0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1884261" w14:textId="26B5662E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3673D29" w14:textId="1411A75F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AA21108" w14:textId="61C344B4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DA0A74" w:rsidRPr="00DA0A74" w14:paraId="169AEF91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268369D" w14:textId="12DC28E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303F4D6" w14:textId="7790477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56ABE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9D47A60" w14:textId="6CED207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7679D66" w14:textId="11A3E07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D0E51CE" w14:textId="70FA918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9654081" w14:textId="56997BD0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C684139" w14:textId="55D8955D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5696DFF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0E54892" w14:textId="64709D0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71DDA0A" w14:textId="4EAFD8C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4272AC" w14:textId="310DD42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35FD6F" w14:textId="360F179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487A11" w14:textId="0FC3647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7FC9D9" w14:textId="21580130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D6F6458" w14:textId="4D0029B2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8D12FD0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8AD83F1" w14:textId="7F3297A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3AB5FCA" w14:textId="673F40C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67470" w14:textId="7E160A6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DE566" w14:textId="7AF01FA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C6456E" w14:textId="12CB0B9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6282D2" w14:textId="7FFAAFFB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341A7DB" w14:textId="1C831DCA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C181918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C23FB55" w14:textId="30DA19B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B6DC242" w14:textId="7DED3B2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C25F73" w14:textId="1BB4BE7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D4BA2E" w14:textId="1A1BC99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7D35" w14:textId="133FEA3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8B35E4" w14:textId="095E0213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A9F4B4A" w14:textId="01C3E708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6C21C08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8784F0" w14:textId="6E2D41D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103AF27" w14:textId="443F269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6314FB" w14:textId="5D8AC6C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28A24C" w14:textId="722465D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E71D07" w14:textId="5B82857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5160D9" w14:textId="5E079F18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7FD2D5D" w14:textId="5A0F3EF4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BBA198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FBA312D" w14:textId="2929040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4FD761F" w14:textId="5BF35D1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A956F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79CAB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62ED4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4AC8F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9CCAA9E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26FC7C8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37F083FD" w14:textId="72D766AD" w:rsidR="00DA0A74" w:rsidRPr="00DA0A74" w:rsidRDefault="00A56ABE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APRIL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70553BF3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1046491" w14:textId="6964D981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092D87B" w14:textId="78E376DD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C87BD4D" w14:textId="034A6CC0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760BE9" w14:textId="02C3F26D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1B3DAC9" w14:textId="459144B2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1BDD3580" w14:textId="59544E49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105A394F" w14:textId="0D322844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DA0A74" w:rsidRPr="00DA0A74" w14:paraId="5B564D4F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0E9D895" w14:textId="2711E4D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62696FB" w14:textId="049BE02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17B06A2" w14:textId="0FCC36A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7BA3A9D" w14:textId="11F3ADF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E6750A2" w14:textId="7535DE2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4C8D2826" w14:textId="035A2F1B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5E4A16B7" w14:textId="5B09F266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BA05280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8E0BFF2" w14:textId="0545185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305E24" w14:textId="420DC07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983989" w14:textId="7650F32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E407EC" w14:textId="0934325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10D527" w14:textId="6C17080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CE3301" w14:textId="7F425F5C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9876E53" w14:textId="39FE078F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5077520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089C501" w14:textId="59F27F1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0577C4D" w14:textId="6819DC9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484DA6" w14:textId="2E995D9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D78B34" w14:textId="0A7CEFD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04490C" w14:textId="5B602C7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730E47" w14:textId="71480C2C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AF7871E" w14:textId="700D28BC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7BD376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A24FD54" w14:textId="1B6007F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175BE7" w14:textId="5C14B40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2D8556" w14:textId="6051C4B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60F49B" w14:textId="1140CD4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94B946" w14:textId="4EE6E9C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94798A" w14:textId="7A67F728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5076513" w14:textId="6A9C5D93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4F087F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1028E43" w14:textId="67ACBAB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1843C8" w14:textId="447CA0C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ED2646" w14:textId="66DD420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E22FD5" w14:textId="72D69FF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51E781" w14:textId="0F38116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2B13B5" w14:textId="177F3ED5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9FEA69" w14:textId="15551C1A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68DC10B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A9C4BE5" w14:textId="006091F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186922" w14:textId="61A7D66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860821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F2BE7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81CB5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61FECD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78DB9C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54FFA5B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DA0A74" w:rsidRPr="00DA0A74" w14:paraId="2493E81D" w14:textId="77777777" w:rsidTr="00DA0A74">
              <w:tc>
                <w:tcPr>
                  <w:tcW w:w="2499" w:type="pct"/>
                </w:tcPr>
                <w:p w14:paraId="49CAB004" w14:textId="506260BC" w:rsidR="00DA0A74" w:rsidRPr="00DA0A74" w:rsidRDefault="00A56ABE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MAJ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1518B389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FCF74AC" w14:textId="5C6E0FC1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4BBE7EA" w14:textId="3522B39B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7BCD88B" w14:textId="3E696B2C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2CC32D9" w14:textId="268EFBED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C78D51" w14:textId="6EC50E00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28853824" w14:textId="0D76BB9D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19C77D25" w14:textId="17702C7E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DA0A74" w:rsidRPr="00DA0A74" w14:paraId="1CC56A4A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AC3FFF" w14:textId="6DEA28D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E200070" w14:textId="0875D5F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CBDAA9E" w14:textId="72DB3CE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34758BF" w14:textId="68A34A7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3248037" w14:textId="26C9FEB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4A5775E0" w14:textId="6951FA9A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1851FF8C" w14:textId="165F8F75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80662F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C8B56D9" w14:textId="44A075C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88FA4FC" w14:textId="7796080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B955CC" w14:textId="428489C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1D75CA" w14:textId="3B8B4CB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3C7178" w14:textId="35C01B5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D9CD14" w14:textId="23E2D76C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9D52DB" w14:textId="5299C0A5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EAE709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CDD15FB" w14:textId="276BC4B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8A11028" w14:textId="4444201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F59D6F" w14:textId="22BAF0F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A56912" w14:textId="10BB12C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BC7E6E" w14:textId="5720B3D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4AFFDB" w14:textId="3B643B41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462962" w14:textId="73771C61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C03038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52312F8" w14:textId="03A3247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D9BAF6E" w14:textId="201E825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A5C1B0" w14:textId="1F8BB71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0455A6" w14:textId="2450A77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56C3E8" w14:textId="0377DB3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A665D7" w14:textId="522E97A9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9D9251" w14:textId="38D40A68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973F3FE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AAAEAD8" w14:textId="202AE23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A003F1B" w14:textId="5AAAC6D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81B219" w14:textId="398C224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9A20E8" w14:textId="3CB5BAB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ED241F" w14:textId="44F7092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8F89CF" w14:textId="06B13F68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4A6AE27" w14:textId="113CE492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C72FD5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06451B5" w14:textId="450580F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39F5EF3" w14:textId="7F34E2E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0A741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14215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5107E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A86928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D6E745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5576577D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03FD96D4" w14:textId="21165F65" w:rsidR="00DA0A74" w:rsidRPr="00DA0A74" w:rsidRDefault="00A56ABE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JUNI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56B5ECA9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28FEDCD" w14:textId="3240CCFE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6A2A072" w14:textId="3504388E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7F2207D" w14:textId="7ECC148D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D5248A" w14:textId="3F6E3B0C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1E7A6C3" w14:textId="41D32689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1EF55E82" w14:textId="19947C97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463768A2" w14:textId="343013E9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DA0A74" w:rsidRPr="00DA0A74" w14:paraId="5443D33D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C44F91F" w14:textId="6B68616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D15D90E" w14:textId="262BB20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A34A9CD" w14:textId="71ED5D6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16314C3" w14:textId="281EC43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12036E9" w14:textId="70D2190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5BE759B7" w14:textId="34448189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5569BB50" w14:textId="71FDFC31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28BEAD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90BA992" w14:textId="7ED8020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751AC8" w14:textId="076C515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915535" w14:textId="71D7000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7E90F9" w14:textId="767AA0A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8C5535" w14:textId="79CE743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ADA74B" w14:textId="0EFC3E2F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0F7EEAB" w14:textId="1F015904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CE1623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CBE0AD5" w14:textId="271F2CF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B27276" w14:textId="02A1C85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DDCD9E" w14:textId="56F2F74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25FB72" w14:textId="6F827F6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2C151C" w14:textId="4F127EC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32C50F" w14:textId="1C60AA5A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DBED43F" w14:textId="5269104B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03D47D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D8165B2" w14:textId="3CA77BB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271A5B" w14:textId="15D6434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2AF3D8" w14:textId="6BC63D6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D976B1" w14:textId="07FB012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AB3A3E" w14:textId="288552C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E64379" w14:textId="56BA6C5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DB768D4" w14:textId="1801D938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589BDA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9F9A6C5" w14:textId="4808884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7FBF17" w14:textId="39941AB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D2A1EF" w14:textId="48AFA66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9B19BA" w14:textId="52E8FA6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36CE7C" w14:textId="4E92CFB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9C43B1" w14:textId="146D1E28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EDD8C36" w14:textId="5EA1B3C5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2FDC50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65FE8CA" w14:textId="3F98090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726B1F" w14:textId="5513207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8440A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B12FF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89125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91224A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7DD61CD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807392B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DA0A74" w:rsidRPr="00DA0A74" w14:paraId="3808ABFD" w14:textId="77777777" w:rsidTr="00DA0A74">
              <w:tc>
                <w:tcPr>
                  <w:tcW w:w="2499" w:type="pct"/>
                </w:tcPr>
                <w:p w14:paraId="6E8737E6" w14:textId="7FEA481C" w:rsidR="00DA0A74" w:rsidRPr="00DA0A74" w:rsidRDefault="00A56ABE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JULI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6C7EBE15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47860A0" w14:textId="0A583D41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91FAD86" w14:textId="0D47B9D1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F50A786" w14:textId="2DA50A1F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437A237" w14:textId="50233754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556C5FD" w14:textId="56CEE1DA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5CF6429D" w14:textId="6E886E8C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6E667AB7" w14:textId="35D3772E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DA0A74" w:rsidRPr="00DA0A74" w14:paraId="19B8972E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</w:tcPr>
                      <w:p w14:paraId="554F125B" w14:textId="51E8093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</w:tcPr>
                      <w:p w14:paraId="55800818" w14:textId="66614A3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2BC37529" w14:textId="243A67B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047263B7" w14:textId="2B53546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33681156" w14:textId="53C8855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FF0000"/>
                        </w:tcBorders>
                      </w:tcPr>
                      <w:p w14:paraId="3A6DF060" w14:textId="3440058B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</w:tcPr>
                      <w:p w14:paraId="26AB6E70" w14:textId="7D17E046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27D1FB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598C870B" w14:textId="642A065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F2587D6" w14:textId="5D8A901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DD90A96" w14:textId="6AFDB9E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A78016B" w14:textId="7C5743D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DB596A" w14:textId="32229F7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201EE6E" w14:textId="357B6730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F24D146" w14:textId="5AB72D12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653DE7A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65361BD9" w14:textId="490FFAD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67D73D67" w14:textId="5919D94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75B95FF" w14:textId="46F40B7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F9641F6" w14:textId="0C49173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26D4A8A" w14:textId="54285BC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5D1779D" w14:textId="2A6ACAFE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FE66F98" w14:textId="64809AA3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D0817BC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3A8ADA5E" w14:textId="4654E02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BE81F23" w14:textId="17926CA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2FF7D80" w14:textId="2CC8A4F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E7E4DAC" w14:textId="5CDD83B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76A5D5" w14:textId="2CF67A6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8C4E161" w14:textId="037A8479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407099A" w14:textId="35A56133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D33A9B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7A836960" w14:textId="4CB3D78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1E6E7F2A" w14:textId="5B86813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0112855" w14:textId="6D6CB24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D44EF96" w14:textId="3134889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8A83BDC" w14:textId="09B39E9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90D5631" w14:textId="24BBE5DC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FB06587" w14:textId="72E50296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BB16394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52027166" w14:textId="7248522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42C53E6E" w14:textId="4B547CF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3F8DCC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D3A777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705DA6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698C13D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0D3A2BDD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B246660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22260EC9" w14:textId="6B5EFD67" w:rsidR="00DA0A74" w:rsidRPr="00DA0A74" w:rsidRDefault="00A56ABE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AUGUSTI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151660D6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91204E5" w14:textId="0F56AA22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35290CC" w14:textId="6A729673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189A027" w14:textId="2A881ECC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7D1BAEF" w14:textId="2EC64466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3FD103B" w14:textId="00627F20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7E648F9E" w14:textId="15F24514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72E6A35F" w14:textId="077729A7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DA0A74" w:rsidRPr="00DA0A74" w14:paraId="56086A62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68DA5D2" w14:textId="0BBBE11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31F25FB" w14:textId="352FDD7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D00ECF7" w14:textId="6CF4303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78FB751" w14:textId="044E10B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F78745E" w14:textId="4583D1C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0B15211A" w14:textId="5F9F9FF3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44A3ABF3" w14:textId="5758BF02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305F4FA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BE61B07" w14:textId="0085AB9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A7A4D2" w14:textId="606BC5A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6AFEDA" w14:textId="40BAECA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BFE6FD" w14:textId="7DFF7A7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0D19B5" w14:textId="7E7117C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C9FE528" w14:textId="4224985F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272D69" w14:textId="51E6DE5C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338010B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69400DF" w14:textId="4D761A9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F25423" w14:textId="35CE0E2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92967D" w14:textId="68039B3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A3EFBB" w14:textId="38B27B1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30CD39" w14:textId="429EFB7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3DD9F3" w14:textId="6C921A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DDF1BBC" w14:textId="066AB20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3F1A51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68CE5AD" w14:textId="199352C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54003B" w14:textId="48B978F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999DDD" w14:textId="229BE6F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4A1D99" w14:textId="3F9A505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5E493B" w14:textId="77C1256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2C1D52" w14:textId="57E6D27E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6DB82B" w14:textId="468CCB63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16C1E4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3E18751" w14:textId="017480C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110BDC" w14:textId="3E47DCE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00E42B" w14:textId="49FA234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3E1903" w14:textId="30B1E99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528EAA" w14:textId="6B6EAF3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37CBEE" w14:textId="5A952949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A971777" w14:textId="2968136D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26833D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BD3434A" w14:textId="238E614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C96D7D" w14:textId="1206763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56ABE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7A14C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7BCAE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237A4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179DFC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14A770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54C2834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5ABCB9D1" w14:textId="77777777" w:rsidTr="00DA0A74">
              <w:tc>
                <w:tcPr>
                  <w:tcW w:w="2499" w:type="pct"/>
                </w:tcPr>
                <w:p w14:paraId="79F650E7" w14:textId="18EC2BF4" w:rsidR="00DA0A74" w:rsidRPr="00DA0A74" w:rsidRDefault="00A56ABE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SEPTEMBER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03DDDB42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98AA0DB" w14:textId="71F3C871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649E3F9" w14:textId="0763B258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BBBAF61" w14:textId="2DA2CE32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A4419F8" w14:textId="7467827C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1A51124" w14:textId="5041A6E7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748F67F1" w14:textId="5AE4B0FE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3C938EE6" w14:textId="7E5C7E6E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DA0A74" w:rsidRPr="00DA0A74" w14:paraId="10D9A45E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1313450" w14:textId="7A997F9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7B0C9E4" w14:textId="686B22D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43DE7CD" w14:textId="6E11DDC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5F2713F" w14:textId="55EDC37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0EF6C8E" w14:textId="7A67CBC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2C24685E" w14:textId="62B014E0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0BC49D77" w14:textId="74950822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F18A2EA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8835E3A" w14:textId="2464850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2C293C3" w14:textId="1D28B3B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AB7E9F" w14:textId="0653417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259158" w14:textId="65DC7B3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45D947" w14:textId="0303D72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AD3962" w14:textId="25A00DA6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97F2E1B" w14:textId="74E60F4E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1C1CA3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F2ED46E" w14:textId="6F2ABFA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2986F9A" w14:textId="0F2ED98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FE5983" w14:textId="6654194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BCC605" w14:textId="00F52DD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054F9C" w14:textId="0C29B4D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CBEA70" w14:textId="4BE6EB89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8EDB191" w14:textId="55B6D87A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45E8D78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2775ED9" w14:textId="096146F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87E6D98" w14:textId="28F3BB1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3F33FE" w14:textId="2559BCA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BA4D99" w14:textId="56B219C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3FB481" w14:textId="025F9E4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FCB579" w14:textId="6A502CC4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CA990F" w14:textId="3FA2269F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95014EE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A661734" w14:textId="4291781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994F1DE" w14:textId="79C9921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0FB287" w14:textId="1667B43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40DFEC" w14:textId="309EF14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DB5CBD" w14:textId="0B7294E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81B01A" w14:textId="0CC36AAB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4DAF6F" w14:textId="30D33FCB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687621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03FE5F8" w14:textId="42C696E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E66506E" w14:textId="31950EC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28773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711D2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77CA7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9F0FA5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22813AB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1377DC9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513687FF" w14:textId="25CCEB1B" w:rsidR="00DA0A74" w:rsidRPr="00DA0A74" w:rsidRDefault="00A56ABE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OKTOBER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200F4D99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40C30AE" w14:textId="11582C2C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2B46464" w14:textId="0104DECC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D7C40B8" w14:textId="2EFD72F3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2CBBE5D" w14:textId="7373E16D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D52E8CC" w14:textId="5B765D4B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20B9D358" w14:textId="133CA8FF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13EDACEA" w14:textId="547D5D7F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DA0A74" w:rsidRPr="00DA0A74" w14:paraId="0CA80908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620B017" w14:textId="42DA242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F101D1A" w14:textId="216C7E1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8393182" w14:textId="2CD4390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52D1181" w14:textId="534E05E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D05746F" w14:textId="3683370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25506F63" w14:textId="0D140B13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19CDF120" w14:textId="418DC392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58BFB5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56F386C" w14:textId="3B20884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D449C6" w14:textId="3A5BA10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1EEFCC" w14:textId="00D62D3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E227CD" w14:textId="70315C7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1D89E9" w14:textId="3EEF2A3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409074" w14:textId="4556EC0C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0F296B1" w14:textId="4EEA802A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D899B2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636EA64" w14:textId="5D38D7B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CABC5F" w14:textId="2868BA9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A94B47" w14:textId="364FBB0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B99033" w14:textId="2D869A8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DDD137" w14:textId="660A011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AFF8E8" w14:textId="73707B0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2ECB286" w14:textId="73E15188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6CCF367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3119376" w14:textId="2F8DDAC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52F87A" w14:textId="728109E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13154B" w14:textId="1CBF1C8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24C832" w14:textId="0BD8EB3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20FA02" w14:textId="658ECF0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240261" w14:textId="30A68B4A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7C3369" w14:textId="5BBA8AF0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C80F2EE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FA268FE" w14:textId="5E989D9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A2C96B" w14:textId="4BF1FD9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15CC23" w14:textId="18DA998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453262" w14:textId="15016BD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AAA102" w14:textId="7D4224F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EFA78A" w14:textId="423598C4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0FB1C7E" w14:textId="30231422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5E971A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9F4502E" w14:textId="3036F22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B4C5A2" w14:textId="510F04F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0EB849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C0999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D12439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678DE7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1BB9FAD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1E1777A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405FBD6D" w14:textId="77777777" w:rsidTr="00DA0A74">
              <w:tc>
                <w:tcPr>
                  <w:tcW w:w="2499" w:type="pct"/>
                </w:tcPr>
                <w:p w14:paraId="62F403E3" w14:textId="7368B5D3" w:rsidR="00DA0A74" w:rsidRPr="00DA0A74" w:rsidRDefault="00A56ABE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NOVEMBER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48170820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645F6BA" w14:textId="5CD8FEEC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517208E" w14:textId="6C5330DA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3489909" w14:textId="5C9F01EA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323E9F9" w14:textId="5FB58939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3D3F163" w14:textId="202B029F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34E04D97" w14:textId="48893676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1C0D5F8B" w14:textId="7AA28F33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DA0A74" w:rsidRPr="00DA0A74" w14:paraId="012740AC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69F890B" w14:textId="062668A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1594789" w14:textId="3B5B99C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56ABE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91A12C1" w14:textId="5F092BD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84E7AF5" w14:textId="4B498A4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5D00B27" w14:textId="0A4A662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4948C4A3" w14:textId="3BC15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07AC8998" w14:textId="63D34CBD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A2FAB6C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9E8BFA7" w14:textId="2BB6501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10D5A36" w14:textId="1EC66BD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4AA82E" w14:textId="01D7301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22A908" w14:textId="0E72C39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BB53D9" w14:textId="611843E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8C91A9" w14:textId="24D0111D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FBCD477" w14:textId="2EA58F16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9A66A4B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1D05868" w14:textId="5E72139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0DC3F2A" w14:textId="2CF42FE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6FD646" w14:textId="31F2B04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7BEEC3" w14:textId="20C3880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8357B6" w14:textId="0A626C7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C8D166" w14:textId="02ABF244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16040E" w14:textId="6F1BA113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7643C22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048BDF4" w14:textId="0A4C8A5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1ABF31D" w14:textId="6C67FAC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9A5F3A" w14:textId="656471C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44050F" w14:textId="47ECC45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82D191" w14:textId="44E3DD6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AE553B" w14:textId="490891AC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508A30E" w14:textId="10379D5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129E6A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B63BB57" w14:textId="1FFC834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C16F462" w14:textId="0919B62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AA5680" w14:textId="1012648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C552ED" w14:textId="25A52D6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0B338C" w14:textId="1A439E1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C57FF6" w14:textId="5FEC85DD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CAF51B" w14:textId="39A332DE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DB6E2D2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F823FFA" w14:textId="1386F83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2DD3336" w14:textId="4B65E0E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026CD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166639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5C64A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8F6E76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98D5305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3F68E73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3223669A" w14:textId="68077DFC" w:rsidR="00DA0A74" w:rsidRPr="00DA0A74" w:rsidRDefault="00A56ABE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DECEMBER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0D627B7A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323E216" w14:textId="3F4EC6BB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2A52C0C" w14:textId="09EB78DF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597C231" w14:textId="7498597C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A01B8FA" w14:textId="0449B08F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F222D4F" w14:textId="64AC06EF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2D30E50D" w14:textId="09A6ACCE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47CFE3C9" w14:textId="020FFD45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DA0A74" w:rsidRPr="00DA0A74" w14:paraId="6D80DCE1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627A88D" w14:textId="102589B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A79E9AA" w14:textId="7DB3C96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205DA54" w14:textId="457288D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5958B81" w14:textId="06E3136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515962D" w14:textId="41D8F9E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682F23AC" w14:textId="52D7A452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737869D4" w14:textId="04A260FE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2D13ED0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A68F1D" w14:textId="295FD4A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CD0A40" w14:textId="5D3A649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00F145E" w14:textId="4E4B023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8D08D4" w14:textId="17B06FD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988D14" w14:textId="61E4F29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68F423" w14:textId="447D7EDF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6A9B36" w14:textId="48AA92F8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6FB5A41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0635D06" w14:textId="531F948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F47024" w14:textId="494F243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7F186E" w14:textId="6FDF3BF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D8F778" w14:textId="7F23ED1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9AA9AF" w14:textId="79F9BC4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6C7869" w14:textId="0273D5FD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544C2F" w14:textId="5D86DC0D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319F7C8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3C22569" w14:textId="44F99F6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221706" w14:textId="414DE42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D9E78B" w14:textId="46AFB25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949956" w14:textId="590B531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1CB49E9" w14:textId="68B029C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DF6F66" w14:textId="0B5DF1AD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C16A5A" w14:textId="4C8D63EF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DF2DC47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6437B83" w14:textId="69501F6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E631D9" w14:textId="318ADFB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1322D4" w14:textId="3835682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2C066B" w14:textId="70EB741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FF03D3" w14:textId="546AFA9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427E09" w14:textId="786740EB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E9E494" w14:textId="31E0B938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638BD1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8F979D1" w14:textId="2440B43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C32197" w14:textId="65DA045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26BA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EC6F7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7C8791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6971A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3A2BC6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AE1A6E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2E0932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1A5B6E03" w14:textId="2CC03F92" w:rsidR="00DA0A74" w:rsidRPr="00DA0A74" w:rsidRDefault="00DA0A74" w:rsidP="00DA0A74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14"/>
                <w:szCs w:val="14"/>
              </w:rPr>
            </w:pPr>
          </w:p>
        </w:tc>
        <w:tc>
          <w:tcPr>
            <w:tcW w:w="2500" w:type="pct"/>
            <w:tcBorders>
              <w:left w:val="dashed" w:sz="4" w:space="0" w:color="auto"/>
            </w:tcBorders>
            <w:vAlign w:val="center"/>
          </w:tcPr>
          <w:p w14:paraId="6C84255E" w14:textId="77777777" w:rsidR="00826BA6" w:rsidRPr="00DA0A74" w:rsidRDefault="00826BA6" w:rsidP="00826BA6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</w:pP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begin"/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t>2026</w:t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CellMar>
                <w:top w:w="85" w:type="dxa"/>
                <w:left w:w="85" w:type="dxa"/>
                <w:bottom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692"/>
              <w:gridCol w:w="2694"/>
            </w:tblGrid>
            <w:tr w:rsidR="00826BA6" w:rsidRPr="00DA0A74" w14:paraId="5950F770" w14:textId="77777777" w:rsidTr="00666F76">
              <w:tc>
                <w:tcPr>
                  <w:tcW w:w="2499" w:type="pct"/>
                </w:tcPr>
                <w:p w14:paraId="249A8B66" w14:textId="77777777" w:rsidR="00826BA6" w:rsidRPr="00DA0A74" w:rsidRDefault="00826BA6" w:rsidP="00826BA6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JANUARY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9"/>
                    <w:gridCol w:w="359"/>
                    <w:gridCol w:w="360"/>
                    <w:gridCol w:w="360"/>
                    <w:gridCol w:w="360"/>
                    <w:gridCol w:w="360"/>
                    <w:gridCol w:w="360"/>
                  </w:tblGrid>
                  <w:tr w:rsidR="00826BA6" w:rsidRPr="00DA0A74" w14:paraId="385FFA08" w14:textId="77777777" w:rsidTr="00666F76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7E29275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A197A82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E7D8533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06BC34E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1304FA4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156C2B49" w14:textId="77777777" w:rsidR="00826BA6" w:rsidRPr="00A56ABE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71C547CA" w14:textId="77777777" w:rsidR="00826BA6" w:rsidRPr="00A56ABE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826BA6" w:rsidRPr="00DA0A74" w14:paraId="3DC5555A" w14:textId="77777777" w:rsidTr="00666F76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507E33D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AA58F4D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C774548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6A9997E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3727BC5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3A031E4A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24ADE20A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7B649FBB" w14:textId="77777777" w:rsidTr="00666F76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56682E9E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5D143D4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8241373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B0B114D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2A36774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1C494A0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D867C8B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6D10EAA3" w14:textId="77777777" w:rsidTr="00666F76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5E50D4D3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E018149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AC9B72A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784CACF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C65271D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F9A5B0D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FA3E18F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4672B02D" w14:textId="77777777" w:rsidTr="00666F76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3D065831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77215B6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EB7ACA7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7674BB9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0D0D5DE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6A9816F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FD76CB8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549B4644" w14:textId="77777777" w:rsidTr="00666F76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38DD8650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5768E58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03F934B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2028F78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746C5AA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119C0C8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4059113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2C39F787" w14:textId="77777777" w:rsidTr="00666F76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63E379AA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8BF5C3B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042055F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FD4E15C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4D643B6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AF08D49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9690036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6D9BCB3" w14:textId="77777777" w:rsidR="00826BA6" w:rsidRPr="00DA0A74" w:rsidRDefault="00826BA6" w:rsidP="00826BA6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2A2903E2" w14:textId="77777777" w:rsidR="00826BA6" w:rsidRPr="00DA0A74" w:rsidRDefault="00826BA6" w:rsidP="00826BA6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FEBRUARI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826BA6" w:rsidRPr="00DA0A74" w14:paraId="4AC841B5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286BB50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5CCA71C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73395BF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104902D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71BEA1A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24F097D0" w14:textId="77777777" w:rsidR="00826BA6" w:rsidRPr="00A56ABE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3CFCD6C6" w14:textId="77777777" w:rsidR="00826BA6" w:rsidRPr="00A56ABE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826BA6" w:rsidRPr="00DA0A74" w14:paraId="252D2FB2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F8DA1C1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783639E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691A401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C4D7ABB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36A0C88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766FAAE0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34FB3BAD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51EE3849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18B7CF4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458CCE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37B7D1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93A5DE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4F006E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D03A14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D50DAFE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3FB9F2F0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AF225A8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9B6F66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0DA64C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B19064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FD43E9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233DF3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E0C7A3A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62B5FDA5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BA9C25E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92808B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5A19A9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970E9B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6184293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BEE6ED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AE1705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23415CBA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AD0932E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AB4FA9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1BDB49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0B87801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FE09B33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6AECF63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B56FD55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1B80238F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D8F23EA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618168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2AE2B81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C7BA99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4E450B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BB7915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20FC69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DE0EF81" w14:textId="77777777" w:rsidR="00826BA6" w:rsidRPr="00DA0A74" w:rsidRDefault="00826BA6" w:rsidP="00826BA6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826BA6" w:rsidRPr="00DA0A74" w14:paraId="47158A3D" w14:textId="77777777" w:rsidTr="00666F76">
              <w:tc>
                <w:tcPr>
                  <w:tcW w:w="2499" w:type="pct"/>
                </w:tcPr>
                <w:p w14:paraId="123159C9" w14:textId="77777777" w:rsidR="00826BA6" w:rsidRPr="00DA0A74" w:rsidRDefault="00826BA6" w:rsidP="00826BA6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MARS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826BA6" w:rsidRPr="00DA0A74" w14:paraId="2E0C4B2D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A4E1C2F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19BF856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792DD1A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838EA9D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A8D5D68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C45267E" w14:textId="77777777" w:rsidR="00826BA6" w:rsidRPr="00A56ABE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3E25CBB" w14:textId="77777777" w:rsidR="00826BA6" w:rsidRPr="00A56ABE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826BA6" w:rsidRPr="00DA0A74" w14:paraId="55F09DD7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8ACBDA3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5F3EA37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96CE4D8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1941A64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9C56C23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5D22D37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B1D8128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51181FAB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AE437CC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03D35CB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459EC9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E9708B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8F5126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28F1AC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8CC4FA3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5B3322A9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583BBEA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9CCBCD9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75BD8D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F5B992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DCC65F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B2E40E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7E3DA1B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352EA81B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3C599F7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EB07A23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4A6FA6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AA1277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932CEF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2F8E29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C6DA3B9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775C2AEC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9F3DA9D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B16ABD2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CAA1FC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B4FC6B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444D5E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58E758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9AFC66D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1E872BFC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5E78C15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EF5CE48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F77306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04A957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E12154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C89298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FACAD74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2AF2B4D" w14:textId="77777777" w:rsidR="00826BA6" w:rsidRPr="00DA0A74" w:rsidRDefault="00826BA6" w:rsidP="00826BA6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551D111F" w14:textId="77777777" w:rsidR="00826BA6" w:rsidRPr="00DA0A74" w:rsidRDefault="00826BA6" w:rsidP="00826BA6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APRIL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826BA6" w:rsidRPr="00DA0A74" w14:paraId="358EE684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726BE88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468534F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150A064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D25F9FC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4F43AB3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187CAC23" w14:textId="77777777" w:rsidR="00826BA6" w:rsidRPr="00A56ABE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01E47CA8" w14:textId="77777777" w:rsidR="00826BA6" w:rsidRPr="00A56ABE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826BA6" w:rsidRPr="00DA0A74" w14:paraId="2F2B8904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62E133F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0A538B1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D7CD238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89961D3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F4A86F5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692864C1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4DAE34C7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77AC3D0D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434264F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AE85F5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55D900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72BC66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B2885F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266CF7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22F325F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19E5F6BC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5AF140F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A15280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E6C42D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00DDB9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46C0EC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C63F8D9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4E88E2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5D14577E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637395B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FA0253C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C14C16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90A0EF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7AF2D4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C2682F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23C39E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0BE8B14D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06D6778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027599C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A5889D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76F22A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34E3F1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194E3F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8DB9B7C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1801ECCD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8E694DC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0E9BD79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16A70B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1333E7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DBAF5C3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7339AB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7782A77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CE63896" w14:textId="77777777" w:rsidR="00826BA6" w:rsidRPr="00DA0A74" w:rsidRDefault="00826BA6" w:rsidP="00826BA6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826BA6" w:rsidRPr="00DA0A74" w14:paraId="547CA08F" w14:textId="77777777" w:rsidTr="00666F76">
              <w:tc>
                <w:tcPr>
                  <w:tcW w:w="2499" w:type="pct"/>
                </w:tcPr>
                <w:p w14:paraId="20652565" w14:textId="77777777" w:rsidR="00826BA6" w:rsidRPr="00DA0A74" w:rsidRDefault="00826BA6" w:rsidP="00826BA6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MAJ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826BA6" w:rsidRPr="00DA0A74" w14:paraId="1AC485DF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358685C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1A87500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69D6A33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0000145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B3D6645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3D89335E" w14:textId="77777777" w:rsidR="00826BA6" w:rsidRPr="00A56ABE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53846FDE" w14:textId="77777777" w:rsidR="00826BA6" w:rsidRPr="00A56ABE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826BA6" w:rsidRPr="00DA0A74" w14:paraId="76224BE4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05076E9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9EE7348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BC95232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5632381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755CF73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72044278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2876F1AD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1D5E39B3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CC66610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2462D96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4F88B1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3BC6CB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463815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E24B67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B739D15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35A8AA88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2D8404C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D278D41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62FB29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4A3A2B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A68194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C5CB47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0144BB1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1D55FB8A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2A2E618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E61F385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C8161F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05972E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857330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A0CA1C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766D90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6C7E0949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69FA8E4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61ED871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6247EF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6E7058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D8B59D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BC131D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361987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0954942E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A372D08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1C75AF4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F934AF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66E2BB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1512E0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81E76D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5982874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CC5585E" w14:textId="77777777" w:rsidR="00826BA6" w:rsidRPr="00DA0A74" w:rsidRDefault="00826BA6" w:rsidP="00826BA6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09DBD5B5" w14:textId="77777777" w:rsidR="00826BA6" w:rsidRPr="00DA0A74" w:rsidRDefault="00826BA6" w:rsidP="00826BA6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JUNI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826BA6" w:rsidRPr="00DA0A74" w14:paraId="3E7F1BDE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1A24623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9698E32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180FA11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C063938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5CDC10E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21741A44" w14:textId="77777777" w:rsidR="00826BA6" w:rsidRPr="00A56ABE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7E2076EB" w14:textId="77777777" w:rsidR="00826BA6" w:rsidRPr="00A56ABE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826BA6" w:rsidRPr="00DA0A74" w14:paraId="0CD171D1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D5CEF4A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154A2FA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6FD3A66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BB60BE9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1F3AD9B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0C57E37C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22BECD29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1A7EC7A2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A08232F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3AAE20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36B241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613D08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6F3871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D52D68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3BA6E7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2E254461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CBD51EB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FC6376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807D75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59D84F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CC0A45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B2BC0E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CE52765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2D61D07D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6BD0C49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8D3E8F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A5DF53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7531DE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06ECC3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B5C9E2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C0EC32A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6DE0D9AE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C882806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743523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275A14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B78D5A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B69899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B091CCB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7A27149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2F78692C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60BD215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8762CB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E5E68D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0CAA323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E14F7B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B2EC63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9236F7B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9678C42" w14:textId="77777777" w:rsidR="00826BA6" w:rsidRPr="00DA0A74" w:rsidRDefault="00826BA6" w:rsidP="00826BA6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826BA6" w:rsidRPr="00DA0A74" w14:paraId="7327EC70" w14:textId="77777777" w:rsidTr="00666F76">
              <w:tc>
                <w:tcPr>
                  <w:tcW w:w="2499" w:type="pct"/>
                </w:tcPr>
                <w:p w14:paraId="4C286CF5" w14:textId="77777777" w:rsidR="00826BA6" w:rsidRPr="00DA0A74" w:rsidRDefault="00826BA6" w:rsidP="00826BA6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JULI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826BA6" w:rsidRPr="00DA0A74" w14:paraId="074A6A85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5E8D922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0DEB6EF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B1CB089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6AD5D13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3D86B8E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00A315A2" w14:textId="77777777" w:rsidR="00826BA6" w:rsidRPr="00A56ABE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0B81A2AC" w14:textId="77777777" w:rsidR="00826BA6" w:rsidRPr="00A56ABE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826BA6" w:rsidRPr="00DA0A74" w14:paraId="78146186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</w:tcPr>
                      <w:p w14:paraId="4CE51A9D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</w:tcPr>
                      <w:p w14:paraId="0C3AD444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47EDDA9E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0AE8B5CB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1C92F0C9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FF0000"/>
                        </w:tcBorders>
                      </w:tcPr>
                      <w:p w14:paraId="4C2BFFCC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</w:tcPr>
                      <w:p w14:paraId="4F011877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258AA9E9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40EE38C8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0E05281A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E01FF2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F367117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69D41AB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9ED0D72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6299D77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2871BB1B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53A514A7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F162FAB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12FADA2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D24D2BA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8B51039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53C2EDB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0DE3A5C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327302F4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2E23D2ED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2F5F98F4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17B8DBB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BF8DE2D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5705ABD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255C361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F3514FC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52A6755D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01452AC7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5586C97E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EECBF44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B726680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D30B52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1664C4B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C898454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2CBDC700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56F156D6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039D38B9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195B0AD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26A7C1C7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0CC1BC79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F6824E0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595BAB0C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7880419" w14:textId="77777777" w:rsidR="00826BA6" w:rsidRPr="00DA0A74" w:rsidRDefault="00826BA6" w:rsidP="00826BA6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0811F64C" w14:textId="77777777" w:rsidR="00826BA6" w:rsidRPr="00DA0A74" w:rsidRDefault="00826BA6" w:rsidP="00826BA6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AUGUSTI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826BA6" w:rsidRPr="00DA0A74" w14:paraId="140D3E1C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4227277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88E0331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B1D3EF9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C05BDEE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3544DD1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343A3C85" w14:textId="77777777" w:rsidR="00826BA6" w:rsidRPr="00A56ABE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39307BE1" w14:textId="77777777" w:rsidR="00826BA6" w:rsidRPr="00A56ABE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826BA6" w:rsidRPr="00DA0A74" w14:paraId="7457A22C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B1463B4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841DEB0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208C7CC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5E5D05A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C76CE1B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04CDD19B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66EEDB15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0ED9C315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0F56140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0A0CA6A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820924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A5929A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0F606C6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6E91D3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1DD38D3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41CA85DB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31DBA98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8C3B60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CEA9C4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53A083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41B967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7268E7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2F4082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4C77A328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17DF91B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CA2C6B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16D3C5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9C710AB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D763BC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1A078E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FA08768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333DAB0C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4BB1178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99FD90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A15667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7C8622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32A297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944556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34BCD9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5A118EF4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FD7B982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1F49B5F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F981F9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FC0E0A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B374A5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8E9DB4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44F255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EA60C04" w14:textId="77777777" w:rsidR="00826BA6" w:rsidRPr="00DA0A74" w:rsidRDefault="00826BA6" w:rsidP="00826BA6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826BA6" w:rsidRPr="00DA0A74" w14:paraId="2052C81C" w14:textId="77777777" w:rsidTr="00666F76">
              <w:tc>
                <w:tcPr>
                  <w:tcW w:w="2499" w:type="pct"/>
                </w:tcPr>
                <w:p w14:paraId="5DA66F9C" w14:textId="77777777" w:rsidR="00826BA6" w:rsidRPr="00DA0A74" w:rsidRDefault="00826BA6" w:rsidP="00826BA6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SEPTEMBER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826BA6" w:rsidRPr="00DA0A74" w14:paraId="67297627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514954D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1B09ED1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FC9645C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C1BEC3F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6430A06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14E4598E" w14:textId="77777777" w:rsidR="00826BA6" w:rsidRPr="00A56ABE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174C5A1B" w14:textId="77777777" w:rsidR="00826BA6" w:rsidRPr="00A56ABE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826BA6" w:rsidRPr="00DA0A74" w14:paraId="2FA7F432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CA6A6C9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0594715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C08D734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A34D947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8806E82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321C326A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7EC6E764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0BE31E8E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94FE839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98CA62D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CFF386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BE3A16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C75919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B1FEB5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C852B83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32A4FC60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317D886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4DA433A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51EAE7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AD69CB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C094B3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15458F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E1A5112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02D89D40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E72CABC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4D882AA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196AAE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1E7485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68EDF4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7D8919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016DA7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12A14907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B156436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EB23BCC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ACB2DC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569324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7912A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68BDDD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548BDAC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680BA2A2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07B4757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46CBE7B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D44168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DE32FC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56BF4B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F5809A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D538469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16B0FAC" w14:textId="77777777" w:rsidR="00826BA6" w:rsidRPr="00DA0A74" w:rsidRDefault="00826BA6" w:rsidP="00826BA6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234505C3" w14:textId="77777777" w:rsidR="00826BA6" w:rsidRPr="00DA0A74" w:rsidRDefault="00826BA6" w:rsidP="00826BA6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OKTOBER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826BA6" w:rsidRPr="00DA0A74" w14:paraId="768F1A9E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9FAE03C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87921D6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A13BF84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2A734AB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39C7EEE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65BE3F22" w14:textId="77777777" w:rsidR="00826BA6" w:rsidRPr="00A56ABE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4E88F0EA" w14:textId="77777777" w:rsidR="00826BA6" w:rsidRPr="00A56ABE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826BA6" w:rsidRPr="00DA0A74" w14:paraId="41CD7A75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AFD28E4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D1698A9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6EB392D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8FD4C82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86D1D46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7D08DE9E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58514B95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22996649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2DFA07E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1CA7E9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6280F1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F99298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797A0F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4C44B4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F46A29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29175365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1F5CB9E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916913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7907B2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291301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CAD0F4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BECDF9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BF09F2E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6104858B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EE71F8E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B290F0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6EEE86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C17261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4DDC10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003012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E410FB6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072251B4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58409D4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79C5CF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BA66E18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DA44AA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892592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731686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433ED44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536C073A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AA50D94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06C088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14EC1C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4B2CBAE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3CC66D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9512DF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A01D599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25E2232" w14:textId="77777777" w:rsidR="00826BA6" w:rsidRPr="00DA0A74" w:rsidRDefault="00826BA6" w:rsidP="00826BA6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826BA6" w:rsidRPr="00DA0A74" w14:paraId="62079939" w14:textId="77777777" w:rsidTr="00666F76">
              <w:tc>
                <w:tcPr>
                  <w:tcW w:w="2499" w:type="pct"/>
                </w:tcPr>
                <w:p w14:paraId="22D39C09" w14:textId="77777777" w:rsidR="00826BA6" w:rsidRPr="00DA0A74" w:rsidRDefault="00826BA6" w:rsidP="00826BA6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NOVEMBER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826BA6" w:rsidRPr="00DA0A74" w14:paraId="72FD4301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B15D226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F2BBD37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C06D6C6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D6A4412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0C22DB9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2460DB1D" w14:textId="77777777" w:rsidR="00826BA6" w:rsidRPr="00A56ABE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32C2B743" w14:textId="77777777" w:rsidR="00826BA6" w:rsidRPr="00A56ABE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826BA6" w:rsidRPr="00DA0A74" w14:paraId="26CEAF96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9006A02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FEFB741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A55FB13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F8DE629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1C3A010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28E0789B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467F9046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4568D261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232E562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596BCEA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DA2E75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3502FD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C07E80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C1BF22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9CE2B89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0FEDED47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15BA223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367FCD2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5AD18B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257F64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94D427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9BB82E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3F598A6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1F8F3699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5B46F85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6271A08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1E8126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4D32EB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A75056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C1F3E6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6B66D64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4E053D1B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42E57EF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0F04930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347659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AD3237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6C2173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4C1ED4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4793FD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374DDD7B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A0619BD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71634D7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F5D307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AD92D9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E790D4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AC1AE9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E914D43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1367EDE" w14:textId="77777777" w:rsidR="00826BA6" w:rsidRPr="00DA0A74" w:rsidRDefault="00826BA6" w:rsidP="00826BA6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62ADD38D" w14:textId="77777777" w:rsidR="00826BA6" w:rsidRPr="00DA0A74" w:rsidRDefault="00826BA6" w:rsidP="00826BA6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DECEMBER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826BA6" w:rsidRPr="00DA0A74" w14:paraId="46A310BA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199BE4F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226C0BB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3BC8C37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35C025B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BD337E0" w14:textId="77777777" w:rsidR="00826BA6" w:rsidRPr="00DA0A74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4113458C" w14:textId="77777777" w:rsidR="00826BA6" w:rsidRPr="00A56ABE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1B5FD60A" w14:textId="77777777" w:rsidR="00826BA6" w:rsidRPr="00A56ABE" w:rsidRDefault="00826BA6" w:rsidP="00826BA6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826BA6" w:rsidRPr="00DA0A74" w14:paraId="04D1B91C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8C59A44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FBC15B8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D9A06C9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9035026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F26707D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70B6251A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16BA5168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28D87328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CB70EBB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BD188B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26342AC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01807A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AA8072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0E4AC4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4570144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4A134D81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2C69D20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869510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1168BF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EC2A5F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B226730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DD6CC4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A243E3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069224C5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1913962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B53578B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523B65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BD91F8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95AFBB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839491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AE74D6D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573CB6C4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F9948B3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86B82C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542BDB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23290E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EAD646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2B339D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867F55C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6BA6" w:rsidRPr="00DA0A74" w14:paraId="2FB352B3" w14:textId="77777777" w:rsidTr="00666F7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F3C7011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CA42779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08B2AFF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FD2A8B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55C8ED" w14:textId="77777777" w:rsidR="00826BA6" w:rsidRPr="00DA0A74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209E8F0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3A2BEA" w14:textId="77777777" w:rsidR="00826BA6" w:rsidRPr="00A56ABE" w:rsidRDefault="00826BA6" w:rsidP="00826BA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D787AB1" w14:textId="77777777" w:rsidR="00826BA6" w:rsidRPr="00DA0A74" w:rsidRDefault="00826BA6" w:rsidP="00826BA6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13911ADC" w14:textId="77777777" w:rsidR="00DA0A74" w:rsidRPr="00DA0A74" w:rsidRDefault="00DA0A74" w:rsidP="00DA0A74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14"/>
                <w:szCs w:val="14"/>
                <w:lang w:bidi="ru-RU"/>
              </w:rPr>
            </w:pPr>
          </w:p>
        </w:tc>
      </w:tr>
    </w:tbl>
    <w:p w14:paraId="2B3E424A" w14:textId="1DF0A038" w:rsidR="00F93E3B" w:rsidRPr="00DA0A74" w:rsidRDefault="00F93E3B" w:rsidP="00DA0A74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F93E3B" w:rsidRPr="00DA0A74" w:rsidSect="00DA0A74">
      <w:pgSz w:w="11906" w:h="16838" w:code="9"/>
      <w:pgMar w:top="397" w:right="397" w:bottom="397" w:left="39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48BB4" w14:textId="77777777" w:rsidR="00037509" w:rsidRDefault="00037509">
      <w:pPr>
        <w:spacing w:after="0"/>
      </w:pPr>
      <w:r>
        <w:separator/>
      </w:r>
    </w:p>
  </w:endnote>
  <w:endnote w:type="continuationSeparator" w:id="0">
    <w:p w14:paraId="7E23E311" w14:textId="77777777" w:rsidR="00037509" w:rsidRDefault="0003750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87EB1" w14:textId="77777777" w:rsidR="00037509" w:rsidRDefault="00037509">
      <w:pPr>
        <w:spacing w:after="0"/>
      </w:pPr>
      <w:r>
        <w:separator/>
      </w:r>
    </w:p>
  </w:footnote>
  <w:footnote w:type="continuationSeparator" w:id="0">
    <w:p w14:paraId="1A520E10" w14:textId="77777777" w:rsidR="00037509" w:rsidRDefault="0003750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37509"/>
    <w:rsid w:val="0005357B"/>
    <w:rsid w:val="00071356"/>
    <w:rsid w:val="00097A25"/>
    <w:rsid w:val="000A5A57"/>
    <w:rsid w:val="000E2618"/>
    <w:rsid w:val="001274F3"/>
    <w:rsid w:val="00151CCE"/>
    <w:rsid w:val="001B01F9"/>
    <w:rsid w:val="001C41F9"/>
    <w:rsid w:val="001F67B7"/>
    <w:rsid w:val="002549E6"/>
    <w:rsid w:val="00285C1D"/>
    <w:rsid w:val="003327F5"/>
    <w:rsid w:val="00340CAF"/>
    <w:rsid w:val="003C0D41"/>
    <w:rsid w:val="003D20BB"/>
    <w:rsid w:val="003E085C"/>
    <w:rsid w:val="003E7B3A"/>
    <w:rsid w:val="00416364"/>
    <w:rsid w:val="00431B29"/>
    <w:rsid w:val="00440416"/>
    <w:rsid w:val="00462EAD"/>
    <w:rsid w:val="004A6170"/>
    <w:rsid w:val="004B0D6A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C0896"/>
    <w:rsid w:val="006F513E"/>
    <w:rsid w:val="007C0139"/>
    <w:rsid w:val="007D45A1"/>
    <w:rsid w:val="007F564D"/>
    <w:rsid w:val="0081583A"/>
    <w:rsid w:val="00826BA6"/>
    <w:rsid w:val="00830EE0"/>
    <w:rsid w:val="008B1201"/>
    <w:rsid w:val="008F16F7"/>
    <w:rsid w:val="009164BA"/>
    <w:rsid w:val="009166BD"/>
    <w:rsid w:val="00977AAE"/>
    <w:rsid w:val="00981B9B"/>
    <w:rsid w:val="00996E56"/>
    <w:rsid w:val="00997268"/>
    <w:rsid w:val="00A12667"/>
    <w:rsid w:val="00A14581"/>
    <w:rsid w:val="00A20E4C"/>
    <w:rsid w:val="00A56ABE"/>
    <w:rsid w:val="00A97E2B"/>
    <w:rsid w:val="00AA23D3"/>
    <w:rsid w:val="00AA3C50"/>
    <w:rsid w:val="00AE302A"/>
    <w:rsid w:val="00AE36BB"/>
    <w:rsid w:val="00B13164"/>
    <w:rsid w:val="00B24BD3"/>
    <w:rsid w:val="00B37C7E"/>
    <w:rsid w:val="00B65B09"/>
    <w:rsid w:val="00B85583"/>
    <w:rsid w:val="00B9476B"/>
    <w:rsid w:val="00BB696C"/>
    <w:rsid w:val="00BC3952"/>
    <w:rsid w:val="00BE5AB8"/>
    <w:rsid w:val="00C44DFB"/>
    <w:rsid w:val="00C6519B"/>
    <w:rsid w:val="00C70F21"/>
    <w:rsid w:val="00C7354B"/>
    <w:rsid w:val="00C91F9B"/>
    <w:rsid w:val="00D40F91"/>
    <w:rsid w:val="00DA0A74"/>
    <w:rsid w:val="00DA6A3A"/>
    <w:rsid w:val="00DE32AC"/>
    <w:rsid w:val="00E1407A"/>
    <w:rsid w:val="00E50BDE"/>
    <w:rsid w:val="00E774CD"/>
    <w:rsid w:val="00E77E1D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6806</Words>
  <Characters>38800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2025-05-26T12:03:00Z</dcterms:created>
  <dcterms:modified xsi:type="dcterms:W3CDTF">2025-05-26T12:03:00Z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