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AF45A9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442DF8DD" w14:textId="77777777" w:rsidR="00ED5877" w:rsidRDefault="0014402E" w:rsidP="00E50BDE">
            <w:pPr>
              <w:pStyle w:val="ad"/>
              <w:jc w:val="center"/>
              <w:rPr>
                <w:noProof/>
                <w:color w:val="auto"/>
                <w:sz w:val="32"/>
                <w:szCs w:val="32"/>
                <w:lang w:bidi="ru-RU"/>
              </w:rPr>
            </w:pP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19</w:t>
            </w:r>
            <w:r w:rsidR="00ED5877">
              <w:rPr>
                <w:noProof/>
                <w:color w:val="auto"/>
                <w:sz w:val="32"/>
                <w:szCs w:val="32"/>
                <w:lang w:bidi="ru-RU"/>
              </w:rPr>
              <w:t>40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</w:t>
            </w:r>
            <w:r w:rsidR="00ED5877">
              <w:rPr>
                <w:noProof/>
                <w:color w:val="auto"/>
                <w:sz w:val="32"/>
                <w:szCs w:val="32"/>
                <w:lang w:bidi="ru-RU"/>
              </w:rPr>
              <w:t>68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</w:t>
            </w:r>
            <w:r w:rsidR="00ED5877">
              <w:rPr>
                <w:noProof/>
                <w:color w:val="auto"/>
                <w:sz w:val="32"/>
                <w:szCs w:val="32"/>
                <w:lang w:bidi="ru-RU"/>
              </w:rPr>
              <w:t>96</w:t>
            </w:r>
          </w:p>
          <w:p w14:paraId="66537F75" w14:textId="6B98AEC3" w:rsidR="003E085C" w:rsidRDefault="0014402E" w:rsidP="00E50BDE">
            <w:pPr>
              <w:pStyle w:val="ad"/>
              <w:jc w:val="center"/>
              <w:rPr>
                <w:noProof/>
                <w:color w:val="auto"/>
                <w:lang w:bidi="ru-RU"/>
              </w:rPr>
            </w:pP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 xml:space="preserve"> </w:t>
            </w:r>
            <w:r w:rsidR="003E085C" w:rsidRPr="00AE302A">
              <w:rPr>
                <w:noProof/>
                <w:color w:val="auto"/>
                <w:lang w:bidi="ru-RU"/>
              </w:rPr>
              <w:fldChar w:fldCharType="begin"/>
            </w:r>
            <w:r w:rsidR="003E085C" w:rsidRPr="00AE302A">
              <w:rPr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="003E085C" w:rsidRPr="00AE302A">
              <w:rPr>
                <w:noProof/>
                <w:color w:val="auto"/>
                <w:lang w:bidi="ru-RU"/>
              </w:rPr>
              <w:fldChar w:fldCharType="separate"/>
            </w:r>
            <w:r w:rsidR="00C65CE7">
              <w:rPr>
                <w:noProof/>
                <w:color w:val="auto"/>
                <w:lang w:bidi="ru-RU"/>
              </w:rPr>
              <w:t>2024</w:t>
            </w:r>
            <w:r w:rsidR="003E085C" w:rsidRPr="00AE302A">
              <w:rPr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3B12F9B7" w14:textId="217E112E" w:rsidR="0014402E" w:rsidRPr="005076DE" w:rsidRDefault="0014402E" w:rsidP="00E50BDE">
            <w:pPr>
              <w:pStyle w:val="ad"/>
              <w:jc w:val="center"/>
              <w:rPr>
                <w:noProof/>
                <w:color w:val="auto"/>
                <w:sz w:val="32"/>
                <w:szCs w:val="32"/>
                <w:lang w:bidi="ru-RU"/>
              </w:rPr>
            </w:pP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20</w:t>
            </w:r>
            <w:r w:rsidR="00ED5877">
              <w:rPr>
                <w:noProof/>
                <w:color w:val="auto"/>
                <w:sz w:val="32"/>
                <w:szCs w:val="32"/>
                <w:lang w:bidi="ru-RU"/>
              </w:rPr>
              <w:t>52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 w:rsidR="00ED5877">
              <w:rPr>
                <w:noProof/>
                <w:color w:val="auto"/>
                <w:sz w:val="32"/>
                <w:szCs w:val="32"/>
                <w:lang w:bidi="ru-RU"/>
              </w:rPr>
              <w:t>80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.</w:t>
            </w:r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14:paraId="79F6697B" w14:textId="77777777" w:rsidTr="00997268">
              <w:tc>
                <w:tcPr>
                  <w:tcW w:w="1666" w:type="pct"/>
                </w:tcPr>
                <w:p w14:paraId="1E763E4B" w14:textId="3A35C04C" w:rsidR="00E50BDE" w:rsidRPr="00AE302A" w:rsidRDefault="00C65CE7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JANUARY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E50BDE" w:rsidRPr="00AE302A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2C3BD639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50B22DAB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50B7476B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4B4372C8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3564A7DD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3850A620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50C1FE13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E50BDE" w:rsidRPr="00AE302A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B04C06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1814A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6B0C93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50B35E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5E94E1D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C88E90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F6FFC2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90E00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FC8E0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EF7BA3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A7E07A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1DA8D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A78C07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807DE3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ABBCA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58337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5393BA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8E2ED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5A1C2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DB3FE3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EAA260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78B14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6DFD5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2BAE8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F8ABB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6664BB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8B14B6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07EEB1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8865F7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47AF8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A1C77F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84BC6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868E2D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AEB59F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B149AD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0455E8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843BC8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303E4752" w:rsidR="00E50BDE" w:rsidRPr="00C70F21" w:rsidRDefault="00C65CE7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FEBRUARI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136C72EF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2E410E5F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5736568A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2793A8A6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68E2236F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060DAA53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0F1408AA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E50BDE" w:rsidRPr="00AE302A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4B20326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6E0F24C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06EB0A8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65CF37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6B168C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09B626D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33FB545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0A4F7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1A7D891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37FECD8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88F8A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BE293F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6DA1BF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8E48EE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F75FAC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4FCD8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137393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3BA96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769504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FC79C4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E66DB9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4EE5106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43FFEF8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6E72A1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AB847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CC59B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CA10FC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C3086A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0BAAD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61F096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66A42A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74D0C7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401008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C79446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C52933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E52A7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35E801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F73AE91" w:rsidR="00E50BDE" w:rsidRPr="00C70F21" w:rsidRDefault="00C65CE7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0FFE565C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42015CFE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34FE6BAF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F17BA16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43641817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5AA14691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3AFF7393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E50BDE" w:rsidRPr="00AE302A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2AFC6A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7DABF5C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28E479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294363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19B5CD0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41B1941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1F7AEE1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BEEB4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CF615B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0F05681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FB81D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1880C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A6AB73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3A31DB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BBBD4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604174A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1BEDE1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B513D0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47C45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125BB5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5EAF37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7CA18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FA418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A7890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966AE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BB253F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5A90D5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579DB37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BCE0D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1FC676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25E10E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CE5B13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97B645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626DA4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50641B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1BB99F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1A59FD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3808ABFD" w14:textId="77777777" w:rsidTr="00997268">
              <w:tc>
                <w:tcPr>
                  <w:tcW w:w="1666" w:type="pct"/>
                </w:tcPr>
                <w:p w14:paraId="7D399169" w14:textId="6913A085" w:rsidR="00E50BDE" w:rsidRPr="00C70F21" w:rsidRDefault="00C65CE7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624025E3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002A4C2A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0C2C2F50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6C1EB9CF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10214029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0FCA8787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592200E8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E50BDE" w:rsidRPr="00AE302A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3F1C66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617896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456CDDF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42EFEA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1EC551E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1623153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58AF61B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537629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47A9552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707BBA6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039960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5B4F857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3EC2795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6AB9508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448B3A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5337C6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1561EC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4BE9E02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26B8CFF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59D9D26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437C6AC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177F24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246BEE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2E6BEE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22EDC37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20120BB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7F6684C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6702418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061053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40E1575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3691B9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CA1BC2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240150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3186307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5496032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3DA5ACB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5D40614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365B7CD8" w:rsidR="00E50BDE" w:rsidRPr="00C70F21" w:rsidRDefault="00C65CE7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0C45438D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513A79CC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5983CEFD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176AAE58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3655A40B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002B1D32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219267CD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E50BDE" w:rsidRPr="00AE302A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5D688C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4332ADC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16DEC0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55D53B8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23B043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716515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560BFC9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005A70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167528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7FDD16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230A53D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40E783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3B2BEC8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3F15266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54C8943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09AB7F4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3C7B271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0C1E497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5F8CC6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369E323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13722C8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2250F01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2356DE8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6E2C38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39A289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6D7D62F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729319F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07FBE0D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0DC51B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6E2D8C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7728E1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26C070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0F6CACB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314FCB6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3CB4DCA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3601631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70776B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4402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6B61D173" w:rsidR="00E50BDE" w:rsidRPr="00C70F21" w:rsidRDefault="00C65CE7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JUNI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408E037F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281F3908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4F8F4761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44FF5E9A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537AA2FC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0B4BA883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36E8392D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E50BDE" w:rsidRPr="00AE302A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68C9A2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363414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376D21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7AA641E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4C34BD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45FC3F2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1D62CD1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5EE9CE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31D88AD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3061B6C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4C01F3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541FD2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244B2CA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10A357C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36D80A3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1C5D8FA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7BC996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0789DC4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1F05BD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615B3DC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2CC3E9E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0AF951E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319AA2A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0A4C6D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330B54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0CB6AA6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78E98CF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44755C3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180B70C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4EAA7BD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1EF2083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38A547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33B6C9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7FEF7A7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7B29392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6B4C7E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65389D1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5ABCB9D1" w14:textId="77777777" w:rsidTr="00997268">
              <w:tc>
                <w:tcPr>
                  <w:tcW w:w="1666" w:type="pct"/>
                </w:tcPr>
                <w:p w14:paraId="3FBAEAFE" w14:textId="652A1809" w:rsidR="00E50BDE" w:rsidRPr="00C70F21" w:rsidRDefault="00C65CE7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JULI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45F095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198D8F19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3B767442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206CF8CD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4FA4840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5486E71F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6B66278F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E50BDE" w:rsidRPr="00AE302A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3BCC1C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03C7233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7D3296E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3FC707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6F4EED4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6848375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2D007EF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374EFAF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0417FC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22C2CD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32AE504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418F173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6E4E053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12A5E01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0C73589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5F14398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1EDE392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68B3F26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5DB1B66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60CF892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562B754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5C8677E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1A91A9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7AE566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2D515E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13B759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425CCDC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48F5680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507DB41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51C215F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22B23A7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4D8770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4E90FD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4A034E3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65EEFA7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4CA9478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7CD86E3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786A567B" w:rsidR="00E50BDE" w:rsidRPr="00C70F21" w:rsidRDefault="00C65CE7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AUGUSTI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0C35F16D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23DFBAB6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026F7D1C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5F4E729E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24D4D1FA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57B3C504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6A60F97B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E50BDE" w:rsidRPr="003E085C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1509AB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4E35F2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4402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4CB2AD1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54CB74E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21909A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5D63D0E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0BD15A0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10E38A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2AD15C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4C9780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0B0D8F3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4A1D53C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1475C4D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10DE5E5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403BF4B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07C97BF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07A3B0F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0D21191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3DF66C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3BFB1FB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76AA5D4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73A2697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3E5572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2FFF5C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0A4A5BD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5D46B4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7DC4CEF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4B494ED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5B4F136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10B99A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5265EE0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57B669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43A768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6F126FA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420D553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087BB0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626A62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57BB28B2" w:rsidR="00E50BDE" w:rsidRPr="00C70F21" w:rsidRDefault="00C65CE7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E3031F0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06B67F95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6E9A6228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30E9FA0A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6773EA76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CE5CB73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02EF43C6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E50BDE" w:rsidRPr="00AE302A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0DC418E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409B3D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65D673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233BA6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0ADCF3E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5506DB8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0BBE339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6205EFD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6FA60D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0064C43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28BD771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6AAFC62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7A9F5C7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0BE87EA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715B34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1CF807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1628C7F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4DC929D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3851E3E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1646DCD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290BF58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10E358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16D7CE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4D4A72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594B0B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5BCA37D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1F99434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409D9D6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63D4C84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1E54C5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2A2C62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1F772C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22535EB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38ADBF3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0160D6B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7A1396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7599D9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405FBD6D" w14:textId="77777777" w:rsidTr="00997268">
              <w:tc>
                <w:tcPr>
                  <w:tcW w:w="1666" w:type="pct"/>
                </w:tcPr>
                <w:p w14:paraId="153179A5" w14:textId="3DB1D2D6" w:rsidR="00E50BDE" w:rsidRPr="00C70F21" w:rsidRDefault="00C65CE7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8A9D574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6AC39BB0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30E9AA54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3A00E795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62172935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1EAE3BC2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31B4338E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E50BDE" w:rsidRPr="00AE302A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27A4709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2F3BB0D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527B8C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54766E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275BB5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1FD6C8A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16F41E5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11E5E3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675CC4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247A316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7C205C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57D9EE6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05FF93A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52ABFBB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21DBBBB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55DBEDD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738C47E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7BB51D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4A72CBC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6A45685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24A5E97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10661E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479843E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4F1CCA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35245E6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4A24581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0AB872A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3B66372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189A2D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7C310B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07C4F4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6DC195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7278BBB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113592A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1673D43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5B8ECA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1316453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0B99CB55" w:rsidR="00E50BDE" w:rsidRPr="00C70F21" w:rsidRDefault="00C65CE7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FCD955E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2F0BF323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EE15E0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3A66DC1E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3F171927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6EFC2C80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20815DD4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E50BDE" w:rsidRPr="00AE302A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78373BF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1DCA00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40CDDA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1329F59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7B2339A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0F9DEAD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63FDF24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72B466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134076E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67FD9B5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626071D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43A1A3B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0457EB2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7716880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1A33F9A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22CDD3D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6D30BB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6936DE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4D6BE1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4A6310E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670D21A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4E61B1D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5A17331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3B10AAF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6F0015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0D60806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4CB5A35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21CE08B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462354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74DD45C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5A8D5AF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46FBEC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29E32B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64734DE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4659F71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39F8792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7F03B76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5424B86A" w:rsidR="00E50BDE" w:rsidRPr="00C70F21" w:rsidRDefault="00C65CE7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44276370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2C6A4629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00423B3D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6FDAB92E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0BF02D" w:rsidR="00E50BDE" w:rsidRPr="00AE302A" w:rsidRDefault="00C65CE7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60FBEF00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021DE4BD" w:rsidR="00E50BDE" w:rsidRPr="0014402E" w:rsidRDefault="00C65CE7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E50BDE" w:rsidRPr="00AE302A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65DDFE1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7025E9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5665A22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4CF869A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36F3AD9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73DD5C9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4674402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2047D4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3A2D96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6381639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2F67140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44C3E9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4AB16BD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10C404F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623F543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3DCFEF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2468E91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174D8B3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6D8E5EC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068C2FB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42DACE4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5968734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22F2E5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6B4A6E9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736A461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4A44877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0C3EC3D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321CB72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6C79516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1010F7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327FD0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488F4CB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5F1CF8B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6CF9DA5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6BAE1B8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54C7EA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7D86DE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5C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E50BDE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Default="00F93E3B" w:rsidP="00996E56">
      <w:pPr>
        <w:pStyle w:val="a5"/>
        <w:rPr>
          <w:noProof/>
          <w:color w:val="auto"/>
        </w:rPr>
      </w:pPr>
    </w:p>
    <w:sectPr w:rsidR="00F93E3B" w:rsidSect="00971E7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C48D8" w14:textId="77777777" w:rsidR="00971E7C" w:rsidRDefault="00971E7C">
      <w:pPr>
        <w:spacing w:after="0"/>
      </w:pPr>
      <w:r>
        <w:separator/>
      </w:r>
    </w:p>
  </w:endnote>
  <w:endnote w:type="continuationSeparator" w:id="0">
    <w:p w14:paraId="393E4218" w14:textId="77777777" w:rsidR="00971E7C" w:rsidRDefault="00971E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CCF2F" w14:textId="77777777" w:rsidR="00971E7C" w:rsidRDefault="00971E7C">
      <w:pPr>
        <w:spacing w:after="0"/>
      </w:pPr>
      <w:r>
        <w:separator/>
      </w:r>
    </w:p>
  </w:footnote>
  <w:footnote w:type="continuationSeparator" w:id="0">
    <w:p w14:paraId="6423BA0F" w14:textId="77777777" w:rsidR="00971E7C" w:rsidRDefault="00971E7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753F2"/>
    <w:rsid w:val="00097A25"/>
    <w:rsid w:val="000A5A57"/>
    <w:rsid w:val="001274F3"/>
    <w:rsid w:val="0014402E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243C1"/>
    <w:rsid w:val="00431B29"/>
    <w:rsid w:val="00440416"/>
    <w:rsid w:val="00462EAD"/>
    <w:rsid w:val="004A6170"/>
    <w:rsid w:val="004F6AAC"/>
    <w:rsid w:val="005076DE"/>
    <w:rsid w:val="00512F2D"/>
    <w:rsid w:val="00565348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1E7C"/>
    <w:rsid w:val="00977AAE"/>
    <w:rsid w:val="00996E56"/>
    <w:rsid w:val="00997268"/>
    <w:rsid w:val="00A12667"/>
    <w:rsid w:val="00A14581"/>
    <w:rsid w:val="00A20E4C"/>
    <w:rsid w:val="00A60B11"/>
    <w:rsid w:val="00AA23D3"/>
    <w:rsid w:val="00AA3C50"/>
    <w:rsid w:val="00AE302A"/>
    <w:rsid w:val="00AE36BB"/>
    <w:rsid w:val="00AF45A9"/>
    <w:rsid w:val="00B37C7E"/>
    <w:rsid w:val="00B65B09"/>
    <w:rsid w:val="00B85583"/>
    <w:rsid w:val="00B9476B"/>
    <w:rsid w:val="00BC3952"/>
    <w:rsid w:val="00BE5AB8"/>
    <w:rsid w:val="00C44DFB"/>
    <w:rsid w:val="00C6519B"/>
    <w:rsid w:val="00C65CE7"/>
    <w:rsid w:val="00C70F21"/>
    <w:rsid w:val="00C7354B"/>
    <w:rsid w:val="00C91F9B"/>
    <w:rsid w:val="00D71242"/>
    <w:rsid w:val="00DA1C94"/>
    <w:rsid w:val="00DE32AC"/>
    <w:rsid w:val="00E1407A"/>
    <w:rsid w:val="00E50BDE"/>
    <w:rsid w:val="00E774CD"/>
    <w:rsid w:val="00E77E1D"/>
    <w:rsid w:val="00ED42CD"/>
    <w:rsid w:val="00ED5877"/>
    <w:rsid w:val="00ED75B6"/>
    <w:rsid w:val="00F67F8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3417</Words>
  <Characters>19477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2024-01-30T13:10:00Z</dcterms:created>
  <dcterms:modified xsi:type="dcterms:W3CDTF">2024-01-30T13:10:00Z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