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300D22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14F37FF5" w:rsidR="00BF49DC" w:rsidRPr="00300D22" w:rsidRDefault="00A923A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3F9D1AB2" w:rsidR="00BF49DC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300D22" w14:paraId="726CE1BC" w14:textId="77777777" w:rsidTr="00300D22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B0CCD02" w14:textId="147B33A8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bookmarkStart w:id="0" w:name="_Hlk38821049"/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6521B78A" w14:textId="3F3B069A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598B2609" w14:textId="77A7E38C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4A3F1F9B" w14:textId="757F386C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tcMar>
              <w:right w:w="0" w:type="dxa"/>
            </w:tcMar>
            <w:vAlign w:val="bottom"/>
          </w:tcPr>
          <w:p w14:paraId="72AC4C35" w14:textId="4A399C2D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56F4715B" w14:textId="4727205E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bottom"/>
          </w:tcPr>
          <w:p w14:paraId="7AADA3AB" w14:textId="047ED12D" w:rsidR="00BF49DC" w:rsidRPr="00300D22" w:rsidRDefault="00A923A0" w:rsidP="001B7E1A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BC2269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BF49DC" w:rsidRPr="00300D22" w14:paraId="6EAC1785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72DFF7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27D44D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03B7B4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E02C3A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2A2A0D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D15ADF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276A66B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MonthStart1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3C2DA741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090E4C7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3A6EAA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1246497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499C54E4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A3B3B4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7F756ECA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3D54BD4F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6A8DAA74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56A6FC2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F90CF9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9069C4D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91CDE0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7B422E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299D3B0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02D88AB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1D2030A0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5E13CCF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57F126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E9714FB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0BDF16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2688002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1C25855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53900311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0A8EB60A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1987CA26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2E603F5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E154EA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DE0B559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2AA5CE3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13386E6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5A835CB8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BF49DC" w:rsidRPr="00300D22" w14:paraId="5CCC9C47" w14:textId="77777777" w:rsidTr="00573514">
        <w:trPr>
          <w:trHeight w:val="68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609FC52C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9D9E80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MonthEnd1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300D22" w:rsidRDefault="00BF49DC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4C3068CD" w:rsidR="006B6899" w:rsidRPr="00300D22" w:rsidRDefault="00A923A0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4D6F5E71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432E7C4B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19FFE053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0D830CC6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4F5D107B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4CD6B014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521DEC0D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017657EE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5AA8E6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13DD1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07A9959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C1F4C3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15A41E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B4F88D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36DA5E8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четверг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6A444E5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8AB781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978ABE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16640E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9A9944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60AAA85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38B92C2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1F9926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A6B6E3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72D83D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677FE7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D0BCE0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905522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4F3047F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76477E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3E4297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EBC815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1C77805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726D30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E054A9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584138D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874430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C89875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E552AF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5F9859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CDC58F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45F05C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9A60EA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44551F5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FE09910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19C130F6" w:rsidR="00ED5F48" w:rsidRPr="00300D22" w:rsidRDefault="00A923A0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5F27F8B2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1C11EB7C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240CA324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152A21A2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11938163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70C208DF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45375CFC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14F5750A" w:rsidR="00C4057C" w:rsidRPr="00300D22" w:rsidRDefault="00A923A0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SÖNDAG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0610FB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AEA1F1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39046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C9ECB1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76191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565EF0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9C2FCC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934A75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70A780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40D874F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0793558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C22726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28F770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2FA4E2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FF8B18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0EA169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2F2BB9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766F54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EA6332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4AC159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591E7F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515750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A56377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0A8F4B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816BF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179BF2D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0935E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DA6742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6D84E8D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934E64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72EDFB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2A499C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D2DBC9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D25E4E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12B913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0A3C9C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B718A2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0B9ADC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73514">
        <w:trPr>
          <w:trHeight w:val="68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F034ED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E8D84E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573514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64680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163D89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DD8AA" w14:textId="77777777" w:rsidR="00163D89" w:rsidRDefault="00163D89">
      <w:pPr>
        <w:spacing w:after="0"/>
      </w:pPr>
      <w:r>
        <w:separator/>
      </w:r>
    </w:p>
  </w:endnote>
  <w:endnote w:type="continuationSeparator" w:id="0">
    <w:p w14:paraId="0470B832" w14:textId="77777777" w:rsidR="00163D89" w:rsidRDefault="00163D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E87A" w14:textId="77777777" w:rsidR="00163D89" w:rsidRDefault="00163D89">
      <w:pPr>
        <w:spacing w:after="0"/>
      </w:pPr>
      <w:r>
        <w:separator/>
      </w:r>
    </w:p>
  </w:footnote>
  <w:footnote w:type="continuationSeparator" w:id="0">
    <w:p w14:paraId="46E294B0" w14:textId="77777777" w:rsidR="00163D89" w:rsidRDefault="00163D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63D89"/>
    <w:rsid w:val="001B01F9"/>
    <w:rsid w:val="001B7E1A"/>
    <w:rsid w:val="001C41F9"/>
    <w:rsid w:val="00261EEF"/>
    <w:rsid w:val="00285C1D"/>
    <w:rsid w:val="0029624B"/>
    <w:rsid w:val="002B5D0F"/>
    <w:rsid w:val="002D7C5A"/>
    <w:rsid w:val="002F0202"/>
    <w:rsid w:val="00300D22"/>
    <w:rsid w:val="003327F5"/>
    <w:rsid w:val="00340CAF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127F"/>
    <w:rsid w:val="004A6170"/>
    <w:rsid w:val="004F6AAC"/>
    <w:rsid w:val="00512F2D"/>
    <w:rsid w:val="00570FBB"/>
    <w:rsid w:val="00573514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61912"/>
    <w:rsid w:val="007C0139"/>
    <w:rsid w:val="007D45A1"/>
    <w:rsid w:val="007F564D"/>
    <w:rsid w:val="008B1201"/>
    <w:rsid w:val="008F16F7"/>
    <w:rsid w:val="009164BA"/>
    <w:rsid w:val="009166BD"/>
    <w:rsid w:val="00934A75"/>
    <w:rsid w:val="00977AAE"/>
    <w:rsid w:val="00996E56"/>
    <w:rsid w:val="00997268"/>
    <w:rsid w:val="009D3F58"/>
    <w:rsid w:val="00A12667"/>
    <w:rsid w:val="00A14581"/>
    <w:rsid w:val="00A20E4C"/>
    <w:rsid w:val="00A923A0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004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2D77A-6399-49CB-9644-F439AAE9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2024-01-16T18:47:00Z</dcterms:created>
  <dcterms:modified xsi:type="dcterms:W3CDTF">2024-01-16T18:47:00Z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