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D48F8A7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B5142E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2024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E8BCDD6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1F3D20F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7ADDD06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18A753F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1E6EB5B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1F5717AB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00ED681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D1E049B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76A337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436DBF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46FF7B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08A581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075BB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7E1339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60BC40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C2580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8C3DD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EFDFF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689AA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18A93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69840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12CB5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AD6B5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1206D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4FA73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78F23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5E331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F5B67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1FD6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F8727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14EB2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96017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6120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E3CDC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73F0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7977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CEF21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9148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001CB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F743D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813C4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3B947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33C45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C9F96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EE44A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86B3135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242015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42AA488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749A3C5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30AFE98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4B9E40C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F9A48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13EF9DD4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43FBEF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0D1A70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7EC174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07A107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46612A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406BB4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563581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3AC98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96088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82440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35045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2C5CF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F3BF5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92E78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50FDC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C79F0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77D22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7678F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7AA48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CB8CF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01F9A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68B29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A8FBD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F8BF0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514DC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03920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69B8B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79434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EC76C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CB6F5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01003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6D2B6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21C96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01668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4A18C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07536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E1AF5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891E5CF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6C0E613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3D7CF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5ACD089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26661BE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37FB8BE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E1728E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8B8F72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39CE6F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3DECE1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1D1564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17CF9F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6F9056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7B7D29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9D5B0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73096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46542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49AE3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318A5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69A50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860CA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DDD17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FEFD0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91CFA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7D984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36E3A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40731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4B1C9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3DBC4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0214C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C6C2B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E4753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8DB93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C3A16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470C4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C797B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0530F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FDA2F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7D0AF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AF51F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D15A2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E28A9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884B6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302D3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F871A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A2610BF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613BF21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042C3986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36DFE2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3BCC1A56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EED266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374FCC9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08EDBEA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0FEC45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5749C7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329D79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E6A0F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2992FC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043BC9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654A17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A0E12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22B83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B654A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084D2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D33E5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E3A11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B87BD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11C9A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86FCE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52E07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FEDD0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C2C6D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CF442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9B91D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3938D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561CE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ABF8D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D9A46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639BB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69059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1D59A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C02CB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B36E2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222B6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403A0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C51FD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9220C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E6C77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ED2E7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ADC89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9ED75D4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8F6B8B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48ACCB5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A3E5E56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4E31E71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7C66085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380AA1E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5E9B9708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21B515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6E6501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2E3A87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7829C2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24170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587271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06D54E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D884A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83C9E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FB612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16994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D5C43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44C3F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57AA3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04443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9501E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3ABC8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461BE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FC847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9C1CC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09328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EC350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C121A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5894B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E98CF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FE1E8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0BB9C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FBEEA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9FB76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E4A0D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A53DB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D6EAA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4FE61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C61A0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E3AF8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3E96A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39A25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0A48042E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0A1D47E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0717731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2C909CEB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50406414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1EB4EAE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418398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4D13C9A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33B60E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783829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423F18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15C89C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297AF4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4D452E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1D3C57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1F1B8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CC079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692B4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A6F32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5B631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DFC87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378A0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F5246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8E965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39B5C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47D0A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FB5A3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3841F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883F9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98DD8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4B8AB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E3162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37EC5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A3FE9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34FCF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567B1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90A82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0CAAF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17E06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A5CB1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C70EB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80061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813DC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5D9E9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0D327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5CDE1C1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3309391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7422A06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3DC2AC1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745F5FFA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76B2D4E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5B87A78C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23CBD0B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60A6AD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635BFF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195925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7312BB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77F2AB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13B7D2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4D540C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5B9CE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7B92F8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6F35F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C097F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601C8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1CE82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D179F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87BFD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92FDC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1FD45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45B89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33757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8FB75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744C8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9946F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643A4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E7797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15CEF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0E7EC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1EC09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CAD6F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6B43C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724C8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B660F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DEEEB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81D5E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7A449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14C93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69743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04EB2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B6173FF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AOUT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1CA42D9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4DDA107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71A51304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1F06B87C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4A6BD5E8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CA4DA7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C91A55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6B80A9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6EB37C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167BBC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20ABBD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063958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6B4CF5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2677A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187E4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37743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EF416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FEF82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DF7AF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7461B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C9735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9066F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8AD73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886E4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14C07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799C4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4F38C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7DC12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72A32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DF389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06253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4161F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1C5DA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5357D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B73B7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6E5CE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7F364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DB24B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6FEC5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2783D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1BB3A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380FE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174D9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B4D72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27171691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0A4B31FB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08CCA814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3886D4C4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9236E9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04D0E203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2FD13911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DC1E6E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0935CE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40FA64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20475A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229141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732CCB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13054C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57D8F9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F5606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C0E0C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A7194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FAE9F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81D14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33F14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83875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DB15A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D1803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59093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B3370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00BEA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C866E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373C3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D3C9F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FA9F4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3BCB1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F1070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C0271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75D09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B1B28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8B29C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1770A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7DEC7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374D9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0E423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FAC61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3821D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B7888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613B1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DD8D134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1C7AE2F2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F931F1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52F7264D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72E3959B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01264B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F4FDAB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7DE5DF6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3946C3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59A57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10041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6838F7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1B57AE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3662E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37C540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8140E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A3F32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0B44B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E34F0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294D2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7FB80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D695E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2EE85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20D16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1A1FA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A0507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45397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53DF3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16D85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35902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9B482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2CA3C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CC59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6D07A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FF874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60F83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0D76B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C70B2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8C800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76E1A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6C0DE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7D1CB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621EC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D772F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C3F45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41352E4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7834E057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55AB0FBE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D9D0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CFB1DE3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35204266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318EF95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4A18C8E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0A2F5C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3942F2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434994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37039D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79622B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4E75EB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30DA42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9D672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7B8C1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2C889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0867D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8E775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28B73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B5B5A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C128F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DBE67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9D92D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0B8C9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F73F5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353D6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75E8D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28B3F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17748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43421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BD84F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C9F4C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9AD43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3E8DD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82AEC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743F9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962D4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4F539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578E6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98DF9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4E53E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D8A2D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E0929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581809" w:rsidR="00240D4D" w:rsidRPr="001D1038" w:rsidRDefault="00B5142E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58FDFCD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5D42387A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7F005E48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564D2809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40BCB2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6550B4A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460A478F" w:rsidR="00240D4D" w:rsidRPr="008B1BA1" w:rsidRDefault="00B5142E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29623B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59FAFA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98A1D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069673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7E2A5B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2399EB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7D2EA2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5130B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64DDB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A3C7B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1262A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4073F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58A7D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8580C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460CE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13D38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4F29A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EF2C5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F49D8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8F7F6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445FB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CE594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46201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C2DE7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AFC02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5E316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C2856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A4BE1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F1E28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4AE44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38B21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099E0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9E1A6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7BA94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5E8CA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D19FB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78836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514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512984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D968" w14:textId="77777777" w:rsidR="00512984" w:rsidRDefault="00512984">
      <w:pPr>
        <w:spacing w:after="0"/>
      </w:pPr>
      <w:r>
        <w:separator/>
      </w:r>
    </w:p>
  </w:endnote>
  <w:endnote w:type="continuationSeparator" w:id="0">
    <w:p w14:paraId="2A26E797" w14:textId="77777777" w:rsidR="00512984" w:rsidRDefault="005129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8308" w14:textId="77777777" w:rsidR="00512984" w:rsidRDefault="00512984">
      <w:pPr>
        <w:spacing w:after="0"/>
      </w:pPr>
      <w:r>
        <w:separator/>
      </w:r>
    </w:p>
  </w:footnote>
  <w:footnote w:type="continuationSeparator" w:id="0">
    <w:p w14:paraId="051AF1B0" w14:textId="77777777" w:rsidR="00512984" w:rsidRDefault="005129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1D1038"/>
    <w:rsid w:val="001F2EF1"/>
    <w:rsid w:val="00240D4D"/>
    <w:rsid w:val="002562E7"/>
    <w:rsid w:val="00262A8E"/>
    <w:rsid w:val="00285C1D"/>
    <w:rsid w:val="0032734F"/>
    <w:rsid w:val="003327F5"/>
    <w:rsid w:val="00340CAF"/>
    <w:rsid w:val="00394F70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984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5142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0934"/>
    <w:rsid w:val="00C91F9B"/>
    <w:rsid w:val="00D520B3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2024-01-19T20:03:00Z</dcterms:created>
  <dcterms:modified xsi:type="dcterms:W3CDTF">2024-01-19T20:03:00Z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