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FB0C11" w14:paraId="006BD6C0" w14:textId="77777777" w:rsidTr="005B1077">
        <w:tc>
          <w:tcPr>
            <w:tcW w:w="2500" w:type="pct"/>
            <w:vAlign w:val="center"/>
          </w:tcPr>
          <w:p w14:paraId="19962AF0" w14:textId="3BA1DDE2" w:rsidR="006B6899" w:rsidRPr="00FB0C11" w:rsidRDefault="00FB0C11" w:rsidP="001B7E1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FEBRUARI</w:t>
            </w:r>
          </w:p>
        </w:tc>
        <w:tc>
          <w:tcPr>
            <w:tcW w:w="2500" w:type="pct"/>
            <w:vAlign w:val="center"/>
          </w:tcPr>
          <w:p w14:paraId="30F9F655" w14:textId="79CC0D29" w:rsidR="006B6899" w:rsidRPr="00FB0C11" w:rsidRDefault="006B6899" w:rsidP="001B7E1A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FB0C11" w14:paraId="2A9965BE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E7E2D" w14:textId="1CC52207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B7376" w14:textId="15EF5C0B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98461" w14:textId="05C921AC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69A9" w14:textId="1EC7910C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A4BF1" w14:textId="7A56B572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02455" w14:textId="6AB5105C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EAB2A" w14:textId="7B183511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SÖNDAG</w:t>
            </w:r>
            <w:r w:rsidR="00C4057C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FB0C11" w14:paraId="78897B1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65781F8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43D3CA9F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735FFEB6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3F026D9E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49F4D96E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4E4B8401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“суббота"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3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4C8E936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четверг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4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48619F7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403369D0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341CC13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2E9885E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E58F528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4D600DC5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24331633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10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0802C630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11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7F35900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77019CA4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E2FC322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797B8254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F09D03F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410E65E3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7DA9EF42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17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47EE5F1D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18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508437E3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52F58DDC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7C7E05A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0DE43C79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3579707B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BAD5B94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77B9F864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24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6D3D604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25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7B2D4DB4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35E81CF1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4DCC2C0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46B3CDF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6E67C7E1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61E2402D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4897C332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38D76060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FB0C11" w14:paraId="476F1256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16053F24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8E9D851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!A12 Is Not In Table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FB0C11" w:rsidRDefault="006B6899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FB0C11" w14:paraId="784B55A0" w14:textId="77777777" w:rsidTr="005B1077">
        <w:tc>
          <w:tcPr>
            <w:tcW w:w="2500" w:type="pct"/>
            <w:vAlign w:val="center"/>
          </w:tcPr>
          <w:p w14:paraId="37FAAA50" w14:textId="217E791C" w:rsidR="00ED5F48" w:rsidRPr="00FB0C11" w:rsidRDefault="00FB0C11" w:rsidP="001B7E1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58121F9B" w:rsidR="00ED5F48" w:rsidRPr="00FB0C11" w:rsidRDefault="00ED5F48" w:rsidP="001B7E1A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FB0C11" w14:paraId="560D596D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013E" w14:textId="7C3F5784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D7167" w14:textId="25F052EA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45A00" w14:textId="54A05617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AD2F" w14:textId="4661FB68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9AF3A" w14:textId="06335C30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2508" w14:textId="52C0A005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D5908" w14:textId="4D6422BA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SÖNDAG</w:t>
            </w:r>
            <w:r w:rsidR="00C4057C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FB0C11" w14:paraId="630DC1FC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765494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A9992E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0D7006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58FA226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1C35D00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пятница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352886A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пятница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“суббота"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4A87B01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пятница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3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2E722F9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3D4506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EF4000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558E91A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8ED7F2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3A32C40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78E76EF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9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3306E36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10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1B29EB0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15E27F9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00DCE1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31B1A08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458232B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8212B9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3F7B044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16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7B7F28A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17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63061927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2E572B4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49220BAD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7D91961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35AFBD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055A66A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1C51E92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23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177235E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24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2EFD4BD9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0BDD80A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65FAAE7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5204DD5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15272D1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4654DD1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58728B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30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43A0829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31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3597095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0448AE4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6279E71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B4A2B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FB0C11" w14:paraId="7FAF298C" w14:textId="77777777" w:rsidTr="005B1077">
        <w:tc>
          <w:tcPr>
            <w:tcW w:w="2500" w:type="pct"/>
            <w:vAlign w:val="center"/>
          </w:tcPr>
          <w:p w14:paraId="0B71B109" w14:textId="68781AFA" w:rsidR="00ED5F48" w:rsidRPr="00FB0C11" w:rsidRDefault="00FB0C11" w:rsidP="001B7E1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3F50AC39" w:rsidR="00ED5F48" w:rsidRPr="00FB0C11" w:rsidRDefault="00ED5F48" w:rsidP="001B7E1A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FB0C11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EE8E7" w14:textId="0A8E2AB8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ADB4" w14:textId="785B8ABD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8650" w14:textId="5994D036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A68C" w14:textId="09390212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C0986" w14:textId="523BF5C8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62A27" w14:textId="05241CF2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02A7" w14:textId="157AB946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SÖNDAG</w:t>
            </w:r>
            <w:r w:rsidR="00C4057C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FB0C11" w14:paraId="6A54C37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F0C93E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67CA20C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7D0CFEE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38F8403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1DD8BA1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понедельник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718C4BD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понедельник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“суббота"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5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6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4243EE4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понедельник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7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7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7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7EB2B2FA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6E1188D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BC1C52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7C768E4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2D1C55C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24B7B59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2E26C18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13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4E9E6DB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14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3002DD0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6A846E0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62CAE72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4EAD918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602CA4E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4DC4FDD2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527753E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20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2BF7BB8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21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68BAFAE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2B01224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758F9C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2CFBE50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0D1C458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A97B0A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36589A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27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5138ED2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28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D73EBF0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35B2597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5D50830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2FBF70A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6C63012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3F0453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7A82F6E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2113685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3BE865F" w14:textId="77777777" w:rsidTr="005B1077">
        <w:trPr>
          <w:trHeight w:val="45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30A8475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11D8B4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FB0C11" w14:paraId="5E679A77" w14:textId="77777777" w:rsidTr="005B1077">
        <w:tc>
          <w:tcPr>
            <w:tcW w:w="2500" w:type="pct"/>
            <w:vAlign w:val="center"/>
          </w:tcPr>
          <w:p w14:paraId="1ADD435E" w14:textId="112C811F" w:rsidR="00ED5F48" w:rsidRPr="00FB0C11" w:rsidRDefault="00FB0C11" w:rsidP="001B7E1A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750D2713" w:rsidR="00ED5F48" w:rsidRPr="00FB0C11" w:rsidRDefault="00ED5F48" w:rsidP="001B7E1A">
            <w:pPr>
              <w:pStyle w:val="ad"/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2024</w:t>
            </w:r>
            <w:r w:rsidRPr="00FB0C1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FB0C11" w14:paraId="4232816E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3D927" w14:textId="0577FDB8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  <w:t>MÅNDAG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E7C4A" w14:textId="26717035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TISDAG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31BE5" w14:textId="713D734B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ONSDAG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1E115" w14:textId="09CCB93A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TORSDAG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4A1A5" w14:textId="7815DB0B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FREDAG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A0790" w14:textId="570E3F91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LÖRDAG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10A3D" w14:textId="634A5FD7" w:rsidR="00C4057C" w:rsidRPr="00FB0C11" w:rsidRDefault="00FB0C11" w:rsidP="00C4057C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SÖNDAG</w:t>
            </w:r>
            <w:r w:rsidR="00C4057C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FB0C11" w14:paraId="6F5FFAB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6900C2F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6810806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0942F15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F5C13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65665BF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1781D1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среда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3871FC8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среда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“суббота"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4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58DAE9E3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среда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4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&lt;&gt; 0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=F2+1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5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5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5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543A7E90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2CADAE5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5CE51F0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45880B5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09DBED6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C2356A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07C80A5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11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3659B11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=F3+1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12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25CD50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FF2FEA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8FE961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DE623EC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6744566D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13AF54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4099401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18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1F58C50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=F4+1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19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1967DB6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7382E1B4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173FA54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1988A5EF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3C8CAD0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D97F8B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42D46DB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25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26EF2380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=F5+1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26</w: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0B25253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750F836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EDC4DF8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25B9921E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311727A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13520EB6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666B51F9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=E6+1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98C6FB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28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=F6+1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FB0C11" w14:paraId="2832F5D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E7E6AA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2CB722D5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FB0C11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9D002A"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FB0C11"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FB0C11" w:rsidRDefault="00ED5F48" w:rsidP="001B7E1A">
            <w:pPr>
              <w:pStyle w:val="Dates"/>
              <w:jc w:val="right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</w:p>
        </w:tc>
      </w:tr>
    </w:tbl>
    <w:p w14:paraId="50D5D5A5" w14:textId="77777777" w:rsidR="00ED5F48" w:rsidRPr="00FB0C11" w:rsidRDefault="00ED5F48" w:rsidP="00F700F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FB0C11" w:rsidSect="00362D7B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2224" w14:textId="77777777" w:rsidR="00362D7B" w:rsidRDefault="00362D7B">
      <w:pPr>
        <w:spacing w:after="0"/>
      </w:pPr>
      <w:r>
        <w:separator/>
      </w:r>
    </w:p>
  </w:endnote>
  <w:endnote w:type="continuationSeparator" w:id="0">
    <w:p w14:paraId="5E3DFA85" w14:textId="77777777" w:rsidR="00362D7B" w:rsidRDefault="00362D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25BB" w14:textId="77777777" w:rsidR="00362D7B" w:rsidRDefault="00362D7B">
      <w:pPr>
        <w:spacing w:after="0"/>
      </w:pPr>
      <w:r>
        <w:separator/>
      </w:r>
    </w:p>
  </w:footnote>
  <w:footnote w:type="continuationSeparator" w:id="0">
    <w:p w14:paraId="2A1207BE" w14:textId="77777777" w:rsidR="00362D7B" w:rsidRDefault="00362D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327F5"/>
    <w:rsid w:val="00340CAF"/>
    <w:rsid w:val="00362D7B"/>
    <w:rsid w:val="00381353"/>
    <w:rsid w:val="003C0D41"/>
    <w:rsid w:val="003E085C"/>
    <w:rsid w:val="003E7B3A"/>
    <w:rsid w:val="00416364"/>
    <w:rsid w:val="00431B29"/>
    <w:rsid w:val="00440416"/>
    <w:rsid w:val="00462EAD"/>
    <w:rsid w:val="004A6170"/>
    <w:rsid w:val="004D44DA"/>
    <w:rsid w:val="004F6AAC"/>
    <w:rsid w:val="00512F2D"/>
    <w:rsid w:val="005301B9"/>
    <w:rsid w:val="005368C7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476AD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A1809"/>
    <w:rsid w:val="009B4A2B"/>
    <w:rsid w:val="009D002A"/>
    <w:rsid w:val="009D3F5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B0C11"/>
    <w:rsid w:val="00FC0032"/>
    <w:rsid w:val="00FF4587"/>
    <w:rsid w:val="0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2024-01-17T11:35:00Z</dcterms:created>
  <dcterms:modified xsi:type="dcterms:W3CDTF">2024-01-17T11:35:00Z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