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6B6899" w:rsidRPr="00300D22" w14:paraId="006BD6C0" w14:textId="77777777" w:rsidTr="005B1077">
        <w:tc>
          <w:tcPr>
            <w:tcW w:w="2500" w:type="pct"/>
            <w:vAlign w:val="center"/>
          </w:tcPr>
          <w:p w14:paraId="19962AF0" w14:textId="4C3068CD" w:rsidR="006B6899" w:rsidRPr="00AF1CAA" w:rsidRDefault="00A923A0" w:rsidP="00300D22">
            <w:pPr>
              <w:pStyle w:val="ad"/>
              <w:spacing w:after="120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t>FEBRUARI</w:t>
            </w:r>
          </w:p>
        </w:tc>
        <w:tc>
          <w:tcPr>
            <w:tcW w:w="2500" w:type="pct"/>
            <w:vAlign w:val="center"/>
          </w:tcPr>
          <w:p w14:paraId="30F9F655" w14:textId="41583AC9" w:rsidR="006B6899" w:rsidRPr="00AF1CAA" w:rsidRDefault="006B6899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fldChar w:fldCharType="begin"/>
            </w: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instrText xml:space="preserve"> DOCVARIABLE  MonthStart1 \@  yyyy   \* MERGEFORMAT </w:instrText>
            </w: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fldChar w:fldCharType="separate"/>
            </w:r>
            <w:r w:rsidR="00AF1CAA"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t>2024</w:t>
            </w: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C4057C" w:rsidRPr="00300D22" w14:paraId="2A9965BE" w14:textId="77777777" w:rsidTr="00300D22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12E7E2D" w14:textId="432E7C4B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  <w:t>MÅNDAG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7FAB7376" w14:textId="19FFE053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TISDAG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F798461" w14:textId="0D830CC6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ONSDAG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23D869A9" w14:textId="4F5D107B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TORSDAG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05A4BF1" w14:textId="4CD6B014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FREDAG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63202455" w14:textId="521DEC0D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LÖRDAG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631EAB2A" w14:textId="017657EE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SÖNDAG</w:t>
            </w:r>
            <w:r w:rsidR="00C4057C"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 xml:space="preserve"> </w:t>
            </w:r>
          </w:p>
        </w:tc>
      </w:tr>
      <w:tr w:rsidR="006B6899" w:rsidRPr="00300D22" w14:paraId="78897B1C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40630195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3CA7DD7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390461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06F8BAD8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6191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3BD3B32E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48B769A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24AE75AC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884C514" w14:textId="4F099F9F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MonthStart2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48619F73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355FFB3C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3A16A7F9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5C179C7D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4737BC5A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313EB0DB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0351B456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CC68ED0" w14:textId="779743F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7F359005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76A9A459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1D91F6F6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60755036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16C84A60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7321AEF5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6F981A35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74DD01B" w14:textId="5991FA1E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508437E3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235EFEB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48F83541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62FEBD75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469CBC3E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2947DB3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6B8AF84A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2AA9D605" w14:textId="16893B16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7B2D4DB4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747FF3D6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44DDB7A0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259B6CC1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4064F33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60BE16F4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46773E30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C82A629" w14:textId="26A6EE6A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6B6899" w:rsidRPr="00300D22" w14:paraId="476F1256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5F8FE36E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4DD5FA5A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MonthEnd2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!A12 Is Not In Table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18787BD" w14:textId="77777777" w:rsidR="006B6899" w:rsidRPr="00300D22" w:rsidRDefault="006B6899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784B55A0" w14:textId="77777777" w:rsidTr="005B1077">
        <w:tc>
          <w:tcPr>
            <w:tcW w:w="2500" w:type="pct"/>
            <w:vAlign w:val="center"/>
          </w:tcPr>
          <w:p w14:paraId="37FAAA50" w14:textId="19C130F6" w:rsidR="00ED5F48" w:rsidRPr="00AF1CAA" w:rsidRDefault="00A923A0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1D050F10" w:rsidR="00ED5F48" w:rsidRPr="00AF1CAA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fldChar w:fldCharType="begin"/>
            </w: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instrText xml:space="preserve"> DOCVARIABLE  MonthStart1 \@  yyyy   \* MERGEFORMAT </w:instrText>
            </w: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fldChar w:fldCharType="separate"/>
            </w:r>
            <w:r w:rsidR="00AF1CAA"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t>2024</w:t>
            </w:r>
            <w:r w:rsidRPr="00AF1CAA">
              <w:rPr>
                <w:rFonts w:ascii="Century Gothic" w:hAnsi="Century Gothic" w:cs="Arial"/>
                <w:b/>
                <w:bCs/>
                <w:noProof/>
                <w:color w:val="auto"/>
                <w:sz w:val="44"/>
                <w:szCs w:val="44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C4057C" w:rsidRPr="00300D22" w14:paraId="560D596D" w14:textId="77777777" w:rsidTr="00300D22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4C5013E" w14:textId="1C11EB7C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  <w:t>MÅNDAG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4CD7167" w14:textId="240CA324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TISDAG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8845A00" w14:textId="152A21A2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ONSDAG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387DAD2F" w14:textId="11938163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TORSDAG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869AF3A" w14:textId="70C208DF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FREDAG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19742508" w14:textId="45375CFC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LÖRDAG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17BD5908" w14:textId="14F5750A" w:rsidR="00C4057C" w:rsidRPr="00AF1CAA" w:rsidRDefault="00A923A0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</w:rPr>
            </w:pPr>
            <w:r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>SÖNDAG</w:t>
            </w:r>
            <w:r w:rsidR="00C4057C" w:rsidRPr="00AF1CAA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lang w:bidi="ru-RU"/>
              </w:rPr>
              <w:t xml:space="preserve"> </w:t>
            </w:r>
          </w:p>
        </w:tc>
      </w:tr>
      <w:tr w:rsidR="00ED5F48" w:rsidRPr="00300D22" w14:paraId="630DC1FC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2F9B564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0F527E5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390461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1C175E8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76191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7A528BF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2B0DB56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934A75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0023D05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165EDA8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MonthStart3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пятница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2E722F99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37F3429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1706AC2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11CC773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5BEBC16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776AB38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11B4B55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125F058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B29EB07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543C823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5B55152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7D9A332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5582369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2DDB9D6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6C96562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1EF3E3A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63061927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7CFB844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3B6C999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188D745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065F9D7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58B2CA9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3805331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3963299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2EFD4BD9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4754394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75A05F9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21ACC64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7A8A1E5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224185F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619AB9C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5B67223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53597095" w14:textId="77777777" w:rsidTr="00AF1CAA">
        <w:trPr>
          <w:trHeight w:val="107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25A775A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40F30DD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F1CA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MonthEnd3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64680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p w14:paraId="50D5D5A5" w14:textId="77777777" w:rsidR="00ED5F48" w:rsidRPr="00300D22" w:rsidRDefault="00ED5F48" w:rsidP="00F700F9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300D22" w:rsidSect="00B65BB2">
      <w:pgSz w:w="11906" w:h="16838" w:code="9"/>
      <w:pgMar w:top="454" w:right="624" w:bottom="45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99B63" w14:textId="77777777" w:rsidR="00B65BB2" w:rsidRDefault="00B65BB2">
      <w:pPr>
        <w:spacing w:after="0"/>
      </w:pPr>
      <w:r>
        <w:separator/>
      </w:r>
    </w:p>
  </w:endnote>
  <w:endnote w:type="continuationSeparator" w:id="0">
    <w:p w14:paraId="34A3EC3D" w14:textId="77777777" w:rsidR="00B65BB2" w:rsidRDefault="00B65B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A07C0" w14:textId="77777777" w:rsidR="00B65BB2" w:rsidRDefault="00B65BB2">
      <w:pPr>
        <w:spacing w:after="0"/>
      </w:pPr>
      <w:r>
        <w:separator/>
      </w:r>
    </w:p>
  </w:footnote>
  <w:footnote w:type="continuationSeparator" w:id="0">
    <w:p w14:paraId="68B57B74" w14:textId="77777777" w:rsidR="00B65BB2" w:rsidRDefault="00B65B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1274F3"/>
    <w:rsid w:val="00151CCE"/>
    <w:rsid w:val="00163D89"/>
    <w:rsid w:val="001B01F9"/>
    <w:rsid w:val="001B7E1A"/>
    <w:rsid w:val="001C41F9"/>
    <w:rsid w:val="00261EEF"/>
    <w:rsid w:val="00285C1D"/>
    <w:rsid w:val="0029624B"/>
    <w:rsid w:val="002B5D0F"/>
    <w:rsid w:val="002D7C5A"/>
    <w:rsid w:val="002F0202"/>
    <w:rsid w:val="00300D22"/>
    <w:rsid w:val="003327F5"/>
    <w:rsid w:val="00340CAF"/>
    <w:rsid w:val="00381353"/>
    <w:rsid w:val="00390461"/>
    <w:rsid w:val="003C0D41"/>
    <w:rsid w:val="003E085C"/>
    <w:rsid w:val="003E7B3A"/>
    <w:rsid w:val="00416364"/>
    <w:rsid w:val="00431B29"/>
    <w:rsid w:val="00440416"/>
    <w:rsid w:val="00462EAD"/>
    <w:rsid w:val="004A127F"/>
    <w:rsid w:val="004A6170"/>
    <w:rsid w:val="004F6AAC"/>
    <w:rsid w:val="00512F2D"/>
    <w:rsid w:val="00570FBB"/>
    <w:rsid w:val="00573514"/>
    <w:rsid w:val="00583B82"/>
    <w:rsid w:val="005923AC"/>
    <w:rsid w:val="005B1077"/>
    <w:rsid w:val="005D5149"/>
    <w:rsid w:val="005E656F"/>
    <w:rsid w:val="00642A90"/>
    <w:rsid w:val="00667021"/>
    <w:rsid w:val="006974E1"/>
    <w:rsid w:val="006B6899"/>
    <w:rsid w:val="006C0896"/>
    <w:rsid w:val="006F513E"/>
    <w:rsid w:val="00761912"/>
    <w:rsid w:val="007C0139"/>
    <w:rsid w:val="007D45A1"/>
    <w:rsid w:val="007F564D"/>
    <w:rsid w:val="008B1201"/>
    <w:rsid w:val="008F16F7"/>
    <w:rsid w:val="009164BA"/>
    <w:rsid w:val="009166BD"/>
    <w:rsid w:val="00934A75"/>
    <w:rsid w:val="00977AAE"/>
    <w:rsid w:val="00996E56"/>
    <w:rsid w:val="00997268"/>
    <w:rsid w:val="009D3F58"/>
    <w:rsid w:val="00A12667"/>
    <w:rsid w:val="00A14581"/>
    <w:rsid w:val="00A20E4C"/>
    <w:rsid w:val="00A923A0"/>
    <w:rsid w:val="00AA23D3"/>
    <w:rsid w:val="00AA3C50"/>
    <w:rsid w:val="00AE302A"/>
    <w:rsid w:val="00AE36BB"/>
    <w:rsid w:val="00AF1CAA"/>
    <w:rsid w:val="00B37C7E"/>
    <w:rsid w:val="00B65B09"/>
    <w:rsid w:val="00B65BB2"/>
    <w:rsid w:val="00B85583"/>
    <w:rsid w:val="00B9476B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91F9B"/>
    <w:rsid w:val="00DB6B33"/>
    <w:rsid w:val="00DE0040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FA2D77A-6399-49CB-9644-F439AAE992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2024-01-17T10:43:00Z</dcterms:created>
  <dcterms:modified xsi:type="dcterms:W3CDTF">2024-01-17T10:43:00Z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