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</w:tblBorders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022"/>
        <w:gridCol w:w="8022"/>
      </w:tblGrid>
      <w:tr w:rsidR="00663890" w:rsidRPr="00A93F75" w14:paraId="40983BE3" w14:textId="7FC65DC9" w:rsidTr="00A7023D">
        <w:trPr>
          <w:trHeight w:val="10206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dashed" w:sz="6" w:space="0" w:color="auto"/>
            </w:tcBorders>
            <w:vAlign w:val="center"/>
          </w:tcPr>
          <w:p w14:paraId="66537F75" w14:textId="19E1F1E0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5970EA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2024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bottom w:w="113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79F6697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E763E4B" w14:textId="0407BE03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JANUARY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684222CD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39408482" w14:textId="4C04DDE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285114" w14:textId="5EA46D65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4BB7502" w14:textId="315B9973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84BA99" w14:textId="066BB0A7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F75680" w14:textId="5F0FCD0D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7BE3AF3" w14:textId="0010CD93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37E85CF0" w14:textId="30C93CF4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31DF8F53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C3DF47A" w14:textId="6E46DB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DD8CD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3CBDA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46495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F9A8E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6BC30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06BD5C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FA4FA2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88A4083" w14:textId="20D4CE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0A3BE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5A0C7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6D6F6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48C78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050E0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208181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23F797F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FCDA0AA" w14:textId="2B1D87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FDF90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F47AB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016BB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D7B6E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0E3DB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75CBEF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0529957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824C9C9" w14:textId="1BBCDB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4DF3A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566BA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BA3FE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4A68E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B10C6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009F88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97D45F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BD14B6A" w14:textId="347BCF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86D6A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9AA85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D503E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942CF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C759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7B6DDC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44E5B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55F237A0" w14:textId="198F5C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B3746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15218CC8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4D521D1C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B4A50A8" w14:textId="0BCECB5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052ACD" w14:textId="7A9B6005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47D848" w14:textId="5F8A654B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412BE2" w14:textId="0D920D28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3D3BE5" w14:textId="4A44BE1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42F7BE9" w14:textId="089E7FFA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CB16A91" w14:textId="4A99B72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033AD79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338C3E" w14:textId="3916C2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9814E4" w14:textId="546B4B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2D1A1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61789D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6385EB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630F16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5AB9F7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878283D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E1A06" w14:textId="1A678A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5AA042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25420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556C6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180D48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6AC5E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47A2A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C4D67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AC88D8" w14:textId="5ACC19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1E6AE2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B22EC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4854DC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6A84C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998D2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19984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33194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526BF" w14:textId="21E3B4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18E936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33672F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4A2AE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E0EC2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2426FB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B1F51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4B0FF95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5D3919" w14:textId="1D74E5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7742F2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7EBE99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32AFED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A21A5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3C6C93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0B7DE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3C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49FBFA" w14:textId="19FC1E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17880A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2CDAA579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FBA1453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D82C68E" w14:textId="52122965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081C50" w14:textId="13FA76A4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330407" w14:textId="136EAEE8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2E47A7" w14:textId="64248D6F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D7F939A" w14:textId="53D9C072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24E7528" w14:textId="7AA4ED0B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36F13CE6" w14:textId="75F1D78A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1AD7C61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AAAD04" w14:textId="603687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BC2568" w14:textId="143F4A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1D398F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68BBBE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62F826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1612EF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505C31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CC4FB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2E7EE1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CA2B8" w14:textId="05C92B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0524E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5F6AC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23C4D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90CC1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749C4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DAA7F9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4B5A7B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D7620" w14:textId="0276DA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3B81B9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79D2E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B7A89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0B1923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7999A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1924F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1F91B7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248AD" w14:textId="5293CB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38BCB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1B4097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2C311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068E1A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A20D6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2DB45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0E7AA8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E2EFA3" w14:textId="0C1F0B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72F76C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BAFF5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66F7BF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A8008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AE3BA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808F25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642F12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1FD984" w14:textId="51D5D6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808AB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D399169" w14:textId="4C67B366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APRIL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1830A8BB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48C618E" w14:textId="0AD094D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8875A88" w14:textId="21980AE4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A8D3FF" w14:textId="51E777B7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D9A724" w14:textId="26C3097F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6EDF12F" w14:textId="41362A9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14A8180" w14:textId="79F2A258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256D4DB" w14:textId="05B29AD3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14D13F9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C5D93D" w14:textId="44E602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59A3D4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B2768D" w14:textId="4B69B8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AAB21" w14:textId="18289B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3FBC2" w14:textId="718547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E3B76" w14:textId="4B2B9E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00DD81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66F611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80732B" w14:textId="0E156C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C9466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76D9DB" w14:textId="164B01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90857E" w14:textId="0B47B8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5E11EF" w14:textId="077F61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2CB87" w14:textId="58EF5D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5B1456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D8AA7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9EB8112" w14:textId="4885EE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5CBA1E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41E8C" w14:textId="279857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9ED3" w14:textId="18B2D7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2DE6CE" w14:textId="6DF47F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FC6B17" w14:textId="0BD27C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BB8BF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87AE2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70F716A" w14:textId="5E633C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782FDE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2A4B10" w14:textId="6592FE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E8D1C" w14:textId="68BDD4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86561" w14:textId="0E9DCC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61DF9" w14:textId="23D0E9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4EBB77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6B82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9309AC1" w14:textId="35AD40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770FFB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DBB2B" w14:textId="12016B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B25296" w14:textId="1277BD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728F9" w14:textId="72DC99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8BA22F" w14:textId="1E24D0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0FF5D3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03B39C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C29B70" w14:textId="5FF0F8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3AAAC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F85E9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0F8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4B015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E74A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611C1584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MAJ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D4E4F6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AB9ED4E" w14:textId="34664BC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D186A1" w14:textId="09083D27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26984B" w14:textId="707358E7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1AD4BDE" w14:textId="550B1575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0443639" w14:textId="6BD3C4F9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3E119DB" w14:textId="1265534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DA99563" w14:textId="47C628DC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644B5D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B607DB9" w14:textId="66DDA6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C3D935" w14:textId="19787A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0862A" w14:textId="655CBF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D7F723" w14:textId="4E2662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0D98D" w14:textId="4F797F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6B5E9" w14:textId="5D8D52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4EF750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9C0EC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555505" w14:textId="0AD2CF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1349F5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096DAC" w14:textId="537823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13B6B" w14:textId="664F78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117334" w14:textId="2F2350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D6AFA" w14:textId="3E5B28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04DF5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A5D817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FF04C3A" w14:textId="3C2270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0E4852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B16810" w14:textId="43C027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F1FBF7" w14:textId="7D31CD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5BF783" w14:textId="252C37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3530D" w14:textId="019A7F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6B1DB1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B050A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03CE934" w14:textId="046784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36F629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9F71A" w14:textId="464600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2973FF" w14:textId="7A381C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39F0D" w14:textId="461274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9B660" w14:textId="2CD1DC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12240F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50F77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13AED3" w14:textId="524D65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526EBE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4163C" w14:textId="6403F7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35B977" w14:textId="4D1D3D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18D083" w14:textId="41CD25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0430F8" w14:textId="559AD2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D4EF0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F295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C325A55" w14:textId="077F2C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0F983D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441F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4393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7979E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467D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28F5BF7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JUNI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C2DD8F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893BECD" w14:textId="4B79D43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0B9338" w14:textId="6329F6E9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21B8F87" w14:textId="261243C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65E1320" w14:textId="17A1D01C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10675F" w14:textId="3051C436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A5AA2EC" w14:textId="747EF444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8F16D" w14:textId="4787AD47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36D35DF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BA6D45" w14:textId="01C8BC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FEE45A" w14:textId="778435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8B4D4C" w14:textId="27D346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215F83" w14:textId="0F44FE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59E4A7" w14:textId="3B09F8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A5C01F" w14:textId="1CD194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D9506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F389E1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3A8D46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DF6107" w14:textId="487333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A0BDA" w14:textId="599509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C5A0E1" w14:textId="67F956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B9CD27" w14:textId="303439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001CD9" w14:textId="2176F6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0AF68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A9805B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0DF91B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638AA" w14:textId="6FC5E7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8B86A" w14:textId="695F9A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C7684B" w14:textId="29839E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F8B80C" w14:textId="5F4718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9840C" w14:textId="4A9EEE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8F5B7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05CB2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73991E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F0A85E" w14:textId="6DE8D9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E735" w14:textId="57443B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D938D" w14:textId="28048F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26403" w14:textId="5DDD8D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038E1F" w14:textId="05B78E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6440C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ED9F1F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71F444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74962" w14:textId="1306CC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71FD3" w14:textId="7D24E9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CB8B9" w14:textId="5355AD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87473A" w14:textId="040B08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C47AD9" w14:textId="70DB99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0D3484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50E01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008A53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D45BB9" w14:textId="7A2580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FC2C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09F8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A4668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DAE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5ABCB9D1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FBAEAFE" w14:textId="73A28AC8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JULI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9A7682D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0D5E333" w14:textId="1D35F79D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79D599" w14:textId="75D6818C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5041FA7" w14:textId="060E14FC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3F4389" w14:textId="264DB9B4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80EDCA7" w14:textId="146D0D73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33AC24" w14:textId="1EECF84B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25FA0C5" w14:textId="559280FF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29D7AFB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654728C" w14:textId="08097F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BB236D" w14:textId="1FCD3D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4AD9C5" w14:textId="5FB834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915E37" w14:textId="6AEBE5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D8435D" w14:textId="074E0D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9D2964" w14:textId="28F96C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711642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853A2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27C8673" w14:textId="7803EF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3EBF80" w14:textId="55BD2C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453D30" w14:textId="2E9458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4909F1" w14:textId="72509E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0F4289" w14:textId="38F621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784F66" w14:textId="72EF41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1674F2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CC3501E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015D498" w14:textId="592171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89BBE9" w14:textId="78D66E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FABAAC" w14:textId="5442BE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D8614D" w14:textId="1A0255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19BAE3" w14:textId="1F6A5B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23704E" w14:textId="5FD426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0B9DB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9E4E75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BE55D21" w14:textId="68B2E9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326060" w14:textId="402967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A83538" w14:textId="534B9F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0E6002" w14:textId="527A64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E86358C" w14:textId="63867E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DC1096A" w14:textId="7FA9A8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D2489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2D3F51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D8C1ED8" w14:textId="57B275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881252" w14:textId="6DF0B3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33A310" w14:textId="658FEC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7D64" w14:textId="59825C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EE6AB2" w14:textId="3F0959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803B28" w14:textId="5713CA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6BD6D0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9E92B8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86F6115" w14:textId="6348C9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EC2CAA" w14:textId="0DC11A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67A2B8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E5D07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7B0B9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978A00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6FCDDE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6EAAC9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5FE43" w14:textId="6890E965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ED81C9E" w14:textId="23E4490A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CEAFCB" w14:textId="0C7CBFB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3AC2C8" w14:textId="5B07ED4C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4F49CD" w14:textId="28465927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4CEFA78" w14:textId="4564BE93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36B7B87" w14:textId="6D891C56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029CC6A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9A9219" w14:textId="39ABD4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E3A1F2" w14:textId="7D9EF1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C8AB17" w14:textId="31AC20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853AB" w14:textId="65E591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E9772" w14:textId="796C6F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4BF77" w14:textId="29F236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501D63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0487C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37DD9AC" w14:textId="71F080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2C250A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614F72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FAFAA5" w14:textId="762A4E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E8B3F" w14:textId="678EC8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0BABE" w14:textId="1D9C21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959F7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D6F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D9EAAD" w14:textId="14DF8D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669C5D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0119C1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FB448" w14:textId="371BCA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C3D44B" w14:textId="4F8ECA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B42C8C" w14:textId="0BC5CC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4009F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7A140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71F26C" w14:textId="3AB6A1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0D499D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7D2D65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9B7BD4" w14:textId="320B8E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A51FA" w14:textId="6955B8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57B51F" w14:textId="034BD4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FD9FA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5EE3CD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5F57CA" w14:textId="1C0859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294611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2643E0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917A65" w14:textId="4BC8FB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12852" w14:textId="21FF10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448B09" w14:textId="3A42D7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D4D85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10F454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A1158A" w14:textId="7948FC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49D9AA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5D17C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61B1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29129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4463F36B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0F7938D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02113AC" w14:textId="0E0BB032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FC79D6" w14:textId="3EF2C209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DAE41B" w14:textId="7E07CDD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6D9FBA" w14:textId="3482308D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9553B9" w14:textId="2CF84C1E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AB9C00A" w14:textId="433C1F0C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030925B0" w14:textId="69F1D58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23783DA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E44E10" w14:textId="1A74E9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936B04" w14:textId="26EED5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D62ED" w14:textId="520DF9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8FC35" w14:textId="30409D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005C7D" w14:textId="476B29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8FC14" w14:textId="07992F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82F82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093506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564513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B5077D" w14:textId="1B900C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3D267A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405CD7" w14:textId="340D97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366BF5" w14:textId="127929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D89D9F" w14:textId="6AF624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32E6E5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75EA4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6F171A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22CE7" w14:textId="79EBED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75559E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9886" w14:textId="2579D2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C83A73" w14:textId="743ADE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772BA9" w14:textId="47CD21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6D3AB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F998A4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3C1AB0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9A69E" w14:textId="0C99A0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2D6496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FAEE3" w14:textId="393AC2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131C" w14:textId="54EF57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ADF14" w14:textId="5D4EF7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33FC07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0EC18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516D1C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E00F1" w14:textId="4CED0B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318141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448D" w14:textId="47FB3D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E783AE" w14:textId="4D2F14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3755E" w14:textId="214A91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20CAE5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80785D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2F8ACA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F73FC" w14:textId="3C080F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35F3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E9A08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0D83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405FBD6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53179A5" w14:textId="50FA3CFC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OKTOBER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45C0491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61465F1" w14:textId="686B676C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978E76" w14:textId="6E74BEC8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4142C0" w14:textId="0028E19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A7938" w14:textId="2745EE06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CF93F66" w14:textId="523D5A6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101EEAA" w14:textId="6B66EC95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DDBF4" w14:textId="628B4A04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27EA076C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28224A" w14:textId="61475D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B85523" w14:textId="75924C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A6FAE7" w14:textId="5230D9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F44BEE" w14:textId="271BCC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11C567" w14:textId="3A0110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EAF06" w14:textId="783A79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742B11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B27389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2B725B" w14:textId="431BB4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E8C6" w14:textId="0188B8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C4B3FE" w14:textId="535E2D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39FCBA" w14:textId="56ABE0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14329" w14:textId="5BA08F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A62B3" w14:textId="2CF3F5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030EC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D3DAF6A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B1FB5A" w14:textId="474C67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047C05" w14:textId="07E66A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169ADD" w14:textId="497A04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400254" w14:textId="157D12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615AC" w14:textId="6DE107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A5A6E" w14:textId="6DF3C7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D3B5F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307B8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7F6539" w14:textId="2FD066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5B3551" w14:textId="7F12C0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1936C5" w14:textId="3FE475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57154F" w14:textId="4F495C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D94759" w14:textId="7AC876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92FE66" w14:textId="7BB900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238C1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7CB773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5C07B7" w14:textId="54AF5D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0EA92" w14:textId="275A75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53BCE1" w14:textId="542E8A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1D568" w14:textId="4E599C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E4F68A" w14:textId="5806DD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D2B412" w14:textId="6DAD18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39191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93E3EA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A89A6B" w14:textId="1BD16C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8F23B" w14:textId="7A0C92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B1A8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A6E6B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ED030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9AA8D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73DD3F4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6688E75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9917AAA" w14:textId="65FA3B6F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1BC836" w14:textId="043BE130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DDCB495" w14:textId="41745974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08805C" w14:textId="7F83D982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C312728" w14:textId="0B8B6CD3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4B80C4A" w14:textId="1897E875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3BC35CA" w14:textId="5B00196A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2996398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2DCC96" w14:textId="4FB3F3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0E652B" w14:textId="73CCFC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4BF1D2" w14:textId="581E90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8DEE7" w14:textId="2569EB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DC270D" w14:textId="6D608B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D2DD1D" w14:textId="2A6FB1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04C77A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EBFEFE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29F9D7" w14:textId="565730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4C0B25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3FA5A8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555CA" w14:textId="0A877C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78F2A8" w14:textId="6FFBA1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213C9" w14:textId="467258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1B437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CCE94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629055" w14:textId="57CB9A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6480B3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080590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BFC8E9" w14:textId="70110C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4706" w14:textId="2E5B0C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306362" w14:textId="765DC5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22E9B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5F22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C291F70" w14:textId="49C222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7156A1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3B269E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3C9A06" w14:textId="5591B9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EDCB7E" w14:textId="215ABE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A48F85" w14:textId="76F4B2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06CEC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4B745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1C0B13E" w14:textId="2A3E61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2DD6B5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594300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0FCBF" w14:textId="5B7B4C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DD04B4" w14:textId="38B6CC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A34A6" w14:textId="4F7120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86067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5C1498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BA0578" w14:textId="0062C2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6887C2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40C6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13B5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1FBAA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3CE26A31" w:rsidR="00A7023D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AADCE52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09847E74" w14:textId="29C275B9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AF3D59F" w14:textId="4C2042A7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57186B" w14:textId="2094BAAA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508AAD" w14:textId="234B5021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3E4E577" w14:textId="22742F30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F43DF2B" w14:textId="01688FBF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9D565C3" w14:textId="66B00158" w:rsidR="00A7023D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6F73332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D0E985" w14:textId="48B5A1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9B62F8" w14:textId="5FDCDA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307ACA" w14:textId="40224E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E38827" w14:textId="21BC61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B01CF" w14:textId="4C3F17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11A2D" w14:textId="50E8FF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61FBA2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41FB96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0FBD5C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A50D2" w14:textId="48BD2B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9B6CD7" w14:textId="58681D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B6B2B" w14:textId="1A4558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3B1C3A" w14:textId="5BB7A7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69B1D" w14:textId="21205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5D06C0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03684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1682E6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9F4407" w14:textId="5AF40C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1706B" w14:textId="19CB72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2BBB2" w14:textId="130DED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277B32" w14:textId="7C378A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1DC8" w14:textId="0E511F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C326F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789B7E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00D52A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7DE5" w14:textId="448CE6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77DB" w14:textId="38A41F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1F935" w14:textId="3B28F3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22845" w14:textId="26F90C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1F9385" w14:textId="615AE6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01576E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FF325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1069D1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FDD080" w14:textId="4C545F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3499E9" w14:textId="47321F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1708F" w14:textId="21646A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813E3" w14:textId="4E7173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FC1B6" w14:textId="24C33A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340237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3918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4F5315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E63AB" w14:textId="3CD4F5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25AB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6EA5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E027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42942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A5B6E03" w14:textId="2CC03F92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dashed" w:sz="6" w:space="0" w:color="auto"/>
              <w:bottom w:val="nil"/>
              <w:right w:val="nil"/>
            </w:tcBorders>
            <w:vAlign w:val="center"/>
          </w:tcPr>
          <w:p w14:paraId="7A60DE69" w14:textId="76C9C50F" w:rsidR="00663890" w:rsidRPr="00663890" w:rsidRDefault="00663890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5970EA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2024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left w:w="227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1AC93F3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14157C7" w14:textId="58277F8F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JANUARY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3CF7FA1C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72D17463" w14:textId="22B5AD28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6AE6FC" w14:textId="6DD40081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2C3679" w14:textId="4B35CCE8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32B380" w14:textId="1139FF2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1CEC6C" w14:textId="4BD70A8A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FA6CA8C" w14:textId="16D77A2E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2CB52923" w14:textId="24B0792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08DF6EC5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1042C836" w14:textId="63D983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77065" w14:textId="502F6B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FB60C" w14:textId="3F4065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7BECE" w14:textId="456394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FB383" w14:textId="2CFF9F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677CA" w14:textId="4BFE5B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704E59FF" w14:textId="17A807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06A83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EA93B07" w14:textId="0E411D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A75FA" w14:textId="05899E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CCA2A" w14:textId="7E9332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49EFF" w14:textId="32854A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492A7" w14:textId="60DEFA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AC75D" w14:textId="282743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C0F2B8E" w14:textId="48139E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A9004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370710B" w14:textId="477419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AD80C5" w14:textId="21B43C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1F43C" w14:textId="10C8EF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8680" w14:textId="0216B0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BBB22" w14:textId="2AB911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6F101" w14:textId="2D298A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7986B55" w14:textId="7083B2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D02E77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653D81F" w14:textId="7D4F93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9701F8" w14:textId="4F4196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33F5E" w14:textId="6F0A80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12BC70" w14:textId="14711C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D3CC83" w14:textId="26E093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988EE" w14:textId="72C0A4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E6F19F" w14:textId="2CF32D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10756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7934C91" w14:textId="477CC4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ED3F80" w14:textId="68B749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9EFD5" w14:textId="2137AF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62B285" w14:textId="45BEFD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6760C5" w14:textId="73A9CC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85836" w14:textId="61CED1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5CBFA6" w14:textId="41C681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1DDD9A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9F36BBF" w14:textId="635845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7961D1" w14:textId="72C2B1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AA6A3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8966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F5E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5B4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10AAE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6F4C65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691707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4A527E8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5A515D9" w14:textId="2CEF0E66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944096A" w14:textId="0067AFCB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29EA59" w14:textId="07CA507F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100CB4" w14:textId="3CB73E3A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C45452" w14:textId="3527412E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5E39C3D" w14:textId="655D6586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7EDB0D2" w14:textId="1FCFDA2E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073C05F1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F8AAED" w14:textId="62A94F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2100D" w14:textId="175403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EEA746" w14:textId="7ADEE3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41F7D" w14:textId="593891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8F04D" w14:textId="5F211D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779768" w14:textId="1DADA8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F85E07" w14:textId="5C1CEF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F5FBA2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BCA866" w14:textId="639695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50D38" w14:textId="4D230A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1814" w14:textId="150209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8D7F1F" w14:textId="3708E3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52A985" w14:textId="542C54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3E2451" w14:textId="360156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03F877" w14:textId="149C30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A2954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766575" w14:textId="503853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EFED1" w14:textId="75C914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224C13" w14:textId="6711E5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CD5EEC" w14:textId="59D98C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BF84C3" w14:textId="52958C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54FE97" w14:textId="18410D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B7A0DA" w14:textId="62CBAA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87BFD2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467719" w14:textId="4CE5EF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53E8E6" w14:textId="221D1F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1AB245" w14:textId="4B60CE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35DE81" w14:textId="47F11F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A5C1C0" w14:textId="627185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68FC9" w14:textId="6FFA0F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C6CBDD" w14:textId="2A485A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20101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9D6894C" w14:textId="7D534C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DF052" w14:textId="2D1540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D926BF" w14:textId="7DA07C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B046A1" w14:textId="78D2C9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24EC7" w14:textId="4B420C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4FC4A" w14:textId="4D8DE5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AF6E1D" w14:textId="62C0C3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5E793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2166674" w14:textId="22C6CA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651BAE" w14:textId="0AC550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E383C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43518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9B369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89AEB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01AD3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95DC85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DC8242" w14:textId="492BCDD2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6BC812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F7DFC16" w14:textId="55C3DA2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F3CB73A" w14:textId="4F51023E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4E00BD" w14:textId="54874C87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7F363E" w14:textId="5B97872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50AB5C" w14:textId="1595FECB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6CAC32A" w14:textId="41727EE8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BADD475" w14:textId="71617D0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0A726A5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B4216B" w14:textId="1D4BA0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72D4B2" w14:textId="062F65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568DCD" w14:textId="277D1E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AC2D8" w14:textId="56E867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61BC59" w14:textId="646BEB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83810A" w14:textId="1389B0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FA4D40" w14:textId="2678C0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43136B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6565A3" w14:textId="2525C4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9119A" w14:textId="1AA2C0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536A8" w14:textId="6C658F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AEB295" w14:textId="363BC0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5D92A" w14:textId="7AB8A8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6914B3" w14:textId="595B56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4BD4D7" w14:textId="0F3321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F08D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0BDE11" w14:textId="6675DC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53341A" w14:textId="03209E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02A216" w14:textId="326D6D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10FB44" w14:textId="5FBAA6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407F1" w14:textId="6BDE8B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170C8" w14:textId="45C64F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C08664" w14:textId="257000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0F414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46147E7" w14:textId="23ADBB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04AA0" w14:textId="69DB99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BB092" w14:textId="260AFF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819FB7" w14:textId="05DA96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8FEAF" w14:textId="3ED0CF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AF32D2" w14:textId="6982F1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3DABC8" w14:textId="379CA8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7A1B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BFEA8B" w14:textId="38DD89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95ADA4" w14:textId="591494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332993" w14:textId="029D78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9A56" w14:textId="283844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0395FB" w14:textId="49820D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D95A0" w14:textId="0FD005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81F3FE" w14:textId="5DD454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FAE5D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96DDD3B" w14:textId="533053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CCE9C9" w14:textId="796B4D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31BD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41BC0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D7A2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728A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3630C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5039E1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6D0F1F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58BBA1D" w14:textId="3CD1F32C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APRIL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F728BE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C6FB1CB" w14:textId="57646F01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404889E" w14:textId="4E252C5F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CFA075D" w14:textId="56254CE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F95F43" w14:textId="2BA22043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C87D82" w14:textId="13FFB23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983BAD8" w14:textId="78D6A9C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DA3C969" w14:textId="33D4CD7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095C54F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86EC136" w14:textId="68E9FC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F724C8" w14:textId="3AB110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B09A3" w14:textId="1F6D6D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D8B29" w14:textId="34F59C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04850" w14:textId="607BA8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32E32D" w14:textId="595D2F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30F0" w14:textId="785834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2FA84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3418D1" w14:textId="274B77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A8CD4A" w14:textId="4C82C9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D84EAC" w14:textId="2E3047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4EFE92" w14:textId="7D01FC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88D1AC" w14:textId="18D148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E09AE3" w14:textId="36DCDF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5A2C36B" w14:textId="3BFC7C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03A661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568AEB" w14:textId="050A34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1C5A52" w14:textId="2C9A2E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1ECDB" w14:textId="2DBA05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A86B11" w14:textId="513617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205F64" w14:textId="16E427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F84EAD" w14:textId="039098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F2A66" w14:textId="3051B1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F9D1D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6B74CB" w14:textId="729B23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6C73ED" w14:textId="03EFFF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81F51" w14:textId="34544E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C64690" w14:textId="0C86C9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8DB797" w14:textId="526B3C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8D4F4" w14:textId="63A125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9E57DB" w14:textId="23C8A1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233869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7E2F79" w14:textId="2802C3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FF5C6" w14:textId="5A85D0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464FA" w14:textId="60A913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929F90" w14:textId="6F0C70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041DC" w14:textId="77CB2F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EB7A00" w14:textId="6718F8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B42D1D" w14:textId="049031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7C1CC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BEBBD3" w14:textId="533CAB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38623F" w14:textId="509075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1DE78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46E0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1DC2D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99AE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7C0F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0CFE48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27F038F" w14:textId="7328BB09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MAJ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281BD7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DB849BB" w14:textId="70BB8DA6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F18166" w14:textId="1A4853B7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FDE046" w14:textId="57F7FD9E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91BC70" w14:textId="2BEE2CF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F6FAD1" w14:textId="63A4884B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6900ED81" w14:textId="360A3A2E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3A455F0" w14:textId="4B6AD25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5B0F43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4F546E" w14:textId="70F953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66C8A5" w14:textId="4CCBB0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2C1CC3" w14:textId="7A1BD7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582EDE" w14:textId="75F1ED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AE62B" w14:textId="04F61B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2CF2A3" w14:textId="776F8B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652A2A" w14:textId="1AADCC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CC41CC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3A358EC" w14:textId="74C62F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74E38" w14:textId="231788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A0972E" w14:textId="4A4534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49B93" w14:textId="457CCC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612468" w14:textId="3B0754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BE60A1" w14:textId="109161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8DD8D3" w14:textId="0748FE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34076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90B72A" w14:textId="4894FF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CF9AEC" w14:textId="135897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759AD" w14:textId="21EFA3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82B1F" w14:textId="216EBF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B25F8" w14:textId="591DE9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C6F8A" w14:textId="5FFD2C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DFCFD0" w14:textId="4037E0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C13121B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0CADAB" w14:textId="17227D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F5C41" w14:textId="28C945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2F478" w14:textId="23F721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D964AE" w14:textId="4BA696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F82CD2" w14:textId="5AD014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DC4451" w14:textId="30F833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358A99" w14:textId="3DE70D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52B3A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AA7FD5" w14:textId="77F8BA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F6E90B" w14:textId="1819F7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71C98" w14:textId="50EF90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F0C5A5" w14:textId="09D7FD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AF6ED" w14:textId="0E4F9E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3FAD79" w14:textId="562B97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EFC52" w14:textId="134E9B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DC36A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C3BE40" w14:textId="1AB046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68540" w14:textId="5D80EF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12C69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593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83BD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04CA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CE7E9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2AB5C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1C8BB9C2" w14:textId="2D44D752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JUNI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8851ECF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1F8A1" w14:textId="40DA0BE0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8C1852" w14:textId="632145A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8DE7D7" w14:textId="4F3C9650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8040C14" w14:textId="12137C72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504777" w14:textId="34DC6921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8D25ECB" w14:textId="215597A5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98B854A" w14:textId="7DC6D0DF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3083E3F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FBA425" w14:textId="20007F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D4FB14" w14:textId="54018C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B10DB9" w14:textId="2B0B93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685BC9" w14:textId="16C906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95DEDF" w14:textId="1158DE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93FB55" w14:textId="0A1BCE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1DE26A" w14:textId="73EBC2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F1859C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CE0E77" w14:textId="0FD41B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0DD5DA" w14:textId="784B4C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D1F83D" w14:textId="1E33BD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2D3984" w14:textId="5B4168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45272" w14:textId="4E03CA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DBC2EB" w14:textId="014C8E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D1939A" w14:textId="6BE852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3AA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0C06" w14:textId="4BCB0B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EC3A5D" w14:textId="688EE3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7E91D" w14:textId="48AA37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06C399" w14:textId="7531F6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8A71B1" w14:textId="3ECBB7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38541E" w14:textId="3EE640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FFBAF3" w14:textId="3BD1D0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CEC9AD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6A6D994" w14:textId="034868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F5E7FF" w14:textId="4D9B9D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D1E452" w14:textId="414FCD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3110F4" w14:textId="59AC66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44173" w14:textId="1FC5C6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2FA654" w14:textId="42AAAB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0CBE48" w14:textId="129BF7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1CFAEF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FDC76E" w14:textId="0114E8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D8BB2D" w14:textId="0701CA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917C9F" w14:textId="2F47FA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66C059" w14:textId="174A61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EDCEFA" w14:textId="253DDB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2A32F3" w14:textId="4F4C86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F174DB" w14:textId="23BB35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3F520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D36296" w14:textId="467B1D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7A0470" w14:textId="70FA68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08FE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1A34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4D8AD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D4E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22CD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3999E0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26F4B0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08DFE83A" w14:textId="17FB1FA0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JULI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5E6B0C84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DCBBD6" w14:textId="79003355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1EAE25" w14:textId="03396F65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0BC47D" w14:textId="7ED8AD1F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97DE3C5" w14:textId="7B3AE175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980023" w14:textId="231CEBEF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B4A3D6A" w14:textId="0F43B7FF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A2311B4" w14:textId="1688E9CC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6C8DE85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BCC13E5" w14:textId="194DE7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242044" w14:textId="17786F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7F6B601" w14:textId="2B39F6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EB13462" w14:textId="3D45E9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F335C48" w14:textId="6C1B4D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0681756" w14:textId="4B0052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4542EA2" w14:textId="47B72E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EBA7A56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B187774" w14:textId="5D8AA3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AB6932" w14:textId="74D770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EF64A8" w14:textId="36EB02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F52B12" w14:textId="3302A5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820132" w14:textId="0A02A2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74A2B9" w14:textId="53A9AA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B935896" w14:textId="3E2C73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85A1839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2F41B39" w14:textId="505E9A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C51559" w14:textId="3D78A0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D0E7A5" w14:textId="64B29B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153AFDD" w14:textId="734216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28E5BC6" w14:textId="6DF165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636E09" w14:textId="3889A5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3810999" w14:textId="4A7CA0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62EBF8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3601893" w14:textId="3F371E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89B9F62" w14:textId="7C5A41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3E6697" w14:textId="4A2CCE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F28F97" w14:textId="37C0BD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7B5A70" w14:textId="61CC8F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495893" w14:textId="0F59D8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D7C9BB" w14:textId="05A9BF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3EFE1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B034530" w14:textId="0C09AB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7820FD8" w14:textId="655C5B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A676EF" w14:textId="4355FC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42D81C5" w14:textId="12E00E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0D83F54" w14:textId="3B828C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024E69" w14:textId="64E2D1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6E444" w14:textId="44CA38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5E82CAA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4AC46FE" w14:textId="58FFFF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2C72A4" w14:textId="2F0C79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36B48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1B771D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95EDD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D20A3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BDE30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0639B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E11805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7417AB7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A6338ED" w14:textId="75BD340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8BD661" w14:textId="55A60C4E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C31DD" w14:textId="2FAB065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F01B10A" w14:textId="16F7B4CC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F1D0F5" w14:textId="74D65557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EA1874" w14:textId="124C3046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8B8DE9F" w14:textId="05634E3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10A3BA9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60D891C" w14:textId="2D1D19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51CDB8" w14:textId="157F68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4DB774" w14:textId="7946EF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83AC0B" w14:textId="53DD4D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6BDFBC" w14:textId="6C7668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7322EA" w14:textId="1E218A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F28F9" w14:textId="069B03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0D898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F113" w14:textId="59650F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5027" w14:textId="09FF2F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2B185" w14:textId="227667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134DB" w14:textId="2B65A2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A55A80" w14:textId="5BEEB5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DA907" w14:textId="66B3F0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9A6B27" w14:textId="42D86B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895AE7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615856" w14:textId="78BD5C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68488" w14:textId="06A5E3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970C1B" w14:textId="25138F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83DB8" w14:textId="4F32D5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465CE" w14:textId="3D657A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625EE3" w14:textId="5CFC09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DEF624" w14:textId="68537C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B9B6F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15256C7" w14:textId="08166D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D80ACC" w14:textId="7CE8DF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333B6" w14:textId="6149D0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3B3D7" w14:textId="24EBCE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97406F" w14:textId="59C2B4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8FA995" w14:textId="3A2ACB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698900" w14:textId="5AD57E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44347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AD0637" w14:textId="54E02B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D40F59" w14:textId="4C2B6F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5D98FC" w14:textId="3CD566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C2B23F" w14:textId="0B4687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CE54B" w14:textId="0964A1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53E45" w14:textId="7BDD48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A2B69B" w14:textId="1D76DD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B197E2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59DC978" w14:textId="02F335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6CD53" w14:textId="3F9BEB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9CA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89E2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886FC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54EE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21E34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C086F36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A9F3F70" w14:textId="0901920F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554658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A5176D7" w14:textId="7C7D4849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48F710" w14:textId="613C6373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3AFC4D" w14:textId="6038AE12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EDE780" w14:textId="193A9F86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D6BE98" w14:textId="3568544B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35A7D52" w14:textId="52DAE07C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5186A428" w14:textId="592B629D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5CB2420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C8B5F5" w14:textId="512D22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9226B" w14:textId="393910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A0F01" w14:textId="1AF09B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0E89AB" w14:textId="3E6A04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C460D4" w14:textId="54156C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C37A95" w14:textId="25749C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42909A" w14:textId="01C246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1BCC3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9CF252" w14:textId="3A24BE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090875" w14:textId="540EAF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965415" w14:textId="145305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2492D3" w14:textId="2CD142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1A9C1" w14:textId="56239E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7A29C1" w14:textId="0F2BE9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A0A662" w14:textId="614406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ED617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75AF20" w14:textId="788F92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CC1600" w14:textId="0B79CF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4BA64" w14:textId="0AC7CB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F779B" w14:textId="421AE7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C30BB" w14:textId="54F56E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62AFB" w14:textId="4EA6EB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BE718" w14:textId="61929B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5441FE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C081E6" w14:textId="43FB8E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4179D" w14:textId="5A03DB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4AD1AE" w14:textId="263F47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ACC91" w14:textId="761FA5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668DAC" w14:textId="5CAF59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55E5C3" w14:textId="1633B4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5C415A" w14:textId="4ACA2A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C69AD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18853F5" w14:textId="1FD64C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09A796" w14:textId="6E03D7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6EE735" w14:textId="0A072D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A89B31" w14:textId="3D0EEA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696D1" w14:textId="517D19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E4BEF9" w14:textId="1EDD0B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7F1146" w14:textId="58A07D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CF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2E55D0" w14:textId="085CC4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ED925" w14:textId="6B1D86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D05F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DB48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69BF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CF17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F8A3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4BC4D7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70549CA5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4369CD3" w14:textId="16A5EBBC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OKTOBER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AD12209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E2B0600" w14:textId="7481C8A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91DC15" w14:textId="3990B9F7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DB4E04E" w14:textId="79260AE0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0DDF8A" w14:textId="0A93F507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456463" w14:textId="23263AD6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B28E6BB" w14:textId="660DA1CA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B2879B0" w14:textId="05D2D7C4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003C2AB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13AFF3" w14:textId="3EAF45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51E0B5" w14:textId="4D9408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265B18" w14:textId="3D2AD4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816B4D" w14:textId="1E5ED0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E6309" w14:textId="03BAE0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29FFB3" w14:textId="71F6EF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434F0B" w14:textId="2CB7CE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B288E1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409B62" w14:textId="6D53F8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95C8B6" w14:textId="74AC8E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41A244" w14:textId="301E4B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AF4BB" w14:textId="1CB321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8B5E3C" w14:textId="174D16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AF566" w14:textId="39B1AE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94F61C" w14:textId="2552C2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5633A3E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3A118E" w14:textId="03029C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C04B22" w14:textId="624D26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0F02F5" w14:textId="0344A7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F16644" w14:textId="4AA6D7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ED22CE" w14:textId="2168DB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5D2C72" w14:textId="74156D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7F1C09" w14:textId="243A75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B341A4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BE4679" w14:textId="55041D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A263A7" w14:textId="702B1F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D5D364" w14:textId="78F8D3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1B4F03" w14:textId="251C94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2FBF7" w14:textId="2DFD37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78D17C" w14:textId="75A761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0984AF" w14:textId="650DFC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E3CD3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E19E97" w14:textId="66ECA3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8DDD8C" w14:textId="6618C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7923C4" w14:textId="2AD51B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5E0338" w14:textId="51A867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E86A3" w14:textId="682B8A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FE878" w14:textId="78FF6C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6017C" w14:textId="09A6AC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C8AE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552CF" w14:textId="13B0C4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6AB24" w14:textId="794F6F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32A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853CA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751E7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EE4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251C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9DD0B1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FFEA60D" w14:textId="3314EDE0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A2D475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7352BDF" w14:textId="0D9BC022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E0DA1C" w14:textId="72531E97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1C44AF" w14:textId="0F468158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839F40" w14:textId="4D95FA21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5814480" w14:textId="39607A83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B2DABB5" w14:textId="322EAE42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22103FC" w14:textId="5DCB6D96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124CF029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BD5449" w14:textId="5C6E28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574ECE" w14:textId="670DCE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3052" w14:textId="76B52D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7A75" w14:textId="406582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7849D" w14:textId="23AD82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675806" w14:textId="0750F7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A8A19D" w14:textId="5D138B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39208B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A60C7E" w14:textId="4EEE8D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3A0F11" w14:textId="7A7410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10273" w14:textId="0E5D40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A7D89B" w14:textId="4E6E9D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2DA28C" w14:textId="63B741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C1D8F4" w14:textId="2F133B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AD11D5" w14:textId="6DE548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69851E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64794B" w14:textId="6FE9C8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E09EA" w14:textId="7B9D3F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1F1D6B" w14:textId="7624A7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B84951" w14:textId="6D43DD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19227" w14:textId="012EEE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0A0F5" w14:textId="0CC390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1BB916" w14:textId="11FFB7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5DCA7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8B5E70" w14:textId="11C0C5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B2E61F" w14:textId="5126A7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3321A2" w14:textId="681C14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9E0CAF" w14:textId="1AB8E9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95E54" w14:textId="627C38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84A4AB" w14:textId="583BFA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ADFA07" w14:textId="6093B9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B297F7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2C1A1B" w14:textId="199966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25B8B" w14:textId="6E2513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C640" w14:textId="242BEA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86E86" w14:textId="6C15E3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B4EC62" w14:textId="31C7B2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DD6669" w14:textId="71D841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AE98D1" w14:textId="287411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CCFA1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0CB819" w14:textId="791A60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FF812E" w14:textId="0164D7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0BA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6347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6CC3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0DE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93526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9A2C81A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4E36A6E" w14:textId="7CC86C3F" w:rsidR="00663890" w:rsidRPr="00663890" w:rsidRDefault="005970EA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7C14B394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376E7C3" w14:textId="7F67C5DA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3A5E998" w14:textId="4412A1CA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FF708B" w14:textId="1514CF7F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8D55F1" w14:textId="3D1EB673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26E967" w14:textId="16B2B2FA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CD4C8A5" w14:textId="7D8319AB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A222C92" w14:textId="5F33898C" w:rsidR="00663890" w:rsidRPr="00663890" w:rsidRDefault="005970EA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663890" w:rsidRPr="00663890" w14:paraId="180F2FB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3A2D1A" w14:textId="03E146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E10D7E" w14:textId="156CF1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CF8CD1" w14:textId="4A5FF3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9F315" w14:textId="798DD0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CF5F91" w14:textId="054F4F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22FF1" w14:textId="2E5427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460A8B" w14:textId="2EC829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C6CA5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A75D2C" w14:textId="2E40BA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AE2FF5" w14:textId="446DC2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72B513" w14:textId="7205EA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98965" w14:textId="0D8799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38CC52" w14:textId="6BF00A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033D88" w14:textId="322111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5C58C7" w14:textId="59AE10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AE91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4D7C24" w14:textId="4DB8E3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A059AD" w14:textId="60C74B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9D3191" w14:textId="22DC74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35AD8" w14:textId="4222A0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410223" w14:textId="74315D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FBC152" w14:textId="0D2F5C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344101" w14:textId="2D5E84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F779A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1139BD" w14:textId="0339A6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E0D7C3" w14:textId="1DCF94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C20DFC" w14:textId="414DBD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9F5497" w14:textId="310BD4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CE8BE" w14:textId="40FFE8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98A3A" w14:textId="725C19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38BEAA" w14:textId="4D77CE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8BB1A8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035CFB" w14:textId="629BAC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2C427" w14:textId="5AE13C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FBE422" w14:textId="28BD6B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BE6A2" w14:textId="4E75E2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7BBF7A" w14:textId="19453A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6D7100" w14:textId="0435FC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950A5B" w14:textId="300D74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AE47D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F676BA" w14:textId="35D174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59FCC" w14:textId="679E80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970EA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405A5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647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770F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8B4E9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37B4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07ABB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808F748" w14:textId="77777777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 w:bidi="ru-RU"/>
              </w:rPr>
            </w:pPr>
          </w:p>
        </w:tc>
      </w:tr>
    </w:tbl>
    <w:p w14:paraId="2B3E424A" w14:textId="5FFF23E7" w:rsidR="00F93E3B" w:rsidRPr="00663890" w:rsidRDefault="00F93E3B" w:rsidP="00663890">
      <w:pPr>
        <w:pStyle w:val="a5"/>
        <w:rPr>
          <w:rFonts w:ascii="Arial Narrow" w:hAnsi="Arial Narrow" w:cs="Arial"/>
          <w:noProof/>
          <w:color w:val="auto"/>
          <w:sz w:val="20"/>
          <w:szCs w:val="20"/>
          <w:lang w:val="en-US"/>
        </w:rPr>
      </w:pPr>
    </w:p>
    <w:p w14:paraId="5A114F20" w14:textId="77777777" w:rsidR="00BF3C3E" w:rsidRPr="00663890" w:rsidRDefault="00BF3C3E" w:rsidP="00663890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BF3C3E" w:rsidRPr="00663890" w:rsidSect="00B414A3">
      <w:pgSz w:w="16838" w:h="11906" w:orient="landscape" w:code="9"/>
      <w:pgMar w:top="510" w:right="397" w:bottom="510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0765" w14:textId="77777777" w:rsidR="00B414A3" w:rsidRDefault="00B414A3">
      <w:pPr>
        <w:spacing w:after="0"/>
      </w:pPr>
      <w:r>
        <w:separator/>
      </w:r>
    </w:p>
  </w:endnote>
  <w:endnote w:type="continuationSeparator" w:id="0">
    <w:p w14:paraId="4A282BA9" w14:textId="77777777" w:rsidR="00B414A3" w:rsidRDefault="00B414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6768" w14:textId="77777777" w:rsidR="00B414A3" w:rsidRDefault="00B414A3">
      <w:pPr>
        <w:spacing w:after="0"/>
      </w:pPr>
      <w:r>
        <w:separator/>
      </w:r>
    </w:p>
  </w:footnote>
  <w:footnote w:type="continuationSeparator" w:id="0">
    <w:p w14:paraId="62353B09" w14:textId="77777777" w:rsidR="00B414A3" w:rsidRDefault="00B414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7685"/>
    <w:rsid w:val="002C3AAE"/>
    <w:rsid w:val="002D292B"/>
    <w:rsid w:val="00302C5D"/>
    <w:rsid w:val="003327F5"/>
    <w:rsid w:val="00340CAF"/>
    <w:rsid w:val="003C0D41"/>
    <w:rsid w:val="003E085C"/>
    <w:rsid w:val="003E4A02"/>
    <w:rsid w:val="003E7B3A"/>
    <w:rsid w:val="003F70D3"/>
    <w:rsid w:val="00416364"/>
    <w:rsid w:val="00431B29"/>
    <w:rsid w:val="00440416"/>
    <w:rsid w:val="00462EAD"/>
    <w:rsid w:val="0047429C"/>
    <w:rsid w:val="004A2A7C"/>
    <w:rsid w:val="004A6170"/>
    <w:rsid w:val="004B2D3B"/>
    <w:rsid w:val="004F6AAC"/>
    <w:rsid w:val="00512F2D"/>
    <w:rsid w:val="00570FBB"/>
    <w:rsid w:val="00583B82"/>
    <w:rsid w:val="005923AC"/>
    <w:rsid w:val="005970EA"/>
    <w:rsid w:val="005D5149"/>
    <w:rsid w:val="005E31A3"/>
    <w:rsid w:val="005E656F"/>
    <w:rsid w:val="0063023A"/>
    <w:rsid w:val="00663890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7F5AB6"/>
    <w:rsid w:val="00804FAE"/>
    <w:rsid w:val="008527AC"/>
    <w:rsid w:val="00864371"/>
    <w:rsid w:val="0087060A"/>
    <w:rsid w:val="00891377"/>
    <w:rsid w:val="008B1201"/>
    <w:rsid w:val="008B53F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153F"/>
    <w:rsid w:val="009C2BB5"/>
    <w:rsid w:val="009F1541"/>
    <w:rsid w:val="00A121C6"/>
    <w:rsid w:val="00A12667"/>
    <w:rsid w:val="00A14581"/>
    <w:rsid w:val="00A20E4C"/>
    <w:rsid w:val="00A253D7"/>
    <w:rsid w:val="00A7023D"/>
    <w:rsid w:val="00A93F75"/>
    <w:rsid w:val="00AA1636"/>
    <w:rsid w:val="00AA23D3"/>
    <w:rsid w:val="00AA3C50"/>
    <w:rsid w:val="00AE302A"/>
    <w:rsid w:val="00AE36BB"/>
    <w:rsid w:val="00B10C6B"/>
    <w:rsid w:val="00B37C7E"/>
    <w:rsid w:val="00B414A3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9266A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96761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6829</Words>
  <Characters>38928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2024-01-18T18:56:00Z</dcterms:created>
  <dcterms:modified xsi:type="dcterms:W3CDTF">2024-01-18T18:56:00Z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