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3356D914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7CD1F43D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3506B2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0D8B5A3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408506C1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28F998C4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1EBDA614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04D9968B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53B521C3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1E2735A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6A54C37E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41CEE5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60AA42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33E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69A964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442B89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1AF6BC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29ABE1D" w14:textId="085071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57C3D9E" w14:textId="5B1F91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7F38DCD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1A5837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60287D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79F501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10FE42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8CFC167" w14:textId="573DF7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53B4AD5" w14:textId="25553D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6FBD6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5C4A86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1C4EC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1915A4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61D53C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5958C56" w14:textId="6A04DFD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5357CD5" w14:textId="3FAC2B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16579E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05B14DA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543488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459921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281DF5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249DF52" w14:textId="7833EE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17093039" w14:textId="1271DAA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2D92F5E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44AF29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07E3A8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4F6761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167790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D073DED" w14:textId="2BD34B9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9DF7ABA" w14:textId="4D48A1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3506B2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595B916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2D5A1B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2CD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14A2" w14:textId="77777777" w:rsidR="00226494" w:rsidRDefault="00226494">
      <w:pPr>
        <w:spacing w:after="0"/>
      </w:pPr>
      <w:r>
        <w:separator/>
      </w:r>
    </w:p>
  </w:endnote>
  <w:endnote w:type="continuationSeparator" w:id="0">
    <w:p w14:paraId="3CE4B855" w14:textId="77777777" w:rsidR="00226494" w:rsidRDefault="002264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D7BB0" w14:textId="77777777" w:rsidR="00226494" w:rsidRDefault="00226494">
      <w:pPr>
        <w:spacing w:after="0"/>
      </w:pPr>
      <w:r>
        <w:separator/>
      </w:r>
    </w:p>
  </w:footnote>
  <w:footnote w:type="continuationSeparator" w:id="0">
    <w:p w14:paraId="6A291FDD" w14:textId="77777777" w:rsidR="00226494" w:rsidRDefault="002264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51CCE"/>
    <w:rsid w:val="00185B50"/>
    <w:rsid w:val="001B01F9"/>
    <w:rsid w:val="001C41F9"/>
    <w:rsid w:val="002068F9"/>
    <w:rsid w:val="00226494"/>
    <w:rsid w:val="00240ECA"/>
    <w:rsid w:val="0026181A"/>
    <w:rsid w:val="00285C1D"/>
    <w:rsid w:val="003019F6"/>
    <w:rsid w:val="003327F5"/>
    <w:rsid w:val="00340CAF"/>
    <w:rsid w:val="003506B2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33EC"/>
    <w:rsid w:val="00533A11"/>
    <w:rsid w:val="00543EA0"/>
    <w:rsid w:val="00570FBB"/>
    <w:rsid w:val="00583B82"/>
    <w:rsid w:val="005923AC"/>
    <w:rsid w:val="005D5149"/>
    <w:rsid w:val="005E656F"/>
    <w:rsid w:val="00613F1B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A185D"/>
    <w:rsid w:val="008B1201"/>
    <w:rsid w:val="008F16F7"/>
    <w:rsid w:val="009164BA"/>
    <w:rsid w:val="009166BD"/>
    <w:rsid w:val="009675A1"/>
    <w:rsid w:val="00977AAE"/>
    <w:rsid w:val="00996E56"/>
    <w:rsid w:val="00997268"/>
    <w:rsid w:val="009E25A7"/>
    <w:rsid w:val="00A12667"/>
    <w:rsid w:val="00A14581"/>
    <w:rsid w:val="00A20E4C"/>
    <w:rsid w:val="00A32CD9"/>
    <w:rsid w:val="00AA23D3"/>
    <w:rsid w:val="00AA3C50"/>
    <w:rsid w:val="00AE302A"/>
    <w:rsid w:val="00AE36BB"/>
    <w:rsid w:val="00B05A06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D2B39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629B1"/>
    <w:rsid w:val="00F91390"/>
    <w:rsid w:val="00F93E3B"/>
    <w:rsid w:val="00FC0032"/>
    <w:rsid w:val="00FD4BC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2021-11-22T17:39:00Z</dcterms:created>
  <dcterms:modified xsi:type="dcterms:W3CDTF">2023-10-12T17:34:00Z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