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6114831D" w14:textId="77777777" w:rsidTr="00376AD4">
        <w:tc>
          <w:tcPr>
            <w:tcW w:w="5000" w:type="pct"/>
            <w:vAlign w:val="center"/>
          </w:tcPr>
          <w:p w14:paraId="02D93009" w14:textId="041ACA0F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7FAF298C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4CD02A6C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3A157B9" w14:textId="5EEEF02F" w:rsidR="007C4F42" w:rsidRPr="0055469F" w:rsidRDefault="00395F9E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APRIL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1312" behindDoc="1" locked="0" layoutInCell="1" allowOverlap="1" wp14:anchorId="740DE69C" wp14:editId="07C01A6E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4" name="Рисунок 4" descr="Изображение выглядит как цветок, растение, розовый, чертополох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04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208FF17" w14:textId="726E9943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5"/>
        <w:gridCol w:w="1392"/>
        <w:gridCol w:w="1396"/>
        <w:gridCol w:w="1396"/>
        <w:gridCol w:w="1396"/>
        <w:gridCol w:w="1396"/>
        <w:gridCol w:w="1369"/>
      </w:tblGrid>
      <w:tr w:rsidR="0055469F" w:rsidRPr="0055469F" w14:paraId="4B2EB927" w14:textId="77777777" w:rsidTr="006E5CAE">
        <w:trPr>
          <w:trHeight w:val="567"/>
        </w:trPr>
        <w:tc>
          <w:tcPr>
            <w:tcW w:w="707" w:type="pct"/>
            <w:shd w:val="clear" w:color="auto" w:fill="auto"/>
            <w:vAlign w:val="center"/>
          </w:tcPr>
          <w:p w14:paraId="1E2EE8E7" w14:textId="3E2C8B00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/>
                <w:noProof/>
                <w:color w:val="auto"/>
              </w:rPr>
              <w:t>MÅNDAG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A9ADB4" w14:textId="3CF6A4EC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798650" w14:textId="7382C00E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122A68C" w14:textId="1C2E7631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C0986" w14:textId="346169F0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53176348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LÖRDAG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7AEC02A7" w14:textId="7160B624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SÖNDAG</w:t>
            </w:r>
          </w:p>
        </w:tc>
      </w:tr>
      <w:tr w:rsidR="0055469F" w:rsidRPr="0055469F" w14:paraId="6A54C37E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81EA01" w14:textId="4B1902E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672F324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45D8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3F751E8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619C1B5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15F2EC5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9ABE1D" w14:textId="1955A68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7C3D9E" w14:textId="4209BE5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EB2B2FA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DCA498" w14:textId="361E72C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61A8583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2EB89BB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372E0A7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2A015E6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CFC167" w14:textId="6B2FE41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3B4AD5" w14:textId="6DB6CB5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3002DD0F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8892CB7" w14:textId="7706C2B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4ACB2D4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324FE5E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33A31E0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7F3EEAB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958C56" w14:textId="070F72E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357CD5" w14:textId="6CC8B34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68BAFAE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8E74E94" w14:textId="7C73846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0B4C884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6E57814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5433933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5903FBC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49DF52" w14:textId="022BF1C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093039" w14:textId="3C4F522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D73EBF0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DF9029" w14:textId="364CE73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68B6930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1C87FD0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0E6A2F1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5F401EE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073DED" w14:textId="2186DAC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DF7ABA" w14:textId="783E1B0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3BE865F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2F4322" w14:textId="30D0A4F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4D7712E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7AA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EF34A1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C2D051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06F63" w14:textId="77777777" w:rsidR="00683AD3" w:rsidRDefault="00683AD3">
      <w:pPr>
        <w:spacing w:after="0"/>
      </w:pPr>
      <w:r>
        <w:separator/>
      </w:r>
    </w:p>
  </w:endnote>
  <w:endnote w:type="continuationSeparator" w:id="0">
    <w:p w14:paraId="3631C09B" w14:textId="77777777" w:rsidR="00683AD3" w:rsidRDefault="00683AD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34B41" w14:textId="77777777" w:rsidR="00683AD3" w:rsidRDefault="00683AD3">
      <w:pPr>
        <w:spacing w:after="0"/>
      </w:pPr>
      <w:r>
        <w:separator/>
      </w:r>
    </w:p>
  </w:footnote>
  <w:footnote w:type="continuationSeparator" w:id="0">
    <w:p w14:paraId="0D6B693A" w14:textId="77777777" w:rsidR="00683AD3" w:rsidRDefault="00683AD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204D5"/>
    <w:rsid w:val="0023723B"/>
    <w:rsid w:val="002379D3"/>
    <w:rsid w:val="00245D84"/>
    <w:rsid w:val="00285C1D"/>
    <w:rsid w:val="002C7AAB"/>
    <w:rsid w:val="003327F5"/>
    <w:rsid w:val="00340CAF"/>
    <w:rsid w:val="00376AD4"/>
    <w:rsid w:val="00395F9E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5E789D"/>
    <w:rsid w:val="00655EE5"/>
    <w:rsid w:val="00667021"/>
    <w:rsid w:val="00683AD3"/>
    <w:rsid w:val="006974E1"/>
    <w:rsid w:val="006B2631"/>
    <w:rsid w:val="006B6899"/>
    <w:rsid w:val="006C0896"/>
    <w:rsid w:val="006E5CAE"/>
    <w:rsid w:val="006F513E"/>
    <w:rsid w:val="00707D5D"/>
    <w:rsid w:val="007C0139"/>
    <w:rsid w:val="007C4F42"/>
    <w:rsid w:val="007D45A1"/>
    <w:rsid w:val="007F564D"/>
    <w:rsid w:val="008A5495"/>
    <w:rsid w:val="008B1201"/>
    <w:rsid w:val="008F16F7"/>
    <w:rsid w:val="008F1880"/>
    <w:rsid w:val="008F1B2C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454C"/>
    <w:rsid w:val="00BE5AB8"/>
    <w:rsid w:val="00BF49DC"/>
    <w:rsid w:val="00C44DFB"/>
    <w:rsid w:val="00C6519B"/>
    <w:rsid w:val="00C70F21"/>
    <w:rsid w:val="00C7354B"/>
    <w:rsid w:val="00C800AA"/>
    <w:rsid w:val="00C81146"/>
    <w:rsid w:val="00C90837"/>
    <w:rsid w:val="00C91F9B"/>
    <w:rsid w:val="00D0126F"/>
    <w:rsid w:val="00D0347C"/>
    <w:rsid w:val="00DD55DB"/>
    <w:rsid w:val="00DE32AC"/>
    <w:rsid w:val="00E1407A"/>
    <w:rsid w:val="00E31B83"/>
    <w:rsid w:val="00E33F1A"/>
    <w:rsid w:val="00E50BDE"/>
    <w:rsid w:val="00E774CD"/>
    <w:rsid w:val="00E77E1D"/>
    <w:rsid w:val="00E93C8B"/>
    <w:rsid w:val="00E97684"/>
    <w:rsid w:val="00ED5F48"/>
    <w:rsid w:val="00ED75B6"/>
    <w:rsid w:val="00F91390"/>
    <w:rsid w:val="00F93E3B"/>
    <w:rsid w:val="00F960FD"/>
    <w:rsid w:val="00FC0032"/>
    <w:rsid w:val="00FE517B"/>
    <w:rsid w:val="00FF4587"/>
    <w:rsid w:val="00FF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303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2021-11-22T17:39:00Z</dcterms:created>
  <dcterms:modified xsi:type="dcterms:W3CDTF">2023-10-12T17:33:00Z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