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72"/>
              <w:gridCol w:w="14526"/>
            </w:tblGrid>
            <w:tr w:rsidR="00F505EF" w:rsidRPr="00D85E83" w14:paraId="20C6FE35" w14:textId="77777777" w:rsidTr="00704AEF">
              <w:tc>
                <w:tcPr>
                  <w:tcW w:w="283" w:type="pct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646"/>
                  </w:tblGrid>
                  <w:tr w:rsidR="008F5B25" w14:paraId="4D85A4A1" w14:textId="77777777" w:rsidTr="0093045A">
                    <w:trPr>
                      <w:trHeight w:val="907"/>
                    </w:trPr>
                    <w:tc>
                      <w:tcPr>
                        <w:tcW w:w="5000" w:type="pct"/>
                        <w:vAlign w:val="bottom"/>
                      </w:tcPr>
                      <w:p w14:paraId="0C9F1217" w14:textId="71C181B5" w:rsidR="008F5B25" w:rsidRPr="008F5B25" w:rsidRDefault="00E22FC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  <w:t>VE</w:t>
                        </w:r>
                      </w:p>
                    </w:tc>
                  </w:tr>
                  <w:tr w:rsidR="008F5B25" w14:paraId="5968057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B099363" w14:textId="5FF6683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63EE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F5B25" w14:paraId="698CFDDF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6A7AC63" w14:textId="0FAA8EF0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63EE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F5B25" w14:paraId="151978A4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F43EC8" w14:textId="5CE121AC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63EE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F5B25" w14:paraId="6AD13EAE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D35FA55" w14:textId="77AD6C0B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63EE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F5B25" w14:paraId="5F8990C1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85E9510" w14:textId="2C9DB68E" w:rsidR="008F5B25" w:rsidRPr="008F5B25" w:rsidRDefault="00F04791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1</w:t>
                        </w:r>
                        <w:r w:rsidR="00963EE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F5B25" w14:paraId="313E28AC" w14:textId="77777777" w:rsidTr="0093045A">
                    <w:trPr>
                      <w:trHeight w:val="1531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B832563" w14:textId="77777777" w:rsidR="008F5B25" w:rsidRPr="008F5B25" w:rsidRDefault="008F5B25" w:rsidP="008F5B25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4099DC1" w14:textId="77777777" w:rsidR="00F505EF" w:rsidRPr="008F5B25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val="it-IT" w:bidi="ru-RU"/>
                    </w:rPr>
                  </w:pPr>
                </w:p>
              </w:tc>
              <w:tc>
                <w:tcPr>
                  <w:tcW w:w="4717" w:type="pct"/>
                </w:tcPr>
                <w:p w14:paraId="4A9D6C3E" w14:textId="2F7EF5C8" w:rsidR="00F505EF" w:rsidRPr="00C13B61" w:rsidRDefault="005F5036" w:rsidP="00F505E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APRIL</w:t>
                  </w:r>
                  <w:r w:rsidR="00F505EF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B54516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="00F505EF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2027"/>
                    <w:gridCol w:w="2044"/>
                    <w:gridCol w:w="2046"/>
                    <w:gridCol w:w="2046"/>
                    <w:gridCol w:w="2046"/>
                    <w:gridCol w:w="2046"/>
                    <w:gridCol w:w="2012"/>
                  </w:tblGrid>
                  <w:tr w:rsidR="00E22FC1" w:rsidRPr="00D85E83" w14:paraId="4D0BC74B" w14:textId="77777777" w:rsidTr="008F5B25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144E6F93" w14:textId="5097DE51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  <w:t>MÅNDAG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01B2735" w14:textId="54AF2949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TISDAG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CBBD6B3" w14:textId="7E4748A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ONSDAG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D285E94" w14:textId="3D7165BA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TORSDAG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0C12D87" w14:textId="5DFB0E58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FREDAG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DFC851C" w14:textId="25FA23E4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LÖRDAG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8B60C3" w14:textId="1955F3F0" w:rsidR="00E22FC1" w:rsidRPr="00D85E83" w:rsidRDefault="005F5036" w:rsidP="00E22FC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SÖNDAG</w:t>
                        </w:r>
                      </w:p>
                    </w:tc>
                  </w:tr>
                  <w:tr w:rsidR="00F505EF" w:rsidRPr="00D85E83" w14:paraId="4DB376E9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7E979C3" w14:textId="25325D9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2F10ECC" w14:textId="0DBAD5B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63EE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4D18398" w14:textId="3B2FA41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4B2561A" w14:textId="689A7F7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89E1543" w14:textId="361AE6C6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3A281CF" w14:textId="707AA12E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C5AAD34" w14:textId="03BBAC0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00CC753F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78E5AC5F" w14:textId="75A165A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E12AFA6" w14:textId="5B64E5C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E945F3" w14:textId="4224D70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92D6288" w14:textId="7B2A289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D29BA6C" w14:textId="6F31377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4E191DC" w14:textId="3839011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CA5697B" w14:textId="61A7C07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E6577C3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3EBA9208" w14:textId="7B1AD20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168113D4" w14:textId="183E664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0E25F90" w14:textId="0863F01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7791651" w14:textId="5EC94BAD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59F6C5" w14:textId="39F760FC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55CB923" w14:textId="45430C8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13737D3" w14:textId="09D80D0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22FB729B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25B05313" w14:textId="67071AA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86FD491" w14:textId="2FB1A111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53AC89E" w14:textId="6DD8E53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B2F3EAC" w14:textId="631D45E3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842E45" w14:textId="591933D8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FEFC230" w14:textId="4D6889D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BF9A353" w14:textId="37D5729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77AEDAFB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23687AC7" w14:textId="44A4A9A4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A3AEF4B" w14:textId="6733668A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1FB09A1" w14:textId="219F94D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6AD4937" w14:textId="465AACA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0DEBA1E" w14:textId="36C70FF2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B96E366" w14:textId="200F41B9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369E7302" w14:textId="266740AF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505EF" w:rsidRPr="00D85E83" w14:paraId="4E146710" w14:textId="77777777" w:rsidTr="005F5036">
                    <w:trPr>
                      <w:trHeight w:val="1531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A13C56D" w14:textId="5885A6F0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3898BFD" w14:textId="23D7BA7B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B545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503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ECC34E3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B15C959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DDA2FDA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66A93D7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1B66A30" w14:textId="77777777" w:rsidR="00F505EF" w:rsidRPr="005F5036" w:rsidRDefault="00F505EF" w:rsidP="00F04791">
                        <w:pPr>
                          <w:pStyle w:val="Dates"/>
                          <w:ind w:right="57"/>
                          <w:jc w:val="righ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FF5B8FF" w14:textId="77777777" w:rsidR="00F505EF" w:rsidRPr="00D85E83" w:rsidRDefault="00F505EF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F505EF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F505EF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CDDB2" w14:textId="77777777" w:rsidR="008E5555" w:rsidRDefault="008E5555">
      <w:pPr>
        <w:spacing w:after="0"/>
      </w:pPr>
      <w:r>
        <w:separator/>
      </w:r>
    </w:p>
  </w:endnote>
  <w:endnote w:type="continuationSeparator" w:id="0">
    <w:p w14:paraId="00580EE1" w14:textId="77777777" w:rsidR="008E5555" w:rsidRDefault="008E55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9EC3" w14:textId="77777777" w:rsidR="008E5555" w:rsidRDefault="008E5555">
      <w:pPr>
        <w:spacing w:after="0"/>
      </w:pPr>
      <w:r>
        <w:separator/>
      </w:r>
    </w:p>
  </w:footnote>
  <w:footnote w:type="continuationSeparator" w:id="0">
    <w:p w14:paraId="75F653B4" w14:textId="77777777" w:rsidR="008E5555" w:rsidRDefault="008E555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76833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0DC5"/>
    <w:rsid w:val="005B1D94"/>
    <w:rsid w:val="005D5149"/>
    <w:rsid w:val="005E656F"/>
    <w:rsid w:val="005F08F5"/>
    <w:rsid w:val="005F35AA"/>
    <w:rsid w:val="005F5036"/>
    <w:rsid w:val="00622A4A"/>
    <w:rsid w:val="00633908"/>
    <w:rsid w:val="00667021"/>
    <w:rsid w:val="00691814"/>
    <w:rsid w:val="006974E1"/>
    <w:rsid w:val="006C0896"/>
    <w:rsid w:val="006E0C01"/>
    <w:rsid w:val="006E7CE4"/>
    <w:rsid w:val="006F513E"/>
    <w:rsid w:val="00704AEF"/>
    <w:rsid w:val="00712732"/>
    <w:rsid w:val="007B3B6D"/>
    <w:rsid w:val="007B5D08"/>
    <w:rsid w:val="007C0139"/>
    <w:rsid w:val="007D45A1"/>
    <w:rsid w:val="007F1B85"/>
    <w:rsid w:val="007F564D"/>
    <w:rsid w:val="007F5E30"/>
    <w:rsid w:val="00804FAE"/>
    <w:rsid w:val="00824A15"/>
    <w:rsid w:val="008527AC"/>
    <w:rsid w:val="00864371"/>
    <w:rsid w:val="0087060A"/>
    <w:rsid w:val="008B1201"/>
    <w:rsid w:val="008B63DD"/>
    <w:rsid w:val="008E5555"/>
    <w:rsid w:val="008F16F7"/>
    <w:rsid w:val="008F5B25"/>
    <w:rsid w:val="009164BA"/>
    <w:rsid w:val="009166BD"/>
    <w:rsid w:val="0093045A"/>
    <w:rsid w:val="00941C64"/>
    <w:rsid w:val="00953D91"/>
    <w:rsid w:val="00963EE7"/>
    <w:rsid w:val="00973CF9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12724"/>
    <w:rsid w:val="00B37C7E"/>
    <w:rsid w:val="00B54516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E1407A"/>
    <w:rsid w:val="00E22FC1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04791"/>
    <w:rsid w:val="00F505EF"/>
    <w:rsid w:val="00F91390"/>
    <w:rsid w:val="00F93E3B"/>
    <w:rsid w:val="00FA67E1"/>
    <w:rsid w:val="00FB2F92"/>
    <w:rsid w:val="00FC0032"/>
    <w:rsid w:val="00FD664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2021-11-22T17:37:00Z</dcterms:created>
  <dcterms:modified xsi:type="dcterms:W3CDTF">2023-10-12T17:32:00Z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