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F10C82" w14:paraId="7FAF298C" w14:textId="0F6ECC5C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F10C82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522C4E5F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1ED683A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F10C82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65A0AC6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56FAA87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01FE302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3FC240B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234954B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155E558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72A372A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3DEDA2E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39325F5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03A465B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3C75D5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1502D5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44DD8F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4CD2138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1A2822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50340E8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4E8752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1BB3A1F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3FD196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6EDB6C2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399408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5D41B93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62F16CE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1565097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4BCEBD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7CC288A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294924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30491E8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500E5A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2D01DC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7636E88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46DE96F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4910C4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5422F2A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192A3B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510432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54E0B4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3C9F47C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3A8D5E5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2EB7EC9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3F7BC89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4C631D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7C72787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20CACE2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64DD92EF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5E9E1A7E" w14:textId="5D8CD0D0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  <w:p w14:paraId="23A157B9" w14:textId="58536465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F10C8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7B007158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5A8FA4E2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F10C82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0481DFA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40A9AD9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1038E46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310A2E1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7514B03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49AE8DF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75E0391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04DDA3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1F0040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758692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00685C1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023C153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30028FC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45D85F6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3DF6D88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757C582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7057A1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71ED6A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4684E6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1FA5890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499CAF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15F650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1FE655B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1BC61BB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7D74ED5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64CA0B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45DC354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53AFDFF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29D3735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0EC9DF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2F1D71B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0CC349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0B762E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7A8817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049BF4F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58A8E07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18C2473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3684AC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5F228D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5096595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6C4EA7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4F0519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4256AD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35EC268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F7C0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07E9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844EB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8A2AF01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F10C82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7485EF0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10CA35D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216AFCD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6AE80B3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2622A16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4776A4E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15553F7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088E327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010488A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07E9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04B6CF8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2C28D02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023C675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1400B78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7B2BE64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03D4D28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432D855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78D10EF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7CEE9F7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57823FE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076E335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01DB9FD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08CC27C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0273529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2404059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4DC7BFE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22A2359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2D5AA65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040A16B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11A00E1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60CA14B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02CD84B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7BB34B1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6C9E531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635F74F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6E87257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61A9E47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542E207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09AC649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6FB101F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62B233A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2B3FF9F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0D568C2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10E1589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3C5E9DD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F7C0F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B1151" w14:textId="77777777" w:rsidR="00A4286A" w:rsidRDefault="00A4286A">
      <w:pPr>
        <w:spacing w:after="0"/>
      </w:pPr>
      <w:r>
        <w:separator/>
      </w:r>
    </w:p>
  </w:endnote>
  <w:endnote w:type="continuationSeparator" w:id="0">
    <w:p w14:paraId="31AFD6AB" w14:textId="77777777" w:rsidR="00A4286A" w:rsidRDefault="00A428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3214B" w14:textId="77777777" w:rsidR="00A4286A" w:rsidRDefault="00A4286A">
      <w:pPr>
        <w:spacing w:after="0"/>
      </w:pPr>
      <w:r>
        <w:separator/>
      </w:r>
    </w:p>
  </w:footnote>
  <w:footnote w:type="continuationSeparator" w:id="0">
    <w:p w14:paraId="3407097F" w14:textId="77777777" w:rsidR="00A4286A" w:rsidRDefault="00A428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2F1631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16C5"/>
    <w:rsid w:val="00406BDB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44EB7"/>
    <w:rsid w:val="008B1201"/>
    <w:rsid w:val="008C1112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4286A"/>
    <w:rsid w:val="00A73763"/>
    <w:rsid w:val="00A86610"/>
    <w:rsid w:val="00A924CA"/>
    <w:rsid w:val="00AA23D3"/>
    <w:rsid w:val="00AA3C50"/>
    <w:rsid w:val="00AE302A"/>
    <w:rsid w:val="00AE36BB"/>
    <w:rsid w:val="00B07E94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BF7C0F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D65D6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D5F48"/>
    <w:rsid w:val="00ED75B6"/>
    <w:rsid w:val="00EF46CB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2021-11-22T17:36:00Z</dcterms:created>
  <dcterms:modified xsi:type="dcterms:W3CDTF">2023-10-12T17:32:00Z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