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556"/>
        <w:gridCol w:w="5556"/>
      </w:tblGrid>
      <w:tr w:rsidR="00DA0A74" w:rsidRPr="00DA0A74" w14:paraId="40983BE3" w14:textId="4DB013E8" w:rsidTr="00DA0A74">
        <w:trPr>
          <w:trHeight w:val="14949"/>
          <w:jc w:val="center"/>
        </w:trPr>
        <w:tc>
          <w:tcPr>
            <w:tcW w:w="2500" w:type="pct"/>
            <w:tcBorders>
              <w:right w:val="dashed" w:sz="4" w:space="0" w:color="auto"/>
            </w:tcBorders>
            <w:vAlign w:val="center"/>
          </w:tcPr>
          <w:p w14:paraId="66537F75" w14:textId="31E1F6A4" w:rsidR="00DA0A74" w:rsidRPr="001C5D72" w:rsidRDefault="00DA0A74" w:rsidP="00DA0A74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Cs w:val="100"/>
                <w:lang w:val="en-US" w:bidi="ru-RU"/>
              </w:rPr>
            </w:pPr>
            <w:r w:rsidRPr="00DA0A74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fldChar w:fldCharType="begin"/>
            </w:r>
            <w:r w:rsidRPr="00DA0A74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DA0A74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fldChar w:fldCharType="separate"/>
            </w:r>
            <w:r w:rsidR="00CB5A82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t>2029</w:t>
            </w:r>
            <w:r w:rsidRPr="00DA0A74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692"/>
              <w:gridCol w:w="2694"/>
            </w:tblGrid>
            <w:tr w:rsidR="00DA0A74" w:rsidRPr="00DA0A74" w14:paraId="79F6697B" w14:textId="77777777" w:rsidTr="00DA0A74">
              <w:tc>
                <w:tcPr>
                  <w:tcW w:w="2499" w:type="pct"/>
                </w:tcPr>
                <w:p w14:paraId="1E763E4B" w14:textId="43838A51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JANUARY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9"/>
                    <w:gridCol w:w="359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DA0A74" w:rsidRPr="00DA0A74" w14:paraId="684222CD" w14:textId="77777777" w:rsidTr="00A56ABE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9408482" w14:textId="72238424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B285114" w14:textId="3330475A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BB7502" w14:textId="69470F0E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84BA99" w14:textId="76CA7D71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F75680" w14:textId="26332F43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57BE3AF3" w14:textId="6E6CCE6C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37E85CF0" w14:textId="42210EC8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31DF8F53" w14:textId="77777777" w:rsidTr="00A56ABE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18922B6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0FF7D8A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01FBD75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2A0E780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4CC92BD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AB1CBA7" w14:textId="46CBF09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F67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F67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1DE8D4C" w14:textId="55594F34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AFA4FA2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688A4083" w14:textId="680794D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D9C7DF" w14:textId="7BAA18E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FD5672A" w14:textId="07549DB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E39618" w14:textId="1F25DAF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E01D669" w14:textId="5A03BFB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8B3CC1" w14:textId="4BFA018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A6A44F" w14:textId="3624650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23F797F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FCDA0AA" w14:textId="2EC8CE0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E99770B" w14:textId="2799AC0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078C04D" w14:textId="3173872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764BF9" w14:textId="2C45921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C4D6EFD" w14:textId="029343B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1A7D074" w14:textId="52E41DF4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F4C53D" w14:textId="77015CEF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0529957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7824C9C9" w14:textId="4E62D79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5E1D41" w14:textId="210AD51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3951C8E" w14:textId="26FE81A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755A8A" w14:textId="4ACAFBD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1F29A4" w14:textId="6CAE8AF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8D3352" w14:textId="2ED18D6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CF6BA37" w14:textId="43AE1299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97D45F8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4BD14B6A" w14:textId="51371E2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746ECD0" w14:textId="2A21BF4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F7B018" w14:textId="395FCDE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72B5BF7" w14:textId="13F7E9C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573E501" w14:textId="1697C7C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251BC6" w14:textId="1646B0C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CA74E8D" w14:textId="6DFEC1DD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144E5B8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55F237A0" w14:textId="61D78D4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84CCAC5" w14:textId="1F76329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50BB2A5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CD13DEE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41B31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7F8AB0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F850EA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D861116" w14:textId="0E7B7BA7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FEBRUARI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4D521D1C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B4A50A8" w14:textId="6EA27773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D052ACD" w14:textId="1E0479F6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47D848" w14:textId="26FF7A44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1412BE2" w14:textId="36A88019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C3D3BE5" w14:textId="59076452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242F7BE9" w14:textId="78EE8F84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4CB16A91" w14:textId="769B6B7E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033AD79B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38E7FF1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5D7836A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324506E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5F6AFAA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1358F79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CD888BB" w14:textId="6F8757E4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A023F15" w14:textId="604D504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878283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31C24DC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64D5DDB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654938E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15DE97A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3B6900B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0759C94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691FA2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DC4D67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A2551F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4ADC263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5856765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198825A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3720EF9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1E3A4AA0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4820D7E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333194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0724B0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1AAB384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057A32D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7002199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42018DD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316781B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64C7636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4B0FF9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6C49D8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1206A7B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1E1B52D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09482E9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13BEAC8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2981080E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98901C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CB553C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DE9049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008E9CF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A0A74" w:rsidRPr="00DA0A74" w14:paraId="2D4390DF" w14:textId="77777777" w:rsidTr="00DA0A74">
              <w:tc>
                <w:tcPr>
                  <w:tcW w:w="2499" w:type="pct"/>
                </w:tcPr>
                <w:p w14:paraId="57FEA032" w14:textId="75B7831C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26743028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5487A9" w14:textId="08BF3F5A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E55501" w14:textId="00D61992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FAF5CE" w14:textId="1AE808BF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1B4D626" w14:textId="382680D0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884261" w14:textId="26B5662E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673D29" w14:textId="1411A75F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A21108" w14:textId="61C344B4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169AEF91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68369D" w14:textId="5AA85FF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03F4D6" w14:textId="34CD2E5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D47A60" w14:textId="12DBAF7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679D66" w14:textId="5672235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0E51CE" w14:textId="1921036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654081" w14:textId="78B8256F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84139" w14:textId="07ADBF2E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5696DFF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0E54892" w14:textId="26EB60B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1DDA0A" w14:textId="74073C9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4272AC" w14:textId="23E7382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35FD6F" w14:textId="759117D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487A11" w14:textId="1AEBC81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7FC9D9" w14:textId="33F6C6D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6F6458" w14:textId="61116394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8D12FD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AD83F1" w14:textId="1454AA1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AB5FCA" w14:textId="2BC748D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67470" w14:textId="0A86C00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DE566" w14:textId="51425C5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6456E" w14:textId="3535D40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282D2" w14:textId="2B003DBB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41A7DB" w14:textId="7ABB839A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C18191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23FB55" w14:textId="5B92688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6DC242" w14:textId="4C4C43E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25F73" w14:textId="3E6320D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D4BA2E" w14:textId="4ED69F3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7D35" w14:textId="0DF77E0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8B35E4" w14:textId="34B48E7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9F4B4A" w14:textId="18DE92EB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6C21C0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8784F0" w14:textId="18F49C1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03AF27" w14:textId="6C1883E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6314FB" w14:textId="6D6CF2E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28A24C" w14:textId="36049AA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71D07" w14:textId="69FF62E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5160D9" w14:textId="1F900AEC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FD2D5D" w14:textId="5C4F63E8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BBA198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FBA312D" w14:textId="28485E5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FD761F" w14:textId="4185766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956F6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9CAB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2ED40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4AC8F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CCAA9E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26FC7C8" w14:textId="77777777" w:rsidR="00DA0A74" w:rsidRPr="00DA0A74" w:rsidRDefault="00DA0A74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37F083FD" w14:textId="72D766AD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70553BF3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046491" w14:textId="6964D981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092D87B" w14:textId="78E376DD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87BD4D" w14:textId="034A6CC0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760BE9" w14:textId="02C3F26D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B3DAC9" w14:textId="459144B2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BDD3580" w14:textId="59544E49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05A394F" w14:textId="0D322844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5B564D4F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E9D895" w14:textId="7EA7CAA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2696FB" w14:textId="3C66ECA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7B06A2" w14:textId="60A235F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BA3A9D" w14:textId="5A3F594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6750A2" w14:textId="29D5B03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C8D2826" w14:textId="265F221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E4A16B7" w14:textId="3AA069D6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BA0528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8E0BFF2" w14:textId="707DA4E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05E24" w14:textId="233D4EC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983989" w14:textId="7C7726E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E407EC" w14:textId="032293B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0D527" w14:textId="0BCDEF2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E3301" w14:textId="3461B74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876E53" w14:textId="1D4E1E4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507752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089C501" w14:textId="61B0A95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577C4D" w14:textId="0409FF9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84DA6" w14:textId="67544E2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D78B34" w14:textId="51571B5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4490C" w14:textId="7A4B5B8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30E47" w14:textId="6F1C3D76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F7871E" w14:textId="1B3629F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7BD376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A24FD54" w14:textId="2F3B727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175BE7" w14:textId="6933733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2D8556" w14:textId="0C71084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60F49B" w14:textId="0D64530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94B946" w14:textId="6C5EABD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4798A" w14:textId="4FA8D3D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076513" w14:textId="2C588564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4F087F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1028E43" w14:textId="4CCCCCD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1843C8" w14:textId="56A2286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ED2646" w14:textId="26B39D7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E22FD5" w14:textId="5AF02A3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1E781" w14:textId="0F340CA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2B13B5" w14:textId="16A8C934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9FEA69" w14:textId="2A438F1C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68DC10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A9C4BE5" w14:textId="12B0FA7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186922" w14:textId="5A6A288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60821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F2BE77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81CB5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61FECD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78DB9C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54FFA5B" w14:textId="77777777" w:rsidR="00DA0A74" w:rsidRPr="00DA0A74" w:rsidRDefault="00DA0A74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A0A74" w:rsidRPr="00DA0A74" w14:paraId="2493E81D" w14:textId="77777777" w:rsidTr="00DA0A74">
              <w:tc>
                <w:tcPr>
                  <w:tcW w:w="2499" w:type="pct"/>
                </w:tcPr>
                <w:p w14:paraId="49CAB004" w14:textId="506260BC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1518B389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FCF74AC" w14:textId="5C6E0FC1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BBE7EA" w14:textId="3522B39B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BCD88B" w14:textId="3E696B2C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CC32D9" w14:textId="268EFBED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C78D51" w14:textId="6EC50E00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28853824" w14:textId="0D76BB9D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9C77D25" w14:textId="17702C7E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1CC56A4A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AC3FFF" w14:textId="7BC95A5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00070" w14:textId="405DE62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CBDAA9E" w14:textId="5B67DB5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4758BF" w14:textId="688A45F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248037" w14:textId="174BC2B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A5775E0" w14:textId="2A0883E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549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851FF8C" w14:textId="0DD694A0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480662F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8B56D9" w14:textId="1BDAAA0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8FA4FC" w14:textId="203BEEC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955CC" w14:textId="6FAD3AB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1D75CA" w14:textId="47A904F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3C7178" w14:textId="43A5C1A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D9CD14" w14:textId="7A18F206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9D52DB" w14:textId="558371A9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EAE709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DD15FB" w14:textId="220BECE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A11028" w14:textId="28E30F0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59D6F" w14:textId="55DD7CA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A56912" w14:textId="2CC5DF1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C7E6E" w14:textId="09E2639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FFDB" w14:textId="56633378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462962" w14:textId="25B288EC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C03038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52312F8" w14:textId="7FF323C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9BAF6E" w14:textId="62A7035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A5C1B0" w14:textId="79933B9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455A6" w14:textId="7407F0C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56C3E8" w14:textId="051ED1F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665D7" w14:textId="11C1D77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9D9251" w14:textId="590497D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973F3F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AAEAD8" w14:textId="1DC86A0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003F1B" w14:textId="4EADB19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1B219" w14:textId="4FDF029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A20E8" w14:textId="7D1B55A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D241F" w14:textId="371E4C2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8F89CF" w14:textId="62661EB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A6AE27" w14:textId="65B0545A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C72FD5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06451B5" w14:textId="45E6C9E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9F5EF3" w14:textId="5A6625F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B9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0A7415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4215F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5107E4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86928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D6E745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576577D" w14:textId="77777777" w:rsidR="00DA0A74" w:rsidRPr="00DA0A74" w:rsidRDefault="00DA0A74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03FD96D4" w14:textId="21165F65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JUNI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56B5ECA9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8FEDCD" w14:textId="3240CCFE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A2A072" w14:textId="3504388E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F2207D" w14:textId="7ECC148D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D5248A" w14:textId="3F6E3B0C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1E7A6C3" w14:textId="41D32689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EF55E82" w14:textId="19947C97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463768A2" w14:textId="343013E9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5443D33D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44F91F" w14:textId="33AB596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15D90E" w14:textId="1386EED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A34A9CD" w14:textId="6FC7314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6314C3" w14:textId="3C76BD0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2036E9" w14:textId="0E201B2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BE759B7" w14:textId="3CD0C50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569BB50" w14:textId="2A80960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28BEAD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90BA992" w14:textId="28CB98D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51AC8" w14:textId="1771710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915535" w14:textId="64243F1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E90F9" w14:textId="36280B9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8C5535" w14:textId="05B6735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DA74B" w14:textId="418DAC14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F7EEAB" w14:textId="2C2456CC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CE1623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BE0AD5" w14:textId="0D32D6C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27276" w14:textId="33E710F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DDCD9E" w14:textId="573F05E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25FB72" w14:textId="37411B5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2C151C" w14:textId="5278528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32C50F" w14:textId="4E65187D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BED43F" w14:textId="3D8BE48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03D47D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D8165B2" w14:textId="795F79C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271A5B" w14:textId="78163F3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2AF3D8" w14:textId="35772B3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976B1" w14:textId="3A28BE9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AB3A3E" w14:textId="1B21D22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E64379" w14:textId="241C1820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B768D4" w14:textId="0C374DA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4589BD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9F9A6C5" w14:textId="208A1CF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FBF17" w14:textId="0A84EFA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2A1EF" w14:textId="4D70D49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9B19BA" w14:textId="0AEF339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36CE7C" w14:textId="20A8FC3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9C43B1" w14:textId="24FF374C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DD8C36" w14:textId="27552C1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2FDC50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5FE8CA" w14:textId="042C348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726B1F" w14:textId="2615315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440A7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B12FF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891256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91224A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DD61CD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807392B" w14:textId="77777777" w:rsidR="00DA0A74" w:rsidRPr="00DA0A74" w:rsidRDefault="00DA0A74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A0A74" w:rsidRPr="00DA0A74" w14:paraId="3808ABFD" w14:textId="77777777" w:rsidTr="00DA0A74">
              <w:tc>
                <w:tcPr>
                  <w:tcW w:w="2499" w:type="pct"/>
                </w:tcPr>
                <w:p w14:paraId="6E8737E6" w14:textId="7FEA481C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JULI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6C7EBE15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7860A0" w14:textId="0A583D41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FAD86" w14:textId="0D47B9D1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50A786" w14:textId="2DA50A1F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437A237" w14:textId="50233754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556C5FD" w14:textId="56CEE1DA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5CF6429D" w14:textId="6E886E8C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6E667AB7" w14:textId="35D3772E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19B8972E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554F125B" w14:textId="65CBFEF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55800818" w14:textId="521D11D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BC37529" w14:textId="3C81617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047263B7" w14:textId="5DE0C31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3681156" w14:textId="58F3A55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FF0000"/>
                        </w:tcBorders>
                      </w:tcPr>
                      <w:p w14:paraId="3A6DF060" w14:textId="5B97D8C6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</w:tcPr>
                      <w:p w14:paraId="26AB6E70" w14:textId="3BF62C78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27D1FB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98C870B" w14:textId="2F82833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F2587D6" w14:textId="5AA2973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DD90A96" w14:textId="4D633B8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78016B" w14:textId="192263B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DB596A" w14:textId="7E1E98B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01EE6E" w14:textId="79448B8C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F24D146" w14:textId="07954F8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653DE7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65361BD9" w14:textId="639E1E7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7D73D67" w14:textId="68F3877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5B95FF" w14:textId="12DACE6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9641F6" w14:textId="3C63966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6D4A8A" w14:textId="1712C3F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D1779D" w14:textId="3B7FDC18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E66F98" w14:textId="2358944B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D0817BC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3A8ADA5E" w14:textId="15B4C79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E81F23" w14:textId="0FAC88D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FF7D80" w14:textId="676193D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7E4DAC" w14:textId="01E2703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76A5D5" w14:textId="3C433B8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C4E161" w14:textId="62B525D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407099A" w14:textId="7C40990A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D33A9B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7A836960" w14:textId="7DD4461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E6E7F2A" w14:textId="47EFAEE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112855" w14:textId="18848BF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D44EF96" w14:textId="1418E18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A83BDC" w14:textId="2F9BB06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0D5631" w14:textId="1106299F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B06587" w14:textId="4C80F21F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BB1639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2027166" w14:textId="264FCA8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2C53E6E" w14:textId="0649784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F8DCC7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D3A7777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05DA6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698C13D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0D3A2BDD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2260EC9" w14:textId="6B5EFD67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AUGUSTI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151660D6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204E5" w14:textId="0F56AA22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35290CC" w14:textId="6A729673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189A027" w14:textId="2A881ECC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D1BAEF" w14:textId="2EC64466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FD103B" w14:textId="00627F20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7E648F9E" w14:textId="15F24514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72E6A35F" w14:textId="077729A7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56086A62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8DA5D2" w14:textId="7F582E5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1F25FB" w14:textId="79102B8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B9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00ECF7" w14:textId="0D97108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8FB751" w14:textId="45755C1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78745E" w14:textId="23B7F41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B15211A" w14:textId="6E8BF7B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4A3ABF3" w14:textId="13EEAA46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305F4F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BE61B07" w14:textId="1786F31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A7A4D2" w14:textId="2FBDF07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6AFEDA" w14:textId="7079E65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BFE6FD" w14:textId="17B716C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D19B5" w14:textId="60A2D8E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9FE528" w14:textId="68F89FF9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72D69" w14:textId="0A33569E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338010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9400DF" w14:textId="7257933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25423" w14:textId="0B19283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92967D" w14:textId="0D666FA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3EFBB" w14:textId="1B0A981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0CD39" w14:textId="25F5517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3DD9F3" w14:textId="6832161E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DF1BBC" w14:textId="396A6790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43F1A51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8CE5AD" w14:textId="0D116F4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4003B" w14:textId="4E80279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999DDD" w14:textId="31FE50D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4A1D99" w14:textId="7E998D9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5E493B" w14:textId="1A07575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C1D52" w14:textId="766DAA8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6DB82B" w14:textId="0B6D5479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16C1E4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3E18751" w14:textId="18632B7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110BDC" w14:textId="098A8A5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00E42B" w14:textId="56BE9B5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3E1903" w14:textId="52864AC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28EAA" w14:textId="57A64E2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37CBEE" w14:textId="0DD3A74D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971777" w14:textId="467C37C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26833D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D3434A" w14:textId="432A188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C96D7D" w14:textId="2AED174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A14C7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7BCAE4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37A4C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179DFC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14A770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A0A74" w:rsidRPr="00DA0A74" w14:paraId="5ABCB9D1" w14:textId="77777777" w:rsidTr="00DA0A74">
              <w:tc>
                <w:tcPr>
                  <w:tcW w:w="2499" w:type="pct"/>
                </w:tcPr>
                <w:p w14:paraId="79F650E7" w14:textId="18EC2BF4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03DDDB42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98AA0DB" w14:textId="71F3C871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49E3F9" w14:textId="0763B258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BBAF61" w14:textId="2DA2CE32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4419F8" w14:textId="7467827C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A51124" w14:textId="5041A6E7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748F67F1" w14:textId="5AE4B0FE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3C938EE6" w14:textId="7E5C7E6E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10D9A45E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313450" w14:textId="0E5284A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B0C9E4" w14:textId="50F8A41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3DE7CD" w14:textId="5B13E30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F2713F" w14:textId="3C70939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EF6C8E" w14:textId="0D27985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C24685E" w14:textId="455C3838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BC49D77" w14:textId="6019941D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F18A2E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835E3A" w14:textId="43754C2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293C3" w14:textId="64F517B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AB7E9F" w14:textId="37E92B1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59158" w14:textId="7F0AA17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D947" w14:textId="1986DAC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AD3962" w14:textId="634E2674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7F2E1B" w14:textId="7833FE8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1C1CA3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F2ED46E" w14:textId="14C8371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986F9A" w14:textId="21FA599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FE5983" w14:textId="244BE74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BCC605" w14:textId="26E1C9E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054F9C" w14:textId="2836577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CBEA70" w14:textId="4B06D50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EDB191" w14:textId="4392BBAC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45E8D7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2775ED9" w14:textId="1B2534D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7E6D98" w14:textId="27A59FF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3F33FE" w14:textId="6827F8F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BA4D99" w14:textId="5B89B26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FB481" w14:textId="299877D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FCB579" w14:textId="4D98762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A990F" w14:textId="3082FF3F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95014E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661734" w14:textId="5B843E3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94F1DE" w14:textId="486F114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0FB287" w14:textId="448535F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40DFEC" w14:textId="36ECDC9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DB5CBD" w14:textId="152752F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1B01A" w14:textId="16E88BB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4DAF6F" w14:textId="220394D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687621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03FE5F8" w14:textId="0EFCC39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66506E" w14:textId="3F3AA0E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287730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11D25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77CA76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F0FA5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2813AB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13687FF" w14:textId="25CCEB1B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200F4D99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0C30AE" w14:textId="11582C2C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B46464" w14:textId="0104DECC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7C40B8" w14:textId="2EFD72F3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CBBE5D" w14:textId="7373E16D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52E8CC" w14:textId="5B765D4B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20B9D358" w14:textId="133CA8FF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3EDACEA" w14:textId="547D5D7F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0CA80908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20B017" w14:textId="6EFC632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101D1A" w14:textId="5977D35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393182" w14:textId="631EA06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2D1181" w14:textId="5EC7C06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05746F" w14:textId="19CC4E0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5506F63" w14:textId="455A992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9CDF120" w14:textId="76CD18A0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58BFB5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56F386C" w14:textId="0FEDE07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D449C6" w14:textId="4AA3430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1EEFCC" w14:textId="13C68AF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227CD" w14:textId="61DB24A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1D89E9" w14:textId="743E050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09074" w14:textId="45DA9CF0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F296B1" w14:textId="5E01D74E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D899B2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636EA64" w14:textId="301E8D8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CABC5F" w14:textId="06584E2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94B47" w14:textId="3EFCF06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B99033" w14:textId="0F06747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DD137" w14:textId="476198D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AFF8E8" w14:textId="4C45262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ECB286" w14:textId="5BE5054B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6CCF367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3119376" w14:textId="7E37D49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52F87A" w14:textId="3D2C0E9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13154B" w14:textId="5A98835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24C832" w14:textId="22CC883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0FA02" w14:textId="0640402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40261" w14:textId="6D1C0D28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7C3369" w14:textId="53DBB63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C80F2E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FA268FE" w14:textId="53BE9D7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2C96B" w14:textId="03B9C41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5CC23" w14:textId="5962120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53262" w14:textId="0DE0AA4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AA102" w14:textId="09842AD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EFA78A" w14:textId="6F07E54C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FB1C7E" w14:textId="00ABE6D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5E971A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9F4502E" w14:textId="50BBAD0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B4C5A2" w14:textId="7CA69BF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0EB849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0999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12439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678DE7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BB9FAD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A0A74" w:rsidRPr="00DA0A74" w14:paraId="405FBD6D" w14:textId="77777777" w:rsidTr="00DA0A74">
              <w:tc>
                <w:tcPr>
                  <w:tcW w:w="2499" w:type="pct"/>
                </w:tcPr>
                <w:p w14:paraId="62F403E3" w14:textId="7368B5D3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48170820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45F6BA" w14:textId="5CD8FEEC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17208E" w14:textId="6C5330DA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489909" w14:textId="5C9F01EA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323E9F9" w14:textId="5FB58939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3D3F163" w14:textId="202B029F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34E04D97" w14:textId="48893676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C0D5F8B" w14:textId="7AA28F33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012740AC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F890B" w14:textId="0A128FD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594789" w14:textId="60CECFB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1A12C1" w14:textId="7D5E9FE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4E7AF5" w14:textId="0C8FC6D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D00B27" w14:textId="0FDC70F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948C4A3" w14:textId="5C467F6F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7AC8998" w14:textId="786FFD1F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A2FAB6C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9E8BFA7" w14:textId="0CA2E0A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0D5A36" w14:textId="7E1ACDB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A82E" w14:textId="3D4442A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22A908" w14:textId="44B3945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BB53D9" w14:textId="4085638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C91A9" w14:textId="60CE59D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BCD477" w14:textId="526EC7DD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9A66A4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1D05868" w14:textId="471B441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DC3F2A" w14:textId="766F527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6FD646" w14:textId="7FAD76D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7BEEC3" w14:textId="224130D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357B6" w14:textId="1BD2DA4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C8D166" w14:textId="04FA6F0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16040E" w14:textId="7FCE3C1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7643C22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048BDF4" w14:textId="3D3458C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ABF31D" w14:textId="2013524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A5F3A" w14:textId="1EA959F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44050F" w14:textId="75E1EB9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82D191" w14:textId="6AADE07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E553B" w14:textId="52CF4D89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08A30E" w14:textId="6E91A0FB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129E6A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63BB57" w14:textId="1CA6DB7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16F462" w14:textId="220E5E1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A5680" w14:textId="6CD1DCA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552ED" w14:textId="7ADCF14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0B338C" w14:textId="1578CA1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C57FF6" w14:textId="4EE7A25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CAF51B" w14:textId="20CAA76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DB6E2D2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F823FFA" w14:textId="3719164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DD3336" w14:textId="6E600CC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026CD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166639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5C64AF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8F6E76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8D5305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223669A" w14:textId="68077DFC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0D627B7A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23E216" w14:textId="3F4EC6BB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A52C0C" w14:textId="09EB78DF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597C231" w14:textId="7498597C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01B8FA" w14:textId="0449B08F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F222D4F" w14:textId="64AC06EF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2D30E50D" w14:textId="09A6ACCE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47CFE3C9" w14:textId="020FFD45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6D80DCE1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27A88D" w14:textId="42D8479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79E9AA" w14:textId="773A5E1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05DA54" w14:textId="11CFA6F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958B81" w14:textId="066928C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15962D" w14:textId="1F08916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82F23AC" w14:textId="5B86F5EE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37869D4" w14:textId="433AB350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2D13ED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A68F1D" w14:textId="50648B0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D0A40" w14:textId="7530EE6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F145E" w14:textId="5C4B790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8D08D4" w14:textId="032E772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88D14" w14:textId="4C75049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68F423" w14:textId="261CF04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A9B36" w14:textId="26BF5DA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6FB5A41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0635D06" w14:textId="286B92B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F47024" w14:textId="64C3258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7F186E" w14:textId="4FC76A3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D8F778" w14:textId="1B77C89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9AA9AF" w14:textId="7A9D1EF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C7869" w14:textId="13AE753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544C2F" w14:textId="7787440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319F7C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3C22569" w14:textId="5F67062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221706" w14:textId="245F8EE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9E78B" w14:textId="09FEAF9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949956" w14:textId="3DE3D87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CB49E9" w14:textId="58845B9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DF6F66" w14:textId="50CF4D9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C16A5A" w14:textId="0DFF27B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DF2DC47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437B83" w14:textId="1B18A16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E631D9" w14:textId="4F769DB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322D4" w14:textId="78EE204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2C066B" w14:textId="1A1972B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FF03D3" w14:textId="2D0ECB7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427E09" w14:textId="3F56BA4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E9E494" w14:textId="1C0F6190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67C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638BD1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8F979D1" w14:textId="4536965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32197" w14:textId="7B8628D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5A8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EC6F74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C8791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6971A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3A2BC6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E1A6E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DA0A74" w:rsidRPr="00DA0A74" w:rsidRDefault="00DA0A74" w:rsidP="00DA0A74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</w:rPr>
            </w:pPr>
          </w:p>
        </w:tc>
        <w:tc>
          <w:tcPr>
            <w:tcW w:w="2500" w:type="pct"/>
            <w:tcBorders>
              <w:left w:val="dashed" w:sz="4" w:space="0" w:color="auto"/>
            </w:tcBorders>
            <w:vAlign w:val="center"/>
          </w:tcPr>
          <w:p w14:paraId="2655A336" w14:textId="77777777" w:rsidR="00CB5A82" w:rsidRPr="00DA0A74" w:rsidRDefault="00CB5A82" w:rsidP="00CB5A82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</w:pPr>
            <w:r w:rsidRPr="00DA0A74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fldChar w:fldCharType="begin"/>
            </w:r>
            <w:r w:rsidRPr="00DA0A74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DA0A74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fldChar w:fldCharType="separate"/>
            </w:r>
            <w:r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t>2030</w:t>
            </w:r>
            <w:r w:rsidRPr="00DA0A74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692"/>
              <w:gridCol w:w="2694"/>
            </w:tblGrid>
            <w:tr w:rsidR="00CB5A82" w:rsidRPr="00DA0A74" w14:paraId="566150B9" w14:textId="77777777" w:rsidTr="00005059">
              <w:tc>
                <w:tcPr>
                  <w:tcW w:w="2499" w:type="pct"/>
                </w:tcPr>
                <w:p w14:paraId="3E6315CD" w14:textId="77777777" w:rsidR="00CB5A82" w:rsidRPr="00DA0A74" w:rsidRDefault="00CB5A82" w:rsidP="00CB5A8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JANUARY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9"/>
                    <w:gridCol w:w="359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CB5A82" w:rsidRPr="00DA0A74" w14:paraId="5DDB6A58" w14:textId="77777777" w:rsidTr="00005059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A482260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5BB2F6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4ED6B66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33DEE56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9ED419E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5DFB2536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06CF6828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B5A82" w:rsidRPr="00DA0A74" w14:paraId="68DE93EF" w14:textId="77777777" w:rsidTr="00005059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8BAB6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3C5F4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20B34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89E43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04C16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87CB229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2CBA0A4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04F81F6E" w14:textId="77777777" w:rsidTr="00005059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DDE284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EBC916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321D85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475012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7BA3213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D1FD4F3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9394425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4072B4DE" w14:textId="77777777" w:rsidTr="00005059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DDA663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E90797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78FAAA3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91E6E3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1536AB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83260BA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FB57C6A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7EDD78F5" w14:textId="77777777" w:rsidTr="00005059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0B9171A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5C1042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8CA389F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EAF26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062D7B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FAC0C7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C273B3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2A187D9B" w14:textId="77777777" w:rsidTr="00005059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1176548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3958CE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B4AFC7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6C441D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21DA79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6B2722A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6D2A534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3400AC21" w14:textId="77777777" w:rsidTr="00005059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0897624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A0FAE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4C65EF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935E48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38DBF4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FEEE5C6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AF1A982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D847E8" w14:textId="77777777" w:rsidR="00CB5A82" w:rsidRPr="00DA0A74" w:rsidRDefault="00CB5A82" w:rsidP="00CB5A8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C4B418F" w14:textId="77777777" w:rsidR="00CB5A82" w:rsidRPr="00DA0A74" w:rsidRDefault="00CB5A82" w:rsidP="00CB5A8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FEBRUARI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B5A82" w:rsidRPr="00DA0A74" w14:paraId="075713AC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E1EE038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8C92F1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8EE1625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D4672E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F870C1B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4AE82AB8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47BBB68D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B5A82" w:rsidRPr="00DA0A74" w14:paraId="2BC21935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9A55C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DA424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2EAA5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48A23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83178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F2B7B3A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2233557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75173A71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04DCE7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F748C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B0036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7FBC6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6C369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6A035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ED064A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6262A02B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72A010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764CA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68483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A81943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DDF5B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28F155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BF2104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72932410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CA78C6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C326A3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AE0A9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D81DD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FE822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D4B87D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B65978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3E39A693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1DB60F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24A86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5D066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CB83D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8DDAE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146754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CC1F6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17E446F5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4B835AF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F0641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3BFD2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6B894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7D2C0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FB35B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609295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B82DCE7" w14:textId="77777777" w:rsidR="00CB5A82" w:rsidRPr="00DA0A74" w:rsidRDefault="00CB5A82" w:rsidP="00CB5A8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B5A82" w:rsidRPr="00DA0A74" w14:paraId="5625BEF4" w14:textId="77777777" w:rsidTr="00005059">
              <w:tc>
                <w:tcPr>
                  <w:tcW w:w="2499" w:type="pct"/>
                </w:tcPr>
                <w:p w14:paraId="6E62BBFF" w14:textId="77777777" w:rsidR="00CB5A82" w:rsidRPr="00DA0A74" w:rsidRDefault="00CB5A82" w:rsidP="00CB5A8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CB5A82" w:rsidRPr="00DA0A74" w14:paraId="62BD19F3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D309F7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7322AF7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AA6FE3A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73CF44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CE30F2A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DC97F38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2273B1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B5A82" w:rsidRPr="00DA0A74" w14:paraId="57ACC5A5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99788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10F63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A7FB9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6CAE2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61A1C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788FF93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C19CE5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0CC47F5D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A273D9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72538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FAFFB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30E69F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0C451F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46432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4492E7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51F155E7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956C54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DB6BB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BF4DE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1C604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A6309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A34F40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412C8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46191A16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279513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2C893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98B03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ADE2E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6DAD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65330E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648397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08439EBB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C0A9CD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302F63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96BAC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8985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49545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473ED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503666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308BF8A3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52D1DD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DE738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30B9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E14C6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3C87A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DA82C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9A641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4CE43B5" w14:textId="77777777" w:rsidR="00CB5A82" w:rsidRPr="00DA0A74" w:rsidRDefault="00CB5A82" w:rsidP="00CB5A8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78083CF5" w14:textId="77777777" w:rsidR="00CB5A82" w:rsidRPr="00DA0A74" w:rsidRDefault="00CB5A82" w:rsidP="00CB5A8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B5A82" w:rsidRPr="00DA0A74" w14:paraId="3C119F43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F178AC5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533ACDC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7B7985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DF1B80F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D2F01FF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F6C78B8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F5FDF98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B5A82" w:rsidRPr="00DA0A74" w14:paraId="5A8D26CC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17AD6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63F6A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3FA1AE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E7705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CD20E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97333D3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398088E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713CCDA1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416399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B919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FD624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B0843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CC982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F510A4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8C3792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7F054CFE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4A9816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D696F3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9C12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236C4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FCBBD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BF638D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5AEB65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2985F02E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9679B2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B893D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0D7DE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A48B2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7ADE1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A5DA91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BE9C7C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49276C5E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25BD1D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E7A6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FB867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620EB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DA947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7F405F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D568EF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30843A86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75404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30578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9AF7E3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24A67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14005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D2DBF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B0B7B3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BC6011E" w14:textId="77777777" w:rsidR="00CB5A82" w:rsidRPr="00DA0A74" w:rsidRDefault="00CB5A82" w:rsidP="00CB5A8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CB5A82" w:rsidRPr="00DA0A74" w14:paraId="590BBC8B" w14:textId="77777777" w:rsidTr="00005059">
              <w:tc>
                <w:tcPr>
                  <w:tcW w:w="2499" w:type="pct"/>
                </w:tcPr>
                <w:p w14:paraId="011B756E" w14:textId="77777777" w:rsidR="00CB5A82" w:rsidRPr="00DA0A74" w:rsidRDefault="00CB5A82" w:rsidP="00CB5A8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CB5A82" w:rsidRPr="00DA0A74" w14:paraId="74EB51E4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574A7D3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56F93C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A43EE4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0D6295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28BB8FD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454460A1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6B3BEC76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B5A82" w:rsidRPr="00DA0A74" w14:paraId="456C3967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B18EB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BDCCB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62689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531B9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55FBD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6AB69B5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9030F3C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45A017A3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3E2FEA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4F5B0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62FA2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2353E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6A58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17FE83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8BA75A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6BA521F1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9B7B04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F2EC3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5BB71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8BDC6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93163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C8EC30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19D8F6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78090AB1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9140CD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3C87E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36FB9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5FAD8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1A2D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0B074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1E1B46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3DB23887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DEC265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87527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72581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A98C0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6D81B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164AE2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38E2D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5B3C739E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92F674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99557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70DE9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184CA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42726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2C7074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E2D61A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92C5BE0" w14:textId="77777777" w:rsidR="00CB5A82" w:rsidRPr="00DA0A74" w:rsidRDefault="00CB5A82" w:rsidP="00CB5A8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75CD744B" w14:textId="77777777" w:rsidR="00CB5A82" w:rsidRPr="00DA0A74" w:rsidRDefault="00CB5A82" w:rsidP="00CB5A8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JUNI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B5A82" w:rsidRPr="00DA0A74" w14:paraId="03382F6C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5F34BDE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B26FC5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576B686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6452A57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6762898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7E0012A7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63D87CCA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B5A82" w:rsidRPr="00DA0A74" w14:paraId="6D9B8C3A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FF42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C5BB8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B73E1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D51C3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A773F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118C7B6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EB26A0F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51590489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5F718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93F80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9EFB2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162CD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C2D88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F94AF2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BCFD95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6AA852DD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F0FD99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1AEC7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EF5C9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BEE28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05CD5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A3F440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DE0D13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7AA76177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67FD4A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0D175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45C2F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6685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EC829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5A467A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4E8093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52F6F43F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252F8D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FEA4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6C624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03AB5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D014A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3FB91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C6C16B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63E3CED1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704EE93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41678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2C7B2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7C94D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665BD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DD0963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BDF81B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5820BCE" w14:textId="77777777" w:rsidR="00CB5A82" w:rsidRPr="00DA0A74" w:rsidRDefault="00CB5A82" w:rsidP="00CB5A8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CB5A82" w:rsidRPr="00DA0A74" w14:paraId="2F13BD9C" w14:textId="77777777" w:rsidTr="00005059">
              <w:tc>
                <w:tcPr>
                  <w:tcW w:w="2499" w:type="pct"/>
                </w:tcPr>
                <w:p w14:paraId="324D111D" w14:textId="77777777" w:rsidR="00CB5A82" w:rsidRPr="00DA0A74" w:rsidRDefault="00CB5A82" w:rsidP="00CB5A8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JULI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CB5A82" w:rsidRPr="00DA0A74" w14:paraId="63E686EB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1965F99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0DE5729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C28CEC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EA50916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C5A522D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600F8999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4F1E9929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B5A82" w:rsidRPr="00DA0A74" w14:paraId="174C17FE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1DD2DB1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3D2B9C2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D136B9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D13B31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7CA190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FF0000"/>
                        </w:tcBorders>
                      </w:tcPr>
                      <w:p w14:paraId="1F2FDB45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</w:tcPr>
                      <w:p w14:paraId="09FBADED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2D2B80C0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D413C4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AB20A7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486A8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2C453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16920D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91D65F8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7DDA5BA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02737398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78F717B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A55E31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F666F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6D9CC2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C78EE1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53F6D2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E30D54C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6C7E3AAA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22263D6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00F42B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47F0ED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6A30D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9DF976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1C0C760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BAD901C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4615C6A2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419D8A5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3CFF0F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B5BD54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12ACD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7D5AB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0D270C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79FBCAA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588DE851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4C721EE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117520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6B31B3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02878D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4BB13BE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53FEA8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65D68E4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7163E12" w14:textId="77777777" w:rsidR="00CB5A82" w:rsidRPr="00DA0A74" w:rsidRDefault="00CB5A82" w:rsidP="00CB5A8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B581FCB" w14:textId="77777777" w:rsidR="00CB5A82" w:rsidRPr="00DA0A74" w:rsidRDefault="00CB5A82" w:rsidP="00CB5A8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AUGUSTI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B5A82" w:rsidRPr="00DA0A74" w14:paraId="123EB09D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EC86DC3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A27A276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9073CA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9B6EE05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9D5DCEE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2C896942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2E97D7CD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B5A82" w:rsidRPr="00DA0A74" w14:paraId="6A78C2D7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0A220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C8E3E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DAE71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E0013F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69CA7F3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2E3FBDA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F41CD97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2C02F330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5D799A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2E9CE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6C9E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BB5C6F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5E1C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440FEC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23AF26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0A4D733D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383CA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7A84D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47073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ECC463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36EA0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BCBCED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CA89449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078DF9A0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84A9FE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E582B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D379FF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FC003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1B40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4F750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10B8CA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2B602B3B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CAE133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24FA2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9C9E4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70DEF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27578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563BD8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42D131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1A62E487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367359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800D2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8500C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7AF4C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0D827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53A31E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A58818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EE5C06B" w14:textId="77777777" w:rsidR="00CB5A82" w:rsidRPr="00DA0A74" w:rsidRDefault="00CB5A82" w:rsidP="00CB5A8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B5A82" w:rsidRPr="00DA0A74" w14:paraId="6C086A32" w14:textId="77777777" w:rsidTr="00005059">
              <w:tc>
                <w:tcPr>
                  <w:tcW w:w="2499" w:type="pct"/>
                </w:tcPr>
                <w:p w14:paraId="235DE35D" w14:textId="77777777" w:rsidR="00CB5A82" w:rsidRPr="00DA0A74" w:rsidRDefault="00CB5A82" w:rsidP="00CB5A8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CB5A82" w:rsidRPr="00DA0A74" w14:paraId="674F92A6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E82A85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B411F2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2164C2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32312E9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994378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09BE46BC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63AC629A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B5A82" w:rsidRPr="00DA0A74" w14:paraId="5932DA39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B9C8F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5E88D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B4581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A3C50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CAFF4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5B111C0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502D85B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25CB9940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EEA9B4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53626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F22BE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8B491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808B5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6D7B98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2B2F8A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588705D7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EC2F71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8E8BE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9995C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4A98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B746A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1F3703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8E48AD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279CC0A5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EF7DFA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4BB54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7633B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9F16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9EF00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6B4729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95CB15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1A91D608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3972F8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06AFE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97C9D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267C5F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7DFE63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94E671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596C04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49406012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7CCBF0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CA673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E738E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7E89B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5701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9266E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23ECCE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5B26616" w14:textId="77777777" w:rsidR="00CB5A82" w:rsidRPr="00DA0A74" w:rsidRDefault="00CB5A82" w:rsidP="00CB5A8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680321C5" w14:textId="77777777" w:rsidR="00CB5A82" w:rsidRPr="00DA0A74" w:rsidRDefault="00CB5A82" w:rsidP="00CB5A8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B5A82" w:rsidRPr="00DA0A74" w14:paraId="6141CA66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B338338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3DD076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87325E4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48192A9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E460E5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396602A4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9801211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B5A82" w:rsidRPr="00DA0A74" w14:paraId="623F8F6E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FE9C0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B54EE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A0C5E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D48AB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DAE5A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5A9EB19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2AD0257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23AB1CED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B6E684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A2FBD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A3C8E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5F64C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A9900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07AB7F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4AF523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46ED0FB3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681886F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5C107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EFC4A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57E8F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917C0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5059F8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98687B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7BAB58EB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F8017C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1CE74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E1CBF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5B750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A5C91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043A2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CF743E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70D4234A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77F2CDF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E970C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996A2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8B03F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22BB8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80B308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613252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3716030F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55AD43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8CA92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41650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CE8C8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F2B51F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1B2D12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9CD7F7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280389A" w14:textId="77777777" w:rsidR="00CB5A82" w:rsidRPr="00DA0A74" w:rsidRDefault="00CB5A82" w:rsidP="00CB5A8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B5A82" w:rsidRPr="00DA0A74" w14:paraId="50188B11" w14:textId="77777777" w:rsidTr="00005059">
              <w:tc>
                <w:tcPr>
                  <w:tcW w:w="2499" w:type="pct"/>
                </w:tcPr>
                <w:p w14:paraId="19DF02D7" w14:textId="77777777" w:rsidR="00CB5A82" w:rsidRPr="00DA0A74" w:rsidRDefault="00CB5A82" w:rsidP="00CB5A8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CB5A82" w:rsidRPr="00DA0A74" w14:paraId="0240EEE0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B7CC38E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66E313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220421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05309E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826F3F2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59693685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345D8195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B5A82" w:rsidRPr="00DA0A74" w14:paraId="34F9887C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18AE4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E2249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A2CD6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AF081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4D6371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90D4ECB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E9493DE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7E21CB99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3F5D8E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8F30A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4A072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13B8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54C9F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5A7C8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927867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67F6B66B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18CB80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7C995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14873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94EBB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3293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F1E2A0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8FE951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2DFD38EB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EC1199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FF6CD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FFCD9F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03236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133FB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806AA9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888FB0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1A45EF91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67D4B03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B3A26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A545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32381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EA3D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FF847B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8A50AF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495501A5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0444A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CB60C3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4BF05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50B2E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EBBAE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6D32DC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451C21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D2CE0E5" w14:textId="77777777" w:rsidR="00CB5A82" w:rsidRPr="00DA0A74" w:rsidRDefault="00CB5A82" w:rsidP="00CB5A8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1DBC95BF" w14:textId="77777777" w:rsidR="00CB5A82" w:rsidRPr="00DA0A74" w:rsidRDefault="00CB5A82" w:rsidP="00CB5A8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B5A82" w:rsidRPr="00DA0A74" w14:paraId="2099518C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6C99115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CFC485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6B2FFC1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0A55FF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391EB08" w14:textId="77777777" w:rsidR="00CB5A82" w:rsidRPr="00DA0A74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FF2721E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3310A511" w14:textId="77777777" w:rsidR="00CB5A82" w:rsidRPr="00A56ABE" w:rsidRDefault="00CB5A82" w:rsidP="00CB5A8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B5A82" w:rsidRPr="00DA0A74" w14:paraId="19CC56B3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DA2F9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5FA0FF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B02FE0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298B0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AC75F8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DA8FC5C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6E63D5A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431E59C5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F26E2E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DC660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4302C5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C71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C032D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6AB872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32C78D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291E48FB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E66A39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9FE86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4532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1793F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93D0BB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BB6EA7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90B28A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5106EA45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9E27E8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1BF2F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45520A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690EB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666E74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A8282A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19ACCD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4A39579D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15642F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52EFB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C41DD8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B9CECD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3F2E19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D81B39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991EA4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B5A82" w:rsidRPr="00DA0A74" w14:paraId="43FFC765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4E2FA4E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A934C3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5A000C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C092B7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C965D2" w14:textId="77777777" w:rsidR="00CB5A82" w:rsidRPr="00DA0A74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542659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4FDDE0" w14:textId="77777777" w:rsidR="00CB5A82" w:rsidRPr="00A56ABE" w:rsidRDefault="00CB5A82" w:rsidP="00CB5A82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691528B" w14:textId="77777777" w:rsidR="00CB5A82" w:rsidRPr="00DA0A74" w:rsidRDefault="00CB5A82" w:rsidP="00CB5A8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3911ADC" w14:textId="77777777" w:rsidR="00DA0A74" w:rsidRPr="00DA0A74" w:rsidRDefault="00DA0A74" w:rsidP="00DA0A74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  <w:lang w:bidi="ru-RU"/>
              </w:rPr>
            </w:pPr>
          </w:p>
        </w:tc>
      </w:tr>
    </w:tbl>
    <w:p w14:paraId="2B3E424A" w14:textId="1DF0A038" w:rsidR="00F93E3B" w:rsidRPr="00DA0A74" w:rsidRDefault="00F93E3B" w:rsidP="00DA0A74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DA0A74" w:rsidSect="00DA0A74">
      <w:pgSz w:w="11906" w:h="16838" w:code="9"/>
      <w:pgMar w:top="397" w:right="397" w:bottom="397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C0E96" w14:textId="77777777" w:rsidR="00F01119" w:rsidRDefault="00F01119">
      <w:pPr>
        <w:spacing w:after="0"/>
      </w:pPr>
      <w:r>
        <w:separator/>
      </w:r>
    </w:p>
  </w:endnote>
  <w:endnote w:type="continuationSeparator" w:id="0">
    <w:p w14:paraId="0D2B9EA4" w14:textId="77777777" w:rsidR="00F01119" w:rsidRDefault="00F011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17DBC" w14:textId="77777777" w:rsidR="00F01119" w:rsidRDefault="00F01119">
      <w:pPr>
        <w:spacing w:after="0"/>
      </w:pPr>
      <w:r>
        <w:separator/>
      </w:r>
    </w:p>
  </w:footnote>
  <w:footnote w:type="continuationSeparator" w:id="0">
    <w:p w14:paraId="33A956DC" w14:textId="77777777" w:rsidR="00F01119" w:rsidRDefault="00F011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26BDA"/>
    <w:rsid w:val="0005357B"/>
    <w:rsid w:val="00067C19"/>
    <w:rsid w:val="00071356"/>
    <w:rsid w:val="00097A25"/>
    <w:rsid w:val="000A5A57"/>
    <w:rsid w:val="000E2618"/>
    <w:rsid w:val="001274F3"/>
    <w:rsid w:val="00151CCE"/>
    <w:rsid w:val="001B01F9"/>
    <w:rsid w:val="001C41F9"/>
    <w:rsid w:val="001C5D72"/>
    <w:rsid w:val="001F67B7"/>
    <w:rsid w:val="002549E6"/>
    <w:rsid w:val="00285C1D"/>
    <w:rsid w:val="003327F5"/>
    <w:rsid w:val="00340CAF"/>
    <w:rsid w:val="003C0D41"/>
    <w:rsid w:val="003D20BB"/>
    <w:rsid w:val="003E085C"/>
    <w:rsid w:val="003E7B3A"/>
    <w:rsid w:val="00416364"/>
    <w:rsid w:val="00431B29"/>
    <w:rsid w:val="00440416"/>
    <w:rsid w:val="00462EAD"/>
    <w:rsid w:val="004A6170"/>
    <w:rsid w:val="004B0D6A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81AE4"/>
    <w:rsid w:val="007C0139"/>
    <w:rsid w:val="007D45A1"/>
    <w:rsid w:val="007F564D"/>
    <w:rsid w:val="0081583A"/>
    <w:rsid w:val="00844D80"/>
    <w:rsid w:val="008B1201"/>
    <w:rsid w:val="008F16F7"/>
    <w:rsid w:val="009164BA"/>
    <w:rsid w:val="009166BD"/>
    <w:rsid w:val="00977AAE"/>
    <w:rsid w:val="00981B9B"/>
    <w:rsid w:val="00996E56"/>
    <w:rsid w:val="00997268"/>
    <w:rsid w:val="00A12667"/>
    <w:rsid w:val="00A14581"/>
    <w:rsid w:val="00A20E4C"/>
    <w:rsid w:val="00A56ABE"/>
    <w:rsid w:val="00A97E2B"/>
    <w:rsid w:val="00AA23D3"/>
    <w:rsid w:val="00AA3C50"/>
    <w:rsid w:val="00AE302A"/>
    <w:rsid w:val="00AE36BB"/>
    <w:rsid w:val="00B13164"/>
    <w:rsid w:val="00B24BD3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B5A82"/>
    <w:rsid w:val="00CC57B7"/>
    <w:rsid w:val="00D41927"/>
    <w:rsid w:val="00DA0A74"/>
    <w:rsid w:val="00DA6A3A"/>
    <w:rsid w:val="00DE32AC"/>
    <w:rsid w:val="00E1407A"/>
    <w:rsid w:val="00E50BDE"/>
    <w:rsid w:val="00E774CD"/>
    <w:rsid w:val="00E77E1D"/>
    <w:rsid w:val="00ED75B6"/>
    <w:rsid w:val="00F0111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6814</Words>
  <Characters>38846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2022-01-04T07:51:00Z</dcterms:created>
  <dcterms:modified xsi:type="dcterms:W3CDTF">2022-01-04T07:51:00Z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