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556"/>
        <w:gridCol w:w="5556"/>
      </w:tblGrid>
      <w:tr w:rsidR="00DA0A74" w:rsidRPr="00DA0A74" w14:paraId="40983BE3" w14:textId="4DB013E8" w:rsidTr="00DA0A74">
        <w:trPr>
          <w:trHeight w:val="14949"/>
          <w:jc w:val="center"/>
        </w:trPr>
        <w:tc>
          <w:tcPr>
            <w:tcW w:w="2500" w:type="pct"/>
            <w:tcBorders>
              <w:right w:val="dashed" w:sz="4" w:space="0" w:color="auto"/>
            </w:tcBorders>
            <w:vAlign w:val="center"/>
          </w:tcPr>
          <w:p w14:paraId="66537F75" w14:textId="2FEB1C3B" w:rsidR="00DA0A74" w:rsidRPr="001C5D72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Cs w:val="100"/>
                <w:lang w:val="en-US" w:bidi="ru-RU"/>
              </w:rPr>
            </w:pP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begin"/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separate"/>
            </w:r>
            <w:r w:rsidR="001C5D72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t>2027</w: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DA0A74" w:rsidRPr="00DA0A74" w14:paraId="79F6697B" w14:textId="77777777" w:rsidTr="00DA0A74">
              <w:tc>
                <w:tcPr>
                  <w:tcW w:w="2499" w:type="pct"/>
                </w:tcPr>
                <w:p w14:paraId="1E763E4B" w14:textId="43838A51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DA0A74" w:rsidRPr="00DA0A74" w14:paraId="684222CD" w14:textId="77777777" w:rsidTr="00A56ABE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72238424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3330475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69470F0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76CA7D7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26332F4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7BE3AF3" w14:textId="6E6CCE6C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7E85CF0" w14:textId="42210EC8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31DF8F53" w14:textId="77777777" w:rsidTr="00A56ABE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35F3831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5DD166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0D69149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47D81E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3664078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AB1CBA7" w14:textId="496E20F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F67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F67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1DE8D4C" w14:textId="04C68F1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0306AAA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49140C4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19E7850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7F5E2F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63F2947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791E397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61A2E03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286850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5DE59BA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21FF65E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39CEF04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2B0844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1DECD43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410AF16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1BC2F32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1E733BB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5DAED3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1955D2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377254C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131DD62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743460BA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31D362B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0198E4E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266E68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5F82F43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60E52C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3E962C4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3233B7C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376D0D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0AB6080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0E7B7BA7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4D521D1C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6EA2777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1E0479F6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26FF7A44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36A88019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5907645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42F7BE9" w14:textId="78EE8F8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CB16A91" w14:textId="769B6B7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033AD79B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26033BC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4FD379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4C66E4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077C281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15E5BC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D888BB" w14:textId="18D2201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023F15" w14:textId="67847CA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A845BA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2ABAE8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17B11D3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2F15634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78BDB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39384B5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85A4B4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0178A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192C9D8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F840C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70CEEAE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1E989A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1E35D66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F5549CA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A0F3B0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3B93AA2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7280F95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2CF1B18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3F66FA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609D92A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8CF39D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C4A2A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5AC44EC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636F3E2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3C965C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4AA53D6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2DA4DF9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DAEDDA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724B24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2640103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2D4390DF" w14:textId="77777777" w:rsidTr="00DA0A74">
              <w:tc>
                <w:tcPr>
                  <w:tcW w:w="2499" w:type="pct"/>
                </w:tcPr>
                <w:p w14:paraId="57FEA032" w14:textId="75B7831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08BF3F5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00D6199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1AE808B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382680D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26B5662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1411A75F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61C344B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691CBC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471DB8C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6591BF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0401DA8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5C5690F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75F82DB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78A2BBC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1D504F8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14A1CC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428A0F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493D32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2E30DDD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6CACD63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4FDA220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0AE416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4F27C07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7302A46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2969E9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112AD3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1997609A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3F89159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148A61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6329AA0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5405940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09744CC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29BF970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6E5AD25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2FEB8DF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50265AB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10FAB8E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637FE74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425A906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6B28DD8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66DF69F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274CAB8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1217FAC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48255A7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26FC7C8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7F083FD" w14:textId="72D766AD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70553BF3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6964D98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78E376D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034A6CC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02C3F26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459144B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BDD3580" w14:textId="59544E49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05A394F" w14:textId="0D32284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5B564D4F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7DE22D1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717816A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1ED242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3500D24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4286FA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C8D2826" w14:textId="59958CA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E4A16B7" w14:textId="1AEDEB3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24B9D2A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669512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280030E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781FD7E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1DFE562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352DFA7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5568BAD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76FADE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2D5981C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62F920C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3242CB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0FEF673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26693E5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05D0BBD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5941EA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4815D0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64F441D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2D8D356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3D2347B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07311C3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46EBF04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2A16834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0E05FE7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164CB7A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27AA74A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274970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623303A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7F764C1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7C18AFB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67C7639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54FFA5B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2493E81D" w14:textId="77777777" w:rsidTr="00DA0A74">
              <w:tc>
                <w:tcPr>
                  <w:tcW w:w="2499" w:type="pct"/>
                </w:tcPr>
                <w:p w14:paraId="49CAB004" w14:textId="506260B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1518B389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5C6E0FC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3522B39B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3E696B2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268EFBE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6EC50E0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8853824" w14:textId="0D76BB9D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9C77D25" w14:textId="17702C7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CC56A4A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092FB6A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18C6651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075177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1493E84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66941B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A5775E0" w14:textId="72B115D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851FF8C" w14:textId="3CA6C17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2707E42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50FF906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4CC68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14BD219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46921BD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2516104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73A7137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5375EF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6A61DC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096FC9F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69A2A2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24CD4F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4E63326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2AA0D03A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04C5802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56008E2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3142E9A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5642122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06CF569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41FEBCA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37F4025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0470FB7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3F23AD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4B5C83E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46F0FC9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158523B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7D9FBCA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2AE9BFB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20553C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3EF4824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B9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576577D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21165F65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56B5ECA9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3240CCF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3504388E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7ECC148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3F6E3B0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41D32689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EF55E82" w14:textId="19947C97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63768A2" w14:textId="343013E9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5443D33D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3ADF61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0161822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67281A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4F6707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055077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BE759B7" w14:textId="6C7DC78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569BB50" w14:textId="019F4CA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31D4B96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582CD9E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51B4F3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6CD127F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0869D6E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5AFBAD8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4D62DC0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547E8A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45E09D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0FE5721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4978CF4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2527483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7A52C98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7D00625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4F2D48D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646DF7B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432177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2A6571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15FCCF2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0D2B76B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685106F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233EA8B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670BF8C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05A477B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7BA37C6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3C8E575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51C620D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76CB575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7B2616B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6900A3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807392B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3808ABFD" w14:textId="77777777" w:rsidTr="00DA0A74">
              <w:tc>
                <w:tcPr>
                  <w:tcW w:w="2499" w:type="pct"/>
                </w:tcPr>
                <w:p w14:paraId="6E8737E6" w14:textId="7FEA481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6C7EBE15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0A583D4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0D47B9D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2DA50A1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50233754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56CEE1D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CF6429D" w14:textId="6E886E8C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E667AB7" w14:textId="35D3772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9B8972E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384FBFE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54EF18D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170B5A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5659C6F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219EBE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</w:tcPr>
                      <w:p w14:paraId="3A6DF060" w14:textId="27FDF29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</w:tcPr>
                      <w:p w14:paraId="26AB6E70" w14:textId="61A6F63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780F5BA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7ECE8F5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1FE6EDE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7B70FE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77E1824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7DA2C52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14E8C19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718A6AC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19AD804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0882E7D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5F3C27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2F1F99A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15A402D6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32156AA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5B133E3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77B1BE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38662F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64A3E87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17EAB52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56B325C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345D2E6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0053C4F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470407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543703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4F2276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184FC3A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4E00253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7A45B6B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3EAB29B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7713DE0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2260EC9" w14:textId="6B5EFD67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AUGUSTI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151660D6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0F56AA2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6A72967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2A881EC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2EC64466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00627F20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E648F9E" w14:textId="15F24514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2E6A35F" w14:textId="077729A7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56086A62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1AC2D5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5BDE760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81B9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750B357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3F504B3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526083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B15211A" w14:textId="6BF5CA9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4A3ABF3" w14:textId="7E9BB50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45F1AB2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230E223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68861F0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42A95A1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5756F60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77F0EB7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5A732F6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28C2B64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111D62C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33776E8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1AACE5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6318B4A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0A2DC13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48F3976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49C7EA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651AB3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206C6F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474C786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43594E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4F7D054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6C35E2D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75C0DE0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6FABB8A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442E13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1E2EA70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30722AE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69E406B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4947F85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7AB689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564A5BB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5ABCB9D1" w14:textId="77777777" w:rsidTr="00DA0A74">
              <w:tc>
                <w:tcPr>
                  <w:tcW w:w="2499" w:type="pct"/>
                </w:tcPr>
                <w:p w14:paraId="79F650E7" w14:textId="18EC2BF4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03DDDB42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71F3C871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0763B258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2DA2CE32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7467827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5041A6E7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48F67F1" w14:textId="5AE4B0F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C938EE6" w14:textId="7E5C7E6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10D9A45E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544E8E7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16E2529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0C8B384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203768A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55E8B53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C24685E" w14:textId="29D7BD0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BC49D77" w14:textId="3BDB2B9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7E5BFF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3338912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6E08E82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4006E7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70FEE9C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0523B73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57F6C83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6E0659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1F2F2F6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6A50AD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770EED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6C05EAF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0360F56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1452E1B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22F91B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4CFBC0C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446BA7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050D92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3A7FF88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540C7A1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3622F9E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1BBDB0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5F79AC9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5CCCF6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2552BB7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7FB058A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7B40BE0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31CD7D44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0CBF0E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5D9A52F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25CCEB1B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200F4D99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11582C2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0104DEC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2EFD72F3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7373E16D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5B765D4B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0B9D358" w14:textId="133CA8FF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3EDACEA" w14:textId="547D5D7F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0CA80908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3F7AC30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55692C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0CD4CE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7EDF3B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2C6E9F5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5506F63" w14:textId="3E2F2F8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9CDF120" w14:textId="06F5879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40FA872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57A8E1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3B5205F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3DD1B7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5362BC8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7D68F33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49FAD888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54256BC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37AAA06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18A8B8E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5469D6E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7BCCAE5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047DB20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0437D5E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5B37409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474E584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15562E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004259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1AF8EC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26BF7CF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571FCB8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7297715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3AD64A7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041D80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5BF8786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34914D5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11B60EC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0604CA2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121865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5AAFE9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405FBD6D" w14:textId="77777777" w:rsidTr="00DA0A74">
              <w:tc>
                <w:tcPr>
                  <w:tcW w:w="2499" w:type="pct"/>
                </w:tcPr>
                <w:p w14:paraId="62F403E3" w14:textId="7368B5D3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48170820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5CD8FEE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6C5330D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5C9F01EA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FB58939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202B029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4E04D97" w14:textId="48893676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C0D5F8B" w14:textId="7AA28F33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012740AC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09256C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498C0DA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13DBE6C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08D9412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157B19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948C4A3" w14:textId="3755D20D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7AC8998" w14:textId="77DDCB8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28778F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235DB3B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701988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15CC3EE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4E3E133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6FAACEC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59FB787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76E599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2AD7B6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7C64BA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65B7DB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0A9EC4F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3AEE987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7F81B9A0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5DBD3F2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7A5FCC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2125761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1CB14B8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5116EEF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0DE4784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1C5B3F8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08C0D4B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235C6B5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468720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48C7E0C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75BE55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760A6FBF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564B3705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4070ED6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7086FA6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223669A" w14:textId="68077DFC" w:rsidR="00DA0A74" w:rsidRPr="00DA0A74" w:rsidRDefault="00A56ABE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0D627B7A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3F4EC6BB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09EB78D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7498597C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0449B08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64AC06EF" w:rsidR="00DA0A74" w:rsidRPr="00DA0A74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D30E50D" w14:textId="09A6ACCE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7CFE3C9" w14:textId="020FFD45" w:rsidR="00DA0A74" w:rsidRPr="00A56ABE" w:rsidRDefault="00A56ABE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DA0A74" w:rsidRPr="00DA0A74" w14:paraId="6D80DCE1" w14:textId="77777777" w:rsidTr="00A56ABE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6C81F63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274AC22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6E08204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6A98B0E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00821AE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82F23AC" w14:textId="700D8B4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81A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37869D4" w14:textId="52CF2FF3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5617DAF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36ACF6E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559699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4BAA16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20AFD47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48705E4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4376E729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5A427EA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02BBA0E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709C7A1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3D2528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261C10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5D09AC2E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645821EB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1999BD0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0E4AB86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3C7A073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4EB0027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309FFF0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0C50F03C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28795AE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57BCCEF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1A678C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4947251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6CA2FE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6BD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06048F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6976C1A2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0BABA3F1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5473775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7BC59C5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5D7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549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F67B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DA0A74" w:rsidRPr="00A56ABE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tcBorders>
              <w:left w:val="dashed" w:sz="4" w:space="0" w:color="auto"/>
            </w:tcBorders>
            <w:vAlign w:val="center"/>
          </w:tcPr>
          <w:p w14:paraId="53A60923" w14:textId="77777777" w:rsidR="00CC57B7" w:rsidRPr="00DA0A74" w:rsidRDefault="00CC57B7" w:rsidP="00CC57B7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</w:pP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begin"/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t>2028</w:t>
            </w:r>
            <w:r w:rsidRPr="00DA0A74">
              <w:rPr>
                <w:rFonts w:ascii="Arial Narrow" w:hAnsi="Arial Narrow"/>
                <w:noProof/>
                <w:color w:val="auto"/>
                <w:szCs w:val="10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CC57B7" w:rsidRPr="00DA0A74" w14:paraId="425725BE" w14:textId="77777777" w:rsidTr="00005059">
              <w:tc>
                <w:tcPr>
                  <w:tcW w:w="2499" w:type="pct"/>
                </w:tcPr>
                <w:p w14:paraId="23B962E0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CC57B7" w:rsidRPr="00DA0A74" w14:paraId="34F69044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12F914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EA359A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173DC6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A98CD3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98C67D3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A77D628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25F8177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4A2FBAE7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0958F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A6FAE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F3936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9E40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5CC64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52EF89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6049E0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498E85DB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421FE8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72DFC8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A3E649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6A5FDF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90D22B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7FA41A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B5050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CA89843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BB1F1C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94791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EF64A7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9945CE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BBD18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61B47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55B25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83E468E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AE6338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C54BA0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971B0E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99B77D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C512D4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141C84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ADA92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454AAB1F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0825A13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A55B9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B8AA8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7370C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BAA42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37B9B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DD7E7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AE10C29" w14:textId="77777777" w:rsidTr="00005059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C93AE0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89619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970FC0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805D4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D88098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6E2162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A7879A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69C55B7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69118A3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C57B7" w:rsidRPr="00DA0A74" w14:paraId="7AE3BE9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76ADFD0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18E3B0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E3A876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C28253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0E5A42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9A960FB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1FA5035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76A0C2C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14AA8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F335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C18E3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788B6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8983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44D08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3015ED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3672BDA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5D80F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289B5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DCCAE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61AA0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D19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7A86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D3BFD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C8687E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AE335E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98485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1B446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D3D9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015C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06A5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5CF09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FAEFB3A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197C5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C40F8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02B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9C0B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A3CF5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568E7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A4D5E9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0243B17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6E8A0A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683CE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F524A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8C50D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5519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71A3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568BF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43CE576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9FAC61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E473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FA25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13996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0EE4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8B70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DC199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DFCB275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C57B7" w:rsidRPr="00DA0A74" w14:paraId="2CC4D08C" w14:textId="77777777" w:rsidTr="00005059">
              <w:tc>
                <w:tcPr>
                  <w:tcW w:w="2499" w:type="pct"/>
                </w:tcPr>
                <w:p w14:paraId="244FD1CD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C57B7" w:rsidRPr="00DA0A74" w14:paraId="1FCB60D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5306EE8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1B6E0E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59FCA2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3D9BC2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8D3133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A5558E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D0153B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0510B73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4DC00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CC12A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F34E4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FD96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153BA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E8F0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E2923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F01A6A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D52052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9CCE9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F12E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753F3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06571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48568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2CBAA8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EDEEB74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635CF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F232C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35F1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B43B9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FE7B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8ACE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1EACF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4FBE019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FBABE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FF03A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B063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B285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6F40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BD43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09BDA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A28DD1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50E29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118CA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EB02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C9745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80AD6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84D89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135EC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0FBA23B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B7076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A32BB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D1FC8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D0AA9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D58D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B730B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D49DE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2F844D8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97602DD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C57B7" w:rsidRPr="00DA0A74" w14:paraId="05AD617A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589D71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9CEAFF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FEFDE53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30FE00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8D3CE9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F669A9A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E45C542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2293F14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81396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83BAB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0102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99393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347C3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F8D711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039558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4EF7B34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9B9EE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2B347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89B14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637D3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C6665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0F18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4E53F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EE8E1A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FA5530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F222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7D767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5FC8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5D6A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9B2E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41B5D0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CBC319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726800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09EEF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209D6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43F41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F8684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C6508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0C1CD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7B0531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AC81A0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AFE5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1B54C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90FB1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FE5BA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0FFB61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2B718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B5BE21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6F7E0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42BDF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7EE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33742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FAC92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42C6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8EEB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EFE4C5F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C57B7" w:rsidRPr="00DA0A74" w14:paraId="316550A6" w14:textId="77777777" w:rsidTr="00005059">
              <w:tc>
                <w:tcPr>
                  <w:tcW w:w="2499" w:type="pct"/>
                </w:tcPr>
                <w:p w14:paraId="15816467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C57B7" w:rsidRPr="00DA0A74" w14:paraId="6F2989C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F57938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7381CDB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EB7CA49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D82C5B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A9719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FF34D1B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3E1F965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4277058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98962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C61D6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61F4B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51E1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8F3E0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24A964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27520C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BB1032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1CBFD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F8C89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33295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586B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A08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0564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2A73F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697435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D309B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29B3A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DE3B2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F27A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0C9C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A5D5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5ACDD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3CDCDCD2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3FE334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02BF4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70EA6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C27B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EC4BD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26E921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CA3EE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C2F47C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103A8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A24FD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ED70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C3E2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19CD5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E754A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A76089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81F22D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CE084B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51276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61144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539F5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13B0C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70BD2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1516F8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D87E6E0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31B0DA45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JUNI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C57B7" w:rsidRPr="00DA0A74" w14:paraId="7FDE2D82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B25A10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35FF37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B8CADEF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F97235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9F2090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DB10ED4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5C929EAD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2EBBFF0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84CC3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9A1FE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C7ED2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E1455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DC41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4C97E80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106D8E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02DD8F0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341CD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347C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CDC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7C94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F25FA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4D150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2BF18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3A061AB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C3CD7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D24B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6782C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11D1B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A6E16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22CFD0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8B534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D626C82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73ABA9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15E95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63D7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9116A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1E303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2CDFB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8F1D4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30CA35A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E9708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8F82F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07BA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560E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4767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50505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273FD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9038BC4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879FFF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5DA9E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4CEB5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C9D2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55BE6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75679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13788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815A4F0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C57B7" w:rsidRPr="00DA0A74" w14:paraId="32D17AF8" w14:textId="77777777" w:rsidTr="00005059">
              <w:tc>
                <w:tcPr>
                  <w:tcW w:w="2499" w:type="pct"/>
                </w:tcPr>
                <w:p w14:paraId="16D3B265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JULI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C57B7" w:rsidRPr="00DA0A74" w14:paraId="31D90E0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6F881C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C57596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3CC60D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8689F0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B666BEB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346F067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38148F8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619B336F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6EFAE52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2A363F3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E23A64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8AFADD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6ACF13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</w:tcPr>
                      <w:p w14:paraId="73AF8CB8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</w:tcPr>
                      <w:p w14:paraId="30B66DB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68E32C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A11072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A4B8D1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6FF70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65B62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0A608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2694E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22C3F89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3F45E6C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83EC51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B1D256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2FE26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0CDC3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69D5B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37D6B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C352E8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16148C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7B41B7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38D972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EC18D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82DFD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D29AE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8DF26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69A1D4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F773F83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C314E3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A93352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6A0B0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35F5C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2335F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D996E1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37DE2E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9A484C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CCC853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D2070B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910A7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74BB6A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EABC1D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E3861B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40AB3E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7859FCD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C506473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AUGUSTI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C57B7" w:rsidRPr="00DA0A74" w14:paraId="37F0447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2A559D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23269B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CAF21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272C8B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E4977C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69436F6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F0D2FD0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65DF8352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7F2D2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F2D85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61CEB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44A8F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12B4B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3ABB80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DBFE5C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ABB312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BDD42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81B80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EFF0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097E0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513B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EAE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DEA70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06C6AC08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A589A8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DEBB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892D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E50C6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19B94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E5241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77880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170226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C2672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FD12F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CE9ED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FC47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11E65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BDBBD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DB2D9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83891E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E5175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BC845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D2E5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5745F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244C3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8D470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EBB2D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E4156C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D426D4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77AF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5095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A4C7A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8CBC4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F721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69B49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AACEF0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C57B7" w:rsidRPr="00DA0A74" w14:paraId="3BB6CE8D" w14:textId="77777777" w:rsidTr="00005059">
              <w:tc>
                <w:tcPr>
                  <w:tcW w:w="2499" w:type="pct"/>
                </w:tcPr>
                <w:p w14:paraId="29675543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C57B7" w:rsidRPr="00DA0A74" w14:paraId="1E5C63A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3EA4A8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3FBF84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A2CF71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FD0D7F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FBAD1C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722CDB31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3DE1E6B4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799F7C0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66E1F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F7AFB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1C403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D958A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2BA9B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1A5BD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4163D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E4ADDB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66510D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44309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A0AD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4FCEF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C3141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E7CCE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AD1D5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552234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928397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30E2A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4978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70FD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5731C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1D592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F17640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53FCA2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B1F62A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19A6E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4786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CFA9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972D0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7572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C69B4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2914AB7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3B58F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CFEB6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8747D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DC6A2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E26DC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B64D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90A6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7F0035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EC2FE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F5F66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FA863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BB9A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F2FE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DE678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F67D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DBDF993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C1C60BB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C57B7" w:rsidRPr="00DA0A74" w14:paraId="668FB734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7B7C817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83F23F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F13732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DF70F9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FDEB61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163BC9DF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EBC3D7E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291B09A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743B1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0B4B6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587FC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2B4C4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19850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0120DF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FAF09E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4F8768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4F255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57446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E720A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DD1B6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0619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C68F3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E141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876E66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AE89D1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E073F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CE20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09168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1A13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829DF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F2BE2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2A0F596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4726C7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B6EF2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01D60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7BC39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B994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030FD4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83214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53573E9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FA764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9936B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D52D6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3A915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E7A6A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136E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D3F47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F56DB2A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0834E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1DE1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26C0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C7278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45325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A97047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451581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222CA46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C57B7" w:rsidRPr="00DA0A74" w14:paraId="5C60713F" w14:textId="77777777" w:rsidTr="00005059">
              <w:tc>
                <w:tcPr>
                  <w:tcW w:w="2499" w:type="pct"/>
                </w:tcPr>
                <w:p w14:paraId="6F1EB915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C57B7" w:rsidRPr="00DA0A74" w14:paraId="716C007D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AF4DDF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4B2593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ED4FC6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1A0A76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E103F2A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2053F01F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4F2FA223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1DB4C4D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5BAB3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C3C40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42E1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A8F16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4226C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D7889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A12929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961830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AF12A4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EEBC8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37AB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48432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52CA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FA5E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CDD4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AB46CC1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ED3B2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0402B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E815D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9BD01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8C137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D2E2B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4F77D1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036C2A0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6BD348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95082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672D7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811E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E2FB45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E5CC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C95E6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4EA53EB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FD5329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39D9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C224B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75F6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E444A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B21D2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BD5CF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19B00A9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46490A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D64A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A3CCB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5B1C73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F466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1D13CB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8D30EF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2754A4E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8B0765D" w14:textId="77777777" w:rsidR="00CC57B7" w:rsidRPr="00DA0A74" w:rsidRDefault="00CC57B7" w:rsidP="00CC57B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C57B7" w:rsidRPr="00DA0A74" w14:paraId="0043D93C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B9BA6F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31F656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C41C0F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75249E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0AB1F1" w14:textId="77777777" w:rsidR="00CC57B7" w:rsidRPr="00DA0A74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0F593DA6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bottom"/>
                      </w:tcPr>
                      <w:p w14:paraId="6D9ECDA3" w14:textId="77777777" w:rsidR="00CC57B7" w:rsidRPr="00A56ABE" w:rsidRDefault="00CC57B7" w:rsidP="00CC57B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2"/>
                            <w:szCs w:val="12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CC57B7" w:rsidRPr="00DA0A74" w14:paraId="4B3FD45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F17F61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B0890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84A84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389F7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4B1CE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AA0C758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50C7DB9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56AB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61CD86FE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AC1AE9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53143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C7C5E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7C06E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297B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22938E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838D38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7699D2C5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4C09C7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F1AB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F0624D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F807E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54F4EC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44FC3D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8DAFB1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2A3915EB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7B59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3F578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D8372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78AF76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F0363A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5D52A5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385C48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1876B20A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0A9117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6D0C74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83839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C6D09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CFADB0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47145A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E496B6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56AB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C57B7" w:rsidRPr="00DA0A74" w14:paraId="35AE9324" w14:textId="77777777" w:rsidTr="00005059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C98EF18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92DC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FF199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869DC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60FF1F" w14:textId="77777777" w:rsidR="00CC57B7" w:rsidRPr="00DA0A74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27F18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6A64EC" w14:textId="77777777" w:rsidR="00CC57B7" w:rsidRPr="00A56ABE" w:rsidRDefault="00CC57B7" w:rsidP="00CC57B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54FAB04" w14:textId="77777777" w:rsidR="00CC57B7" w:rsidRPr="00DA0A74" w:rsidRDefault="00CC57B7" w:rsidP="00CC57B7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DA0A74" w:rsidRDefault="00F93E3B" w:rsidP="00DA0A74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DA0A74" w:rsidSect="00DA0A74">
      <w:pgSz w:w="11906" w:h="16838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46683" w14:textId="77777777" w:rsidR="009F4876" w:rsidRDefault="009F4876">
      <w:pPr>
        <w:spacing w:after="0"/>
      </w:pPr>
      <w:r>
        <w:separator/>
      </w:r>
    </w:p>
  </w:endnote>
  <w:endnote w:type="continuationSeparator" w:id="0">
    <w:p w14:paraId="7A19CE2D" w14:textId="77777777" w:rsidR="009F4876" w:rsidRDefault="009F48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3060" w14:textId="77777777" w:rsidR="009F4876" w:rsidRDefault="009F4876">
      <w:pPr>
        <w:spacing w:after="0"/>
      </w:pPr>
      <w:r>
        <w:separator/>
      </w:r>
    </w:p>
  </w:footnote>
  <w:footnote w:type="continuationSeparator" w:id="0">
    <w:p w14:paraId="28D01542" w14:textId="77777777" w:rsidR="009F4876" w:rsidRDefault="009F48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DA"/>
    <w:rsid w:val="0005357B"/>
    <w:rsid w:val="00071356"/>
    <w:rsid w:val="00097A25"/>
    <w:rsid w:val="000A5A57"/>
    <w:rsid w:val="000E2618"/>
    <w:rsid w:val="001274F3"/>
    <w:rsid w:val="00151CCE"/>
    <w:rsid w:val="001B01F9"/>
    <w:rsid w:val="001C41F9"/>
    <w:rsid w:val="001C5D72"/>
    <w:rsid w:val="001F67B7"/>
    <w:rsid w:val="002549E6"/>
    <w:rsid w:val="00285C1D"/>
    <w:rsid w:val="003327F5"/>
    <w:rsid w:val="00340CAF"/>
    <w:rsid w:val="003C0D41"/>
    <w:rsid w:val="003D20BB"/>
    <w:rsid w:val="003E085C"/>
    <w:rsid w:val="003E7B3A"/>
    <w:rsid w:val="00416364"/>
    <w:rsid w:val="00431B29"/>
    <w:rsid w:val="00440416"/>
    <w:rsid w:val="00462EAD"/>
    <w:rsid w:val="004A6170"/>
    <w:rsid w:val="004B0D6A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81AE4"/>
    <w:rsid w:val="007C0139"/>
    <w:rsid w:val="007D45A1"/>
    <w:rsid w:val="007F564D"/>
    <w:rsid w:val="0081583A"/>
    <w:rsid w:val="00844D80"/>
    <w:rsid w:val="008B1201"/>
    <w:rsid w:val="008F16F7"/>
    <w:rsid w:val="009164BA"/>
    <w:rsid w:val="009166BD"/>
    <w:rsid w:val="00977AAE"/>
    <w:rsid w:val="00981B9B"/>
    <w:rsid w:val="00996E56"/>
    <w:rsid w:val="00997268"/>
    <w:rsid w:val="009F4876"/>
    <w:rsid w:val="00A12667"/>
    <w:rsid w:val="00A14581"/>
    <w:rsid w:val="00A20E4C"/>
    <w:rsid w:val="00A56ABE"/>
    <w:rsid w:val="00A97E2B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C57B7"/>
    <w:rsid w:val="00DA0A74"/>
    <w:rsid w:val="00DA6A3A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6803</Words>
  <Characters>38783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2022-01-04T07:05:00Z</dcterms:created>
  <dcterms:modified xsi:type="dcterms:W3CDTF">2022-01-04T07:05:00Z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