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e"/>
        <w:tblW w:w="5000" w:type="pct"/>
        <w:jc w:val="center"/>
        <w:tblCellMar>
          <w:left w:w="85" w:type="dxa"/>
          <w:right w:w="85" w:type="dxa"/>
        </w:tblCellMar>
        <w:tblLook w:val="04A0" w:firstRow="1" w:lastRow="0" w:firstColumn="1" w:lastColumn="0" w:noHBand="0" w:noVBand="1"/>
        <w:tblCaption w:val="Макетная таблица календаря"/>
        <w:tblDescription w:val="Макетная таблица календаря"/>
      </w:tblPr>
      <w:tblGrid>
        <w:gridCol w:w="5556"/>
        <w:gridCol w:w="5556"/>
      </w:tblGrid>
      <w:tr w:rsidR="00DA0A74" w:rsidRPr="00DA0A74" w14:paraId="40983BE3" w14:textId="4DB013E8" w:rsidTr="00DA0A74">
        <w:trPr>
          <w:trHeight w:val="14949"/>
          <w:jc w:val="center"/>
        </w:trPr>
        <w:tc>
          <w:tcPr>
            <w:tcW w:w="2500" w:type="pct"/>
            <w:tcBorders>
              <w:right w:val="dashed" w:sz="4" w:space="0" w:color="auto"/>
            </w:tcBorders>
            <w:vAlign w:val="center"/>
          </w:tcPr>
          <w:p w14:paraId="66537F75" w14:textId="45550965" w:rsidR="00DA0A74" w:rsidRPr="00DA0A74" w:rsidRDefault="00DA0A74" w:rsidP="00DA0A74">
            <w:pPr>
              <w:pStyle w:val="ad"/>
              <w:spacing w:after="0"/>
              <w:jc w:val="center"/>
              <w:rPr>
                <w:rFonts w:ascii="Arial Narrow" w:hAnsi="Arial Narrow"/>
                <w:noProof/>
                <w:color w:val="auto"/>
                <w:szCs w:val="100"/>
                <w:lang w:bidi="ru-RU"/>
              </w:rPr>
            </w:pPr>
            <w:r w:rsidRPr="00DA0A74">
              <w:rPr>
                <w:rFonts w:ascii="Arial Narrow" w:hAnsi="Arial Narrow"/>
                <w:noProof/>
                <w:color w:val="auto"/>
                <w:szCs w:val="100"/>
                <w:lang w:bidi="ru-RU"/>
              </w:rPr>
              <w:fldChar w:fldCharType="begin"/>
            </w:r>
            <w:r w:rsidRPr="00DA0A74">
              <w:rPr>
                <w:rFonts w:ascii="Arial Narrow" w:hAnsi="Arial Narrow"/>
                <w:noProof/>
                <w:color w:val="auto"/>
                <w:szCs w:val="100"/>
                <w:lang w:bidi="ru-RU"/>
              </w:rPr>
              <w:instrText xml:space="preserve"> DOCVARIABLE  MonthStart1 \@  yyyy   \* MERGEFORMAT </w:instrText>
            </w:r>
            <w:r w:rsidRPr="00DA0A74">
              <w:rPr>
                <w:rFonts w:ascii="Arial Narrow" w:hAnsi="Arial Narrow"/>
                <w:noProof/>
                <w:color w:val="auto"/>
                <w:szCs w:val="100"/>
                <w:lang w:bidi="ru-RU"/>
              </w:rPr>
              <w:fldChar w:fldCharType="separate"/>
            </w:r>
            <w:r w:rsidR="00781AE4">
              <w:rPr>
                <w:rFonts w:ascii="Arial Narrow" w:hAnsi="Arial Narrow"/>
                <w:noProof/>
                <w:color w:val="auto"/>
                <w:szCs w:val="100"/>
                <w:lang w:bidi="ru-RU"/>
              </w:rPr>
              <w:t>2025</w:t>
            </w:r>
            <w:r w:rsidRPr="00DA0A74">
              <w:rPr>
                <w:rFonts w:ascii="Arial Narrow" w:hAnsi="Arial Narrow"/>
                <w:noProof/>
                <w:color w:val="auto"/>
                <w:szCs w:val="100"/>
                <w:lang w:bidi="ru-RU"/>
              </w:rPr>
              <w:fldChar w:fldCharType="end"/>
            </w:r>
            <w:bookmarkStart w:id="0" w:name="_Calendar"/>
            <w:bookmarkEnd w:id="0"/>
          </w:p>
          <w:tbl>
            <w:tblPr>
              <w:tblStyle w:val="ae"/>
              <w:tblW w:w="5000" w:type="pct"/>
              <w:tblCellMar>
                <w:top w:w="85" w:type="dxa"/>
                <w:left w:w="85" w:type="dxa"/>
                <w:bottom w:w="85" w:type="dxa"/>
                <w:right w:w="85" w:type="dxa"/>
              </w:tblCellMar>
              <w:tblLook w:val="04A0" w:firstRow="1" w:lastRow="0" w:firstColumn="1" w:lastColumn="0" w:noHBand="0" w:noVBand="1"/>
            </w:tblPr>
            <w:tblGrid>
              <w:gridCol w:w="2692"/>
              <w:gridCol w:w="2694"/>
            </w:tblGrid>
            <w:tr w:rsidR="00DA0A74" w:rsidRPr="00DA0A74" w14:paraId="79F6697B" w14:textId="77777777" w:rsidTr="00DA0A74">
              <w:tc>
                <w:tcPr>
                  <w:tcW w:w="2499" w:type="pct"/>
                </w:tcPr>
                <w:p w14:paraId="1E763E4B" w14:textId="43838A51" w:rsidR="00DA0A74" w:rsidRPr="00DA0A74" w:rsidRDefault="00A56ABE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bookmarkStart w:id="1" w:name="_Hlk38821049"/>
                  <w:r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JANUARY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9"/>
                    <w:gridCol w:w="359"/>
                    <w:gridCol w:w="360"/>
                    <w:gridCol w:w="360"/>
                    <w:gridCol w:w="360"/>
                    <w:gridCol w:w="360"/>
                    <w:gridCol w:w="360"/>
                  </w:tblGrid>
                  <w:tr w:rsidR="00DA0A74" w:rsidRPr="00DA0A74" w14:paraId="684222CD" w14:textId="77777777" w:rsidTr="00A56ABE">
                    <w:trPr>
                      <w:trHeight w:val="227"/>
                    </w:trPr>
                    <w:tc>
                      <w:tcPr>
                        <w:tcW w:w="1361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9408482" w14:textId="72238424" w:rsidR="00DA0A74" w:rsidRPr="00DA0A74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MÅ</w:t>
                        </w:r>
                      </w:p>
                    </w:tc>
                    <w:tc>
                      <w:tcPr>
                        <w:tcW w:w="1361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B285114" w14:textId="3330475A" w:rsidR="00DA0A74" w:rsidRPr="00DA0A74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TI</w:t>
                        </w:r>
                      </w:p>
                    </w:tc>
                    <w:tc>
                      <w:tcPr>
                        <w:tcW w:w="1361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4BB7502" w14:textId="69470F0E" w:rsidR="00DA0A74" w:rsidRPr="00DA0A74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ON</w:t>
                        </w:r>
                      </w:p>
                    </w:tc>
                    <w:tc>
                      <w:tcPr>
                        <w:tcW w:w="1361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684BA99" w14:textId="76CA7D71" w:rsidR="00DA0A74" w:rsidRPr="00DA0A74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TO</w:t>
                        </w:r>
                      </w:p>
                    </w:tc>
                    <w:tc>
                      <w:tcPr>
                        <w:tcW w:w="1361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CF75680" w14:textId="26332F43" w:rsidR="00DA0A74" w:rsidRPr="00DA0A74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FR</w:t>
                        </w:r>
                      </w:p>
                    </w:tc>
                    <w:tc>
                      <w:tcPr>
                        <w:tcW w:w="1361" w:type="dxa"/>
                        <w:tcBorders>
                          <w:bottom w:val="single" w:sz="4" w:space="0" w:color="FF0000"/>
                        </w:tcBorders>
                        <w:shd w:val="clear" w:color="auto" w:fill="auto"/>
                        <w:vAlign w:val="bottom"/>
                      </w:tcPr>
                      <w:p w14:paraId="57BE3AF3" w14:textId="6E6CCE6C" w:rsidR="00DA0A74" w:rsidRPr="00A56ABE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2"/>
                            <w:szCs w:val="12"/>
                          </w:rPr>
                        </w:pP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2"/>
                            <w:szCs w:val="12"/>
                            <w:lang w:bidi="ru-RU"/>
                          </w:rPr>
                          <w:t>LÖ</w:t>
                        </w:r>
                      </w:p>
                    </w:tc>
                    <w:tc>
                      <w:tcPr>
                        <w:tcW w:w="1361" w:type="dxa"/>
                        <w:tcBorders>
                          <w:bottom w:val="single" w:sz="4" w:space="0" w:color="FF0000"/>
                        </w:tcBorders>
                        <w:shd w:val="clear" w:color="auto" w:fill="auto"/>
                        <w:vAlign w:val="bottom"/>
                      </w:tcPr>
                      <w:p w14:paraId="37E85CF0" w14:textId="42210EC8" w:rsidR="00DA0A74" w:rsidRPr="00A56ABE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2"/>
                            <w:szCs w:val="12"/>
                          </w:rPr>
                        </w:pP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2"/>
                            <w:szCs w:val="12"/>
                            <w:lang w:bidi="ru-RU"/>
                          </w:rPr>
                          <w:t>SÖ</w:t>
                        </w:r>
                      </w:p>
                    </w:tc>
                  </w:tr>
                  <w:tr w:rsidR="00DA0A74" w:rsidRPr="00DA0A74" w14:paraId="31DF8F53" w14:textId="77777777" w:rsidTr="00A56ABE">
                    <w:trPr>
                      <w:trHeight w:val="227"/>
                    </w:trPr>
                    <w:tc>
                      <w:tcPr>
                        <w:tcW w:w="1361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C3DF47A" w14:textId="74A9C1D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FD8DCA2" w14:textId="28785EF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D953DC5" w14:textId="42D1317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16F7F6B" w14:textId="509E556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D77DEF9" w14:textId="6174135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tcBorders>
                          <w:top w:val="single" w:sz="4" w:space="0" w:color="FF0000"/>
                        </w:tcBorders>
                        <w:vAlign w:val="center"/>
                      </w:tcPr>
                      <w:p w14:paraId="0AB1CBA7" w14:textId="78B0F5F9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tcBorders>
                          <w:top w:val="single" w:sz="4" w:space="0" w:color="FF0000"/>
                        </w:tcBorders>
                        <w:vAlign w:val="center"/>
                      </w:tcPr>
                      <w:p w14:paraId="61DE8D4C" w14:textId="4498667A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0AFA4FA2" w14:textId="77777777" w:rsidTr="00B13164">
                    <w:trPr>
                      <w:trHeight w:val="227"/>
                    </w:trPr>
                    <w:tc>
                      <w:tcPr>
                        <w:tcW w:w="1361" w:type="dxa"/>
                        <w:vAlign w:val="center"/>
                      </w:tcPr>
                      <w:p w14:paraId="688A4083" w14:textId="0BE0580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1AD9C7DF" w14:textId="187AE90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2FD5672A" w14:textId="4CF75E9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28E39618" w14:textId="6F2C972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3E01D669" w14:textId="12885C8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678B3CC1" w14:textId="29DCA272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63A6A44F" w14:textId="0625F5B6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223F797F" w14:textId="77777777" w:rsidTr="00B13164">
                    <w:trPr>
                      <w:trHeight w:val="227"/>
                    </w:trPr>
                    <w:tc>
                      <w:tcPr>
                        <w:tcW w:w="1361" w:type="dxa"/>
                        <w:vAlign w:val="center"/>
                      </w:tcPr>
                      <w:p w14:paraId="3FCDA0AA" w14:textId="0D477FA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4E99770B" w14:textId="7ABE021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7078C04D" w14:textId="71CBA0D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63764BF9" w14:textId="58D5152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4C4D6EFD" w14:textId="536DC65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51A7D074" w14:textId="01287CC2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2DF4C53D" w14:textId="7C955373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10529957" w14:textId="77777777" w:rsidTr="00B13164">
                    <w:trPr>
                      <w:trHeight w:val="227"/>
                    </w:trPr>
                    <w:tc>
                      <w:tcPr>
                        <w:tcW w:w="1361" w:type="dxa"/>
                        <w:vAlign w:val="center"/>
                      </w:tcPr>
                      <w:p w14:paraId="7824C9C9" w14:textId="6CE12B2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365E1D41" w14:textId="70D6DCD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53951C8E" w14:textId="16D6763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1A755A8A" w14:textId="6E732D2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231F29A4" w14:textId="3887502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7D8D3352" w14:textId="2E8C042B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2CF6BA37" w14:textId="33CA1330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797D45F8" w14:textId="77777777" w:rsidTr="00B13164">
                    <w:trPr>
                      <w:trHeight w:val="227"/>
                    </w:trPr>
                    <w:tc>
                      <w:tcPr>
                        <w:tcW w:w="1361" w:type="dxa"/>
                        <w:vAlign w:val="center"/>
                      </w:tcPr>
                      <w:p w14:paraId="4BD14B6A" w14:textId="6A6B31C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3746ECD0" w14:textId="5AF9535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36F7B018" w14:textId="0597396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572B5BF7" w14:textId="2B69EF0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3573E501" w14:textId="55B36B6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3A251BC6" w14:textId="1E3F70B5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3CA74E8D" w14:textId="2A820B0B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549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1144E5B8" w14:textId="77777777" w:rsidTr="00B13164">
                    <w:trPr>
                      <w:trHeight w:val="227"/>
                    </w:trPr>
                    <w:tc>
                      <w:tcPr>
                        <w:tcW w:w="1361" w:type="dxa"/>
                        <w:vAlign w:val="center"/>
                      </w:tcPr>
                      <w:p w14:paraId="55F237A0" w14:textId="285A311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549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549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549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81B9B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549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484CCAC5" w14:textId="728F5BE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549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549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549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2549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549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450BB2A5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6CD13DEE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3241B312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1D7F8AB0" w14:textId="77777777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40F850EA" w14:textId="77777777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</w:tr>
                  <w:bookmarkEnd w:id="1"/>
                </w:tbl>
                <w:p w14:paraId="1B2D8CFA" w14:textId="77777777" w:rsidR="00DA0A74" w:rsidRPr="00DA0A74" w:rsidRDefault="00DA0A74" w:rsidP="00DA0A74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  <w:tc>
                <w:tcPr>
                  <w:tcW w:w="2501" w:type="pct"/>
                </w:tcPr>
                <w:p w14:paraId="3D861116" w14:textId="0E7B7BA7" w:rsidR="00DA0A74" w:rsidRPr="00DA0A74" w:rsidRDefault="00A56ABE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FEBRUARI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8"/>
                    <w:gridCol w:w="362"/>
                    <w:gridCol w:w="361"/>
                    <w:gridCol w:w="361"/>
                    <w:gridCol w:w="361"/>
                    <w:gridCol w:w="361"/>
                    <w:gridCol w:w="355"/>
                  </w:tblGrid>
                  <w:tr w:rsidR="00DA0A74" w:rsidRPr="00DA0A74" w14:paraId="4D521D1C" w14:textId="77777777" w:rsidTr="00A56ABE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B4A50A8" w14:textId="6EA27773" w:rsidR="00DA0A74" w:rsidRPr="00DA0A74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MÅ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D052ACD" w14:textId="1E0479F6" w:rsidR="00DA0A74" w:rsidRPr="00DA0A74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TI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A47D848" w14:textId="26FF7A44" w:rsidR="00DA0A74" w:rsidRPr="00DA0A74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ON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1412BE2" w14:textId="36A88019" w:rsidR="00DA0A74" w:rsidRPr="00DA0A74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TO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C3D3BE5" w14:textId="59076452" w:rsidR="00DA0A74" w:rsidRPr="00DA0A74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FR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FF0000"/>
                        </w:tcBorders>
                        <w:shd w:val="clear" w:color="auto" w:fill="auto"/>
                        <w:vAlign w:val="bottom"/>
                      </w:tcPr>
                      <w:p w14:paraId="242F7BE9" w14:textId="78EE8F84" w:rsidR="00DA0A74" w:rsidRPr="00A56ABE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4"/>
                            <w:szCs w:val="14"/>
                          </w:rPr>
                        </w:pP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2"/>
                            <w:szCs w:val="12"/>
                            <w:lang w:bidi="ru-RU"/>
                          </w:rPr>
                          <w:t>LÖ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FF0000"/>
                        </w:tcBorders>
                        <w:shd w:val="clear" w:color="auto" w:fill="auto"/>
                        <w:vAlign w:val="bottom"/>
                      </w:tcPr>
                      <w:p w14:paraId="4CB16A91" w14:textId="769B6B7E" w:rsidR="00DA0A74" w:rsidRPr="00A56ABE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4"/>
                            <w:szCs w:val="14"/>
                          </w:rPr>
                        </w:pP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2"/>
                            <w:szCs w:val="12"/>
                            <w:lang w:bidi="ru-RU"/>
                          </w:rPr>
                          <w:t>SÖ</w:t>
                        </w:r>
                      </w:p>
                    </w:tc>
                  </w:tr>
                  <w:tr w:rsidR="00DA0A74" w:rsidRPr="00DA0A74" w14:paraId="033AD79B" w14:textId="77777777" w:rsidTr="00A56ABE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2338C3E" w14:textId="25D0C84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E9814E4" w14:textId="59CCDEC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56ABE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B665E05" w14:textId="2287164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81B9B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131D4F0" w14:textId="022A5F3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549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FC2BCF9" w14:textId="4F4CB66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FF0000"/>
                        </w:tcBorders>
                        <w:vAlign w:val="center"/>
                      </w:tcPr>
                      <w:p w14:paraId="1CD888BB" w14:textId="1CF5C132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FF0000"/>
                        </w:tcBorders>
                        <w:vAlign w:val="center"/>
                      </w:tcPr>
                      <w:p w14:paraId="3A023F15" w14:textId="28E6F20F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6878283D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36E1A06" w14:textId="55B8C88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1E8FAF3" w14:textId="73A2CBC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1F01189" w14:textId="31C17F5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1DD9A7D" w14:textId="5B8CFBA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D7C63CF" w14:textId="37B45BD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80DD119" w14:textId="764AB9C7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51B6ED7" w14:textId="667C4BEB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7DC4D67B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4AC88D8" w14:textId="532E5DE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A0ABAC2" w14:textId="1A8BC9B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8AB7AB9" w14:textId="03A0D50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58FC14F" w14:textId="26C2576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6F7ACB7" w14:textId="05307D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6A9F174" w14:textId="1D29DCB1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0A0A41E" w14:textId="3CE20CB0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73331944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36526BF" w14:textId="6FDE7D7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A8C1CD1" w14:textId="5CC3CC5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C3A56F1" w14:textId="48A154B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5262D4B" w14:textId="29F3E4A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4A49CF7" w14:textId="1F5F927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A26A059" w14:textId="016CF085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6E25065" w14:textId="6811BC86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74B0FF95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A5D3919" w14:textId="3D2AEC6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81B9B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981B9B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5641D12" w14:textId="0BBFD7A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2549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2549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CBBFCBA" w14:textId="587AF84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2DB4676" w14:textId="41986C1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12ADD02" w14:textId="715029A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46D5BCA" w14:textId="378E82C1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267017D" w14:textId="753151AB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4CB553C4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4549FBFA" w14:textId="7CA8966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254819C" w14:textId="3CDAA0E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!A12 Is Not In Table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EFD04B4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BAA4EBA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F9AE72D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4A36644" w14:textId="77777777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B970C07" w14:textId="77777777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635B5D45" w14:textId="77777777" w:rsidR="00DA0A74" w:rsidRPr="00DA0A74" w:rsidRDefault="00DA0A74" w:rsidP="00DA0A74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</w:tr>
            <w:tr w:rsidR="00DA0A74" w:rsidRPr="00DA0A74" w14:paraId="2D4390DF" w14:textId="77777777" w:rsidTr="00DA0A74">
              <w:tc>
                <w:tcPr>
                  <w:tcW w:w="2499" w:type="pct"/>
                </w:tcPr>
                <w:p w14:paraId="57FEA032" w14:textId="75B7831C" w:rsidR="00DA0A74" w:rsidRPr="00DA0A74" w:rsidRDefault="00A56ABE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MARS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6"/>
                    <w:gridCol w:w="360"/>
                    <w:gridCol w:w="362"/>
                    <w:gridCol w:w="362"/>
                    <w:gridCol w:w="362"/>
                    <w:gridCol w:w="362"/>
                    <w:gridCol w:w="355"/>
                  </w:tblGrid>
                  <w:tr w:rsidR="00DA0A74" w:rsidRPr="00DA0A74" w14:paraId="26743028" w14:textId="77777777" w:rsidTr="00DA6A3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E5487A9" w14:textId="08BF3F5A" w:rsidR="00DA0A74" w:rsidRPr="00DA0A74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MÅ</w:t>
                        </w:r>
                      </w:p>
                    </w:tc>
                    <w:tc>
                      <w:tcPr>
                        <w:tcW w:w="71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BE55501" w14:textId="00D61992" w:rsidR="00DA0A74" w:rsidRPr="00DA0A74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TI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7FAF5CE" w14:textId="1AE808BF" w:rsidR="00DA0A74" w:rsidRPr="00DA0A74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ON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1B4D626" w14:textId="382680D0" w:rsidR="00DA0A74" w:rsidRPr="00DA0A74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TO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1884261" w14:textId="26B5662E" w:rsidR="00DA0A74" w:rsidRPr="00DA0A74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FR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3673D29" w14:textId="1411A75F" w:rsidR="00DA0A74" w:rsidRPr="00A56ABE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4"/>
                            <w:szCs w:val="14"/>
                          </w:rPr>
                        </w:pP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2"/>
                            <w:szCs w:val="12"/>
                            <w:lang w:bidi="ru-RU"/>
                          </w:rPr>
                          <w:t>LÖ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AA21108" w14:textId="61C344B4" w:rsidR="00DA0A74" w:rsidRPr="00A56ABE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4"/>
                            <w:szCs w:val="14"/>
                          </w:rPr>
                        </w:pP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2"/>
                            <w:szCs w:val="12"/>
                            <w:lang w:bidi="ru-RU"/>
                          </w:rPr>
                          <w:t>SÖ</w:t>
                        </w:r>
                      </w:p>
                    </w:tc>
                  </w:tr>
                  <w:tr w:rsidR="00DA0A74" w:rsidRPr="00DA0A74" w14:paraId="169AEF91" w14:textId="77777777" w:rsidTr="00DA6A3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268369D" w14:textId="3C479B3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303F4D6" w14:textId="2185B17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56ABE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9D47A60" w14:textId="1700A73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81B9B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7679D66" w14:textId="424CC68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549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D0E51CE" w14:textId="60F73FE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549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9654081" w14:textId="5EF59DD9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C684139" w14:textId="20E6585C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15696DFF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50E54892" w14:textId="6E234C0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071DDA0A" w14:textId="6FFC061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F4272AC" w14:textId="3112440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35FD6F" w14:textId="3920551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9487A11" w14:textId="0EBF584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C7FC9D9" w14:textId="19BBD25B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D6F6458" w14:textId="6ADE4395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08D12FD0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8AD83F1" w14:textId="316C58B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03AB5FCA" w14:textId="46720EA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0867470" w14:textId="3183C69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12DE566" w14:textId="1E07CF2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8C6456E" w14:textId="5F69094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96282D2" w14:textId="2BDFD428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341A7DB" w14:textId="1A7BC33D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3C181918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5C23FB55" w14:textId="5A0CD34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6B6DC242" w14:textId="716B718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CC25F73" w14:textId="6A1C49A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7D4BA2E" w14:textId="4655D7A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F77D35" w14:textId="39CAE53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F8B35E4" w14:textId="40A3508E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A9F4B4A" w14:textId="07F56852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56C21C08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38784F0" w14:textId="14A7E35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0103AF27" w14:textId="10C623E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56314FB" w14:textId="0A035C1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28A24C" w14:textId="2ECC3E5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81B9B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981B9B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2E71D07" w14:textId="7334FBF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2549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2549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75160D9" w14:textId="5A41F097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7FD2D5D" w14:textId="6CB17323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0BBA1983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FBA312D" w14:textId="16B67D1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54FD761F" w14:textId="1422F1A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A956F6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D79CAB8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462ED40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234AC8F" w14:textId="77777777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9CCAA9E" w14:textId="77777777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026FC7C8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 w:cs="Calibri"/>
                      <w:noProof/>
                      <w:color w:val="auto"/>
                      <w:sz w:val="14"/>
                      <w:szCs w:val="14"/>
                      <w:lang w:bidi="ru-RU"/>
                    </w:rPr>
                  </w:pPr>
                </w:p>
              </w:tc>
              <w:tc>
                <w:tcPr>
                  <w:tcW w:w="2501" w:type="pct"/>
                </w:tcPr>
                <w:p w14:paraId="37F083FD" w14:textId="72D766AD" w:rsidR="00DA0A74" w:rsidRPr="00DA0A74" w:rsidRDefault="00A56ABE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APRIL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8"/>
                    <w:gridCol w:w="362"/>
                    <w:gridCol w:w="361"/>
                    <w:gridCol w:w="361"/>
                    <w:gridCol w:w="361"/>
                    <w:gridCol w:w="361"/>
                    <w:gridCol w:w="355"/>
                  </w:tblGrid>
                  <w:tr w:rsidR="00DA0A74" w:rsidRPr="00DA0A74" w14:paraId="70553BF3" w14:textId="77777777" w:rsidTr="00A56ABE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1046491" w14:textId="6964D981" w:rsidR="00DA0A74" w:rsidRPr="00DA0A74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MÅ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092D87B" w14:textId="78E376DD" w:rsidR="00DA0A74" w:rsidRPr="00DA0A74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TI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C87BD4D" w14:textId="034A6CC0" w:rsidR="00DA0A74" w:rsidRPr="00DA0A74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ON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E760BE9" w14:textId="02C3F26D" w:rsidR="00DA0A74" w:rsidRPr="00DA0A74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TO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1B3DAC9" w14:textId="459144B2" w:rsidR="00DA0A74" w:rsidRPr="00DA0A74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FR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FF0000"/>
                        </w:tcBorders>
                        <w:shd w:val="clear" w:color="auto" w:fill="auto"/>
                        <w:vAlign w:val="bottom"/>
                      </w:tcPr>
                      <w:p w14:paraId="1BDD3580" w14:textId="59544E49" w:rsidR="00DA0A74" w:rsidRPr="00A56ABE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4"/>
                            <w:szCs w:val="14"/>
                          </w:rPr>
                        </w:pP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2"/>
                            <w:szCs w:val="12"/>
                            <w:lang w:bidi="ru-RU"/>
                          </w:rPr>
                          <w:t>LÖ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FF0000"/>
                        </w:tcBorders>
                        <w:shd w:val="clear" w:color="auto" w:fill="auto"/>
                        <w:vAlign w:val="bottom"/>
                      </w:tcPr>
                      <w:p w14:paraId="105A394F" w14:textId="0D322844" w:rsidR="00DA0A74" w:rsidRPr="00A56ABE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4"/>
                            <w:szCs w:val="14"/>
                          </w:rPr>
                        </w:pP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2"/>
                            <w:szCs w:val="12"/>
                            <w:lang w:bidi="ru-RU"/>
                          </w:rPr>
                          <w:t>SÖ</w:t>
                        </w:r>
                      </w:p>
                    </w:tc>
                  </w:tr>
                  <w:tr w:rsidR="00DA0A74" w:rsidRPr="00DA0A74" w14:paraId="5B564D4F" w14:textId="77777777" w:rsidTr="00A56ABE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0E9D895" w14:textId="42985CA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62696FB" w14:textId="6D67F28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17B06A2" w14:textId="21E6C60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7BA3A9D" w14:textId="057FFF3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E6750A2" w14:textId="4C7F768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FF0000"/>
                        </w:tcBorders>
                        <w:vAlign w:val="center"/>
                      </w:tcPr>
                      <w:p w14:paraId="4C8D2826" w14:textId="025D26D6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FF0000"/>
                        </w:tcBorders>
                        <w:vAlign w:val="center"/>
                      </w:tcPr>
                      <w:p w14:paraId="5E4A16B7" w14:textId="70A08B97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3BA05280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18E0BFF2" w14:textId="675116B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1305E24" w14:textId="43E222F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7983989" w14:textId="1937B36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5E407EC" w14:textId="11A24C1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810D527" w14:textId="3B3327E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8CE3301" w14:textId="05FA5D85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9876E53" w14:textId="3B1EC8C9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15077520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1089C501" w14:textId="38869CE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0577C4D" w14:textId="4793F3C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7484DA6" w14:textId="7C150D8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BD78B34" w14:textId="6C5E75F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704490C" w14:textId="283330B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A730E47" w14:textId="31BBD343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AF7871E" w14:textId="7B34841F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07BD3763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5A24FD54" w14:textId="0E0E2C7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8175BE7" w14:textId="4CE7352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32D8556" w14:textId="4E08A05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460F49B" w14:textId="28C74C1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694B946" w14:textId="3D92AAA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294798A" w14:textId="697BE917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5076513" w14:textId="0328F3B7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54F087F3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1028E43" w14:textId="29EB8D9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A1843C8" w14:textId="5C2F8EE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FED2646" w14:textId="3E9D5A8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7E22FD5" w14:textId="69E62EB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B51E781" w14:textId="7B72108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549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02B13B5" w14:textId="03B93661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549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549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549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81B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549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F9FEA69" w14:textId="641EBE5F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549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549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549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2549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549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568DC10B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A9C4BE5" w14:textId="4D3BE4C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549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549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9186922" w14:textId="64A5314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8860821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8F2BE77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381CB52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561FECD" w14:textId="77777777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B78DB9C" w14:textId="77777777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154FFA5B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 w:cs="Calibri"/>
                      <w:noProof/>
                      <w:color w:val="auto"/>
                      <w:sz w:val="14"/>
                      <w:szCs w:val="14"/>
                      <w:lang w:bidi="ru-RU"/>
                    </w:rPr>
                  </w:pPr>
                </w:p>
              </w:tc>
            </w:tr>
            <w:tr w:rsidR="00DA0A74" w:rsidRPr="00DA0A74" w14:paraId="2493E81D" w14:textId="77777777" w:rsidTr="00DA0A74">
              <w:tc>
                <w:tcPr>
                  <w:tcW w:w="2499" w:type="pct"/>
                </w:tcPr>
                <w:p w14:paraId="49CAB004" w14:textId="506260BC" w:rsidR="00DA0A74" w:rsidRPr="00DA0A74" w:rsidRDefault="00A56ABE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MAJ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6"/>
                    <w:gridCol w:w="360"/>
                    <w:gridCol w:w="362"/>
                    <w:gridCol w:w="362"/>
                    <w:gridCol w:w="362"/>
                    <w:gridCol w:w="362"/>
                    <w:gridCol w:w="355"/>
                  </w:tblGrid>
                  <w:tr w:rsidR="00DA0A74" w:rsidRPr="00DA0A74" w14:paraId="1518B389" w14:textId="77777777" w:rsidTr="00A56ABE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FCF74AC" w14:textId="5C6E0FC1" w:rsidR="00DA0A74" w:rsidRPr="00DA0A74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MÅ</w:t>
                        </w:r>
                      </w:p>
                    </w:tc>
                    <w:tc>
                      <w:tcPr>
                        <w:tcW w:w="71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4BBE7EA" w14:textId="3522B39B" w:rsidR="00DA0A74" w:rsidRPr="00DA0A74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TI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7BCD88B" w14:textId="3E696B2C" w:rsidR="00DA0A74" w:rsidRPr="00DA0A74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ON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2CC32D9" w14:textId="268EFBED" w:rsidR="00DA0A74" w:rsidRPr="00DA0A74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TO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EC78D51" w14:textId="6EC50E00" w:rsidR="00DA0A74" w:rsidRPr="00DA0A74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FR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FF0000"/>
                        </w:tcBorders>
                        <w:shd w:val="clear" w:color="auto" w:fill="auto"/>
                        <w:vAlign w:val="bottom"/>
                      </w:tcPr>
                      <w:p w14:paraId="28853824" w14:textId="0D76BB9D" w:rsidR="00DA0A74" w:rsidRPr="00A56ABE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4"/>
                            <w:szCs w:val="14"/>
                          </w:rPr>
                        </w:pP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2"/>
                            <w:szCs w:val="12"/>
                            <w:lang w:bidi="ru-RU"/>
                          </w:rPr>
                          <w:t>LÖ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FF0000"/>
                        </w:tcBorders>
                        <w:shd w:val="clear" w:color="auto" w:fill="auto"/>
                        <w:vAlign w:val="bottom"/>
                      </w:tcPr>
                      <w:p w14:paraId="19C77D25" w14:textId="17702C7E" w:rsidR="00DA0A74" w:rsidRPr="00A56ABE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4"/>
                            <w:szCs w:val="14"/>
                          </w:rPr>
                        </w:pP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2"/>
                            <w:szCs w:val="12"/>
                            <w:lang w:bidi="ru-RU"/>
                          </w:rPr>
                          <w:t>SÖ</w:t>
                        </w:r>
                      </w:p>
                    </w:tc>
                  </w:tr>
                  <w:tr w:rsidR="00DA0A74" w:rsidRPr="00DA0A74" w14:paraId="1CC56A4A" w14:textId="77777777" w:rsidTr="00A56ABE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FAC3FFF" w14:textId="7EE8D78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E200070" w14:textId="33D8BF5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549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CBDAA9E" w14:textId="0CC347E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549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34758BF" w14:textId="6056FB7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3248037" w14:textId="4067D3D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2549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2549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FF0000"/>
                        </w:tcBorders>
                        <w:vAlign w:val="center"/>
                      </w:tcPr>
                      <w:p w14:paraId="4A5775E0" w14:textId="2106962E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2549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2549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FF0000"/>
                        </w:tcBorders>
                        <w:vAlign w:val="center"/>
                      </w:tcPr>
                      <w:p w14:paraId="1851FF8C" w14:textId="3A853424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6480662F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5C8B56D9" w14:textId="384CAD9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688FA4FC" w14:textId="1FF96F7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9B955CC" w14:textId="2C07C03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61D75CA" w14:textId="1E26A43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33C7178" w14:textId="76A663E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0D9CD14" w14:textId="7B448BEE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E9D52DB" w14:textId="4B892710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5EAE709D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CDD15FB" w14:textId="5B4B086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38A11028" w14:textId="6404A2C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5F59D6F" w14:textId="0744D8D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A56912" w14:textId="2CD1D57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6BC7E6E" w14:textId="297B604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84AFFDB" w14:textId="2BB9A31C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0462962" w14:textId="74F6B497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6C030385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52312F8" w14:textId="0344BBC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0D9BAF6E" w14:textId="48256EA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8A5C1B0" w14:textId="5C24381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A0455A6" w14:textId="2D90684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356C3E8" w14:textId="591A70A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A665D7" w14:textId="51F9AF81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49D9251" w14:textId="00E9E811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6973F3FE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4AAAEAD8" w14:textId="6DE992B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1A003F1B" w14:textId="1C4F82A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681B219" w14:textId="592C311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89A20E8" w14:textId="3670F27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BED241F" w14:textId="16A34F0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38F89CF" w14:textId="7066C1E1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4A6AE27" w14:textId="15E92993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2C72FD56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06451B5" w14:textId="3AC4DC5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81B9B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439F5EF3" w14:textId="3E5BE36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81B9B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81B9B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81B9B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81B9B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81B9B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0A7415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014215F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F5107E4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A86928" w14:textId="77777777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1D6E745" w14:textId="77777777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5576577D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 w:cs="Calibri"/>
                      <w:noProof/>
                      <w:color w:val="auto"/>
                      <w:sz w:val="14"/>
                      <w:szCs w:val="14"/>
                      <w:lang w:bidi="ru-RU"/>
                    </w:rPr>
                  </w:pPr>
                </w:p>
              </w:tc>
              <w:tc>
                <w:tcPr>
                  <w:tcW w:w="2501" w:type="pct"/>
                </w:tcPr>
                <w:p w14:paraId="03FD96D4" w14:textId="21165F65" w:rsidR="00DA0A74" w:rsidRPr="00DA0A74" w:rsidRDefault="00A56ABE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JUNI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8"/>
                    <w:gridCol w:w="362"/>
                    <w:gridCol w:w="361"/>
                    <w:gridCol w:w="361"/>
                    <w:gridCol w:w="361"/>
                    <w:gridCol w:w="361"/>
                    <w:gridCol w:w="355"/>
                  </w:tblGrid>
                  <w:tr w:rsidR="00DA0A74" w:rsidRPr="00DA0A74" w14:paraId="56B5ECA9" w14:textId="77777777" w:rsidTr="00A56ABE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28FEDCD" w14:textId="3240CCFE" w:rsidR="00DA0A74" w:rsidRPr="00DA0A74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MÅ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6A2A072" w14:textId="3504388E" w:rsidR="00DA0A74" w:rsidRPr="00DA0A74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TI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7F2207D" w14:textId="7ECC148D" w:rsidR="00DA0A74" w:rsidRPr="00DA0A74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ON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ED5248A" w14:textId="3F6E3B0C" w:rsidR="00DA0A74" w:rsidRPr="00DA0A74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TO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1E7A6C3" w14:textId="41D32689" w:rsidR="00DA0A74" w:rsidRPr="00DA0A74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FR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FF0000"/>
                        </w:tcBorders>
                        <w:shd w:val="clear" w:color="auto" w:fill="auto"/>
                        <w:vAlign w:val="bottom"/>
                      </w:tcPr>
                      <w:p w14:paraId="1EF55E82" w14:textId="19947C97" w:rsidR="00DA0A74" w:rsidRPr="00A56ABE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4"/>
                            <w:szCs w:val="14"/>
                          </w:rPr>
                        </w:pP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2"/>
                            <w:szCs w:val="12"/>
                            <w:lang w:bidi="ru-RU"/>
                          </w:rPr>
                          <w:t>LÖ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FF0000"/>
                        </w:tcBorders>
                        <w:shd w:val="clear" w:color="auto" w:fill="auto"/>
                        <w:vAlign w:val="bottom"/>
                      </w:tcPr>
                      <w:p w14:paraId="463768A2" w14:textId="343013E9" w:rsidR="00DA0A74" w:rsidRPr="00A56ABE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4"/>
                            <w:szCs w:val="14"/>
                          </w:rPr>
                        </w:pP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2"/>
                            <w:szCs w:val="12"/>
                            <w:lang w:bidi="ru-RU"/>
                          </w:rPr>
                          <w:t>SÖ</w:t>
                        </w:r>
                      </w:p>
                    </w:tc>
                  </w:tr>
                  <w:tr w:rsidR="00DA0A74" w:rsidRPr="00DA0A74" w14:paraId="5443D33D" w14:textId="77777777" w:rsidTr="00A56ABE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C44F91F" w14:textId="742309F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D15D90E" w14:textId="6E220CF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A34A9CD" w14:textId="5B20628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16314C3" w14:textId="09AEC50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12036E9" w14:textId="2A56552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FF0000"/>
                        </w:tcBorders>
                        <w:vAlign w:val="center"/>
                      </w:tcPr>
                      <w:p w14:paraId="5BE759B7" w14:textId="78EE1BEA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FF0000"/>
                        </w:tcBorders>
                        <w:vAlign w:val="center"/>
                      </w:tcPr>
                      <w:p w14:paraId="5569BB50" w14:textId="75457A1B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528BEADD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490BA992" w14:textId="5D4F034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F751AC8" w14:textId="4A4FB96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A915535" w14:textId="63BC4C0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47E90F9" w14:textId="5DF60B4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68C5535" w14:textId="29EF3FF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0ADA74B" w14:textId="14E7E56D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0F7EEAB" w14:textId="3D047D5A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1CE16236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5CBE0AD5" w14:textId="562954C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1B27276" w14:textId="0326DAE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5DDCD9E" w14:textId="4DE860D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925FB72" w14:textId="7C53CF3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12C151C" w14:textId="69F29F8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332C50F" w14:textId="76BE219A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DBED43F" w14:textId="0C3D7FCC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203D47D6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D8165B2" w14:textId="2AE88B5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8271A5B" w14:textId="0B97C45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F2AF3D8" w14:textId="0CD4B58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DD976B1" w14:textId="6CF4FA7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AAB3A3E" w14:textId="0AAAC65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5E64379" w14:textId="5D7CB67E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DB768D4" w14:textId="73425954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64589BDA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9F9A6C5" w14:textId="12149BB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97FBF17" w14:textId="11F57D2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4D2A1EF" w14:textId="3EDB0CA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F9B19BA" w14:textId="17315BB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81B9B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C36CE7C" w14:textId="6093EF8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2549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D9C43B1" w14:textId="4973DE06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EDD8C36" w14:textId="28FDA036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2549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12FDC50D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365FE8CA" w14:textId="11015AC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8726B1F" w14:textId="29BFA57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88440A7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4B12FF2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C891256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191224A" w14:textId="77777777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7DD61CD" w14:textId="77777777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3807392B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 w:cs="Calibri"/>
                      <w:noProof/>
                      <w:color w:val="auto"/>
                      <w:sz w:val="14"/>
                      <w:szCs w:val="14"/>
                      <w:lang w:bidi="ru-RU"/>
                    </w:rPr>
                  </w:pPr>
                </w:p>
              </w:tc>
            </w:tr>
            <w:tr w:rsidR="00DA0A74" w:rsidRPr="00DA0A74" w14:paraId="3808ABFD" w14:textId="77777777" w:rsidTr="00DA0A74">
              <w:tc>
                <w:tcPr>
                  <w:tcW w:w="2499" w:type="pct"/>
                </w:tcPr>
                <w:p w14:paraId="6E8737E6" w14:textId="7FEA481C" w:rsidR="00DA0A74" w:rsidRPr="00DA0A74" w:rsidRDefault="00A56ABE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JULI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6"/>
                    <w:gridCol w:w="360"/>
                    <w:gridCol w:w="362"/>
                    <w:gridCol w:w="362"/>
                    <w:gridCol w:w="362"/>
                    <w:gridCol w:w="362"/>
                    <w:gridCol w:w="355"/>
                  </w:tblGrid>
                  <w:tr w:rsidR="00DA0A74" w:rsidRPr="00DA0A74" w14:paraId="6C7EBE15" w14:textId="77777777" w:rsidTr="00A56ABE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47860A0" w14:textId="0A583D41" w:rsidR="00DA0A74" w:rsidRPr="00DA0A74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MÅ</w:t>
                        </w:r>
                      </w:p>
                    </w:tc>
                    <w:tc>
                      <w:tcPr>
                        <w:tcW w:w="71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91FAD86" w14:textId="0D47B9D1" w:rsidR="00DA0A74" w:rsidRPr="00DA0A74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TI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F50A786" w14:textId="2DA50A1F" w:rsidR="00DA0A74" w:rsidRPr="00DA0A74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ON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437A237" w14:textId="50233754" w:rsidR="00DA0A74" w:rsidRPr="00DA0A74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TO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556C5FD" w14:textId="56CEE1DA" w:rsidR="00DA0A74" w:rsidRPr="00DA0A74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FR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FF0000"/>
                        </w:tcBorders>
                        <w:shd w:val="clear" w:color="auto" w:fill="auto"/>
                        <w:vAlign w:val="bottom"/>
                      </w:tcPr>
                      <w:p w14:paraId="5CF6429D" w14:textId="6E886E8C" w:rsidR="00DA0A74" w:rsidRPr="00A56ABE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4"/>
                            <w:szCs w:val="14"/>
                          </w:rPr>
                        </w:pP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2"/>
                            <w:szCs w:val="12"/>
                            <w:lang w:bidi="ru-RU"/>
                          </w:rPr>
                          <w:t>LÖ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FF0000"/>
                        </w:tcBorders>
                        <w:shd w:val="clear" w:color="auto" w:fill="auto"/>
                        <w:vAlign w:val="bottom"/>
                      </w:tcPr>
                      <w:p w14:paraId="6E667AB7" w14:textId="35D3772E" w:rsidR="00DA0A74" w:rsidRPr="00A56ABE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4"/>
                            <w:szCs w:val="14"/>
                          </w:rPr>
                        </w:pP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2"/>
                            <w:szCs w:val="12"/>
                            <w:lang w:bidi="ru-RU"/>
                          </w:rPr>
                          <w:t>SÖ</w:t>
                        </w:r>
                      </w:p>
                    </w:tc>
                  </w:tr>
                  <w:tr w:rsidR="00DA0A74" w:rsidRPr="00DA0A74" w14:paraId="19B8972E" w14:textId="77777777" w:rsidTr="00A56ABE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</w:tcPr>
                      <w:p w14:paraId="554F125B" w14:textId="7801361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tcBorders>
                          <w:top w:val="single" w:sz="4" w:space="0" w:color="auto"/>
                        </w:tcBorders>
                      </w:tcPr>
                      <w:p w14:paraId="55800818" w14:textId="4FD015B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</w:tcPr>
                      <w:p w14:paraId="2BC37529" w14:textId="15A9278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</w:tcPr>
                      <w:p w14:paraId="047263B7" w14:textId="5821E79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</w:tcPr>
                      <w:p w14:paraId="33681156" w14:textId="5E41C05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FF0000"/>
                        </w:tcBorders>
                      </w:tcPr>
                      <w:p w14:paraId="3A6DF060" w14:textId="48EFB611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FF0000"/>
                        </w:tcBorders>
                      </w:tcPr>
                      <w:p w14:paraId="26AB6E70" w14:textId="14C3889A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127D1FB5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</w:tcPr>
                      <w:p w14:paraId="598C870B" w14:textId="692961A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7F2587D6" w14:textId="3012B54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DD90A96" w14:textId="2944E5A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A78016B" w14:textId="4D10F3A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8DB596A" w14:textId="42637E5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201EE6E" w14:textId="6F8CA89E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0F24D146" w14:textId="2A135AF1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6653DE7A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</w:tcPr>
                      <w:p w14:paraId="65361BD9" w14:textId="36B8069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67D73D67" w14:textId="7F666A2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75B95FF" w14:textId="12F4BA9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F9641F6" w14:textId="37087FE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26D4A8A" w14:textId="51DD50B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5D1779D" w14:textId="73DD84BA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1FE66F98" w14:textId="0508F819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3D0817BC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</w:tcPr>
                      <w:p w14:paraId="3A8ADA5E" w14:textId="7C2781B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7BE81F23" w14:textId="0BAA583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2FF7D80" w14:textId="02E2FC7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E7E4DAC" w14:textId="7CF7FF3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E76A5D5" w14:textId="0B3C906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8C4E161" w14:textId="17738DD8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2407099A" w14:textId="19197E5F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4D33A9B5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</w:tcPr>
                      <w:p w14:paraId="7A836960" w14:textId="447FD87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1E6E7F2A" w14:textId="6A3714E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0112855" w14:textId="751C76D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D44EF96" w14:textId="30B3A79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8A83BDC" w14:textId="72A1A06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90D5631" w14:textId="28845329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549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1FB06587" w14:textId="4672363A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549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549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549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81B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549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0BB16394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</w:tcPr>
                      <w:p w14:paraId="52027166" w14:textId="17BB57C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549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549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549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2549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549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42C53E6E" w14:textId="52B325E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549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549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3F8DCC7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1D3A7777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6705DA68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6698C13D" w14:textId="77777777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</w:tcPr>
                      <w:p w14:paraId="0D3A2BDD" w14:textId="77777777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7B246660" w14:textId="77777777" w:rsidR="00DA0A74" w:rsidRPr="00DA0A74" w:rsidRDefault="00DA0A74" w:rsidP="00DA0A74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  <w:tc>
                <w:tcPr>
                  <w:tcW w:w="2501" w:type="pct"/>
                </w:tcPr>
                <w:p w14:paraId="22260EC9" w14:textId="6B5EFD67" w:rsidR="00DA0A74" w:rsidRPr="00DA0A74" w:rsidRDefault="00A56ABE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AUGUSTI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8"/>
                    <w:gridCol w:w="362"/>
                    <w:gridCol w:w="361"/>
                    <w:gridCol w:w="361"/>
                    <w:gridCol w:w="361"/>
                    <w:gridCol w:w="361"/>
                    <w:gridCol w:w="355"/>
                  </w:tblGrid>
                  <w:tr w:rsidR="00DA0A74" w:rsidRPr="00DA0A74" w14:paraId="151660D6" w14:textId="77777777" w:rsidTr="00A56ABE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91204E5" w14:textId="0F56AA22" w:rsidR="00DA0A74" w:rsidRPr="00DA0A74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MÅ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35290CC" w14:textId="6A729673" w:rsidR="00DA0A74" w:rsidRPr="00DA0A74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TI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189A027" w14:textId="2A881ECC" w:rsidR="00DA0A74" w:rsidRPr="00DA0A74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ON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7D1BAEF" w14:textId="2EC64466" w:rsidR="00DA0A74" w:rsidRPr="00DA0A74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TO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3FD103B" w14:textId="00627F20" w:rsidR="00DA0A74" w:rsidRPr="00DA0A74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FR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FF0000"/>
                        </w:tcBorders>
                        <w:shd w:val="clear" w:color="auto" w:fill="auto"/>
                        <w:vAlign w:val="bottom"/>
                      </w:tcPr>
                      <w:p w14:paraId="7E648F9E" w14:textId="15F24514" w:rsidR="00DA0A74" w:rsidRPr="00A56ABE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4"/>
                            <w:szCs w:val="14"/>
                          </w:rPr>
                        </w:pP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2"/>
                            <w:szCs w:val="12"/>
                            <w:lang w:bidi="ru-RU"/>
                          </w:rPr>
                          <w:t>LÖ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FF0000"/>
                        </w:tcBorders>
                        <w:shd w:val="clear" w:color="auto" w:fill="auto"/>
                        <w:vAlign w:val="bottom"/>
                      </w:tcPr>
                      <w:p w14:paraId="72E6A35F" w14:textId="077729A7" w:rsidR="00DA0A74" w:rsidRPr="00A56ABE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4"/>
                            <w:szCs w:val="14"/>
                          </w:rPr>
                        </w:pP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2"/>
                            <w:szCs w:val="12"/>
                            <w:lang w:bidi="ru-RU"/>
                          </w:rPr>
                          <w:t>SÖ</w:t>
                        </w:r>
                      </w:p>
                    </w:tc>
                  </w:tr>
                  <w:tr w:rsidR="00DA0A74" w:rsidRPr="00DA0A74" w14:paraId="56086A62" w14:textId="77777777" w:rsidTr="00A56ABE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68DA5D2" w14:textId="265C1DD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31F25FB" w14:textId="5F0AE23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81B9B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D00ECF7" w14:textId="2EA32FF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549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78FB751" w14:textId="6EE8E1D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549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F78745E" w14:textId="334F73D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FF0000"/>
                        </w:tcBorders>
                        <w:vAlign w:val="center"/>
                      </w:tcPr>
                      <w:p w14:paraId="0B15211A" w14:textId="183F5E3C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81B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981B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FF0000"/>
                        </w:tcBorders>
                        <w:vAlign w:val="center"/>
                      </w:tcPr>
                      <w:p w14:paraId="44A3ABF3" w14:textId="0D23F786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7305F4FA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1BE61B07" w14:textId="7B2F481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5A7A4D2" w14:textId="4ECFDA1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B6AFEDA" w14:textId="76D6C07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2BFE6FD" w14:textId="283F3BF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70D19B5" w14:textId="2E0C083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C9FE528" w14:textId="6D391281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D272D69" w14:textId="12E493C1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7338010B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469400DF" w14:textId="6970454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6F25423" w14:textId="49D9BD0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992967D" w14:textId="5BB4474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7A3EFBB" w14:textId="669E52A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730CD39" w14:textId="2474A6D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63DD9F3" w14:textId="20408B70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DDF1BBC" w14:textId="06FB43B7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643F1A51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468CE5AD" w14:textId="63B3627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654003B" w14:textId="6FDE7AA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F999DDD" w14:textId="3FE8E0F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34A1D99" w14:textId="103F9D3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D5E493B" w14:textId="1282323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52C1D52" w14:textId="6D4D9EE4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86DB82B" w14:textId="7DADEBB3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416C1E4D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3E18751" w14:textId="153B62F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E110BDC" w14:textId="045784A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F00E42B" w14:textId="58DE89F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03E1903" w14:textId="21F7B1F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2549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2549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9528EAA" w14:textId="081B5FD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F37CBEE" w14:textId="256F646B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A971777" w14:textId="1792481E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526833D3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BD3434A" w14:textId="7EEE764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2C96D7D" w14:textId="35F966F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56ABE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47A14C7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A7BCAE4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A237A4C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E179DFC" w14:textId="77777777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B14A770" w14:textId="77777777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254C2834" w14:textId="77777777" w:rsidR="00DA0A74" w:rsidRPr="00DA0A74" w:rsidRDefault="00DA0A74" w:rsidP="00DA0A74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</w:tr>
            <w:tr w:rsidR="00DA0A74" w:rsidRPr="00DA0A74" w14:paraId="5ABCB9D1" w14:textId="77777777" w:rsidTr="00DA0A74">
              <w:tc>
                <w:tcPr>
                  <w:tcW w:w="2499" w:type="pct"/>
                </w:tcPr>
                <w:p w14:paraId="79F650E7" w14:textId="18EC2BF4" w:rsidR="00DA0A74" w:rsidRPr="00DA0A74" w:rsidRDefault="00A56ABE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SEPTEMBER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6"/>
                    <w:gridCol w:w="360"/>
                    <w:gridCol w:w="362"/>
                    <w:gridCol w:w="362"/>
                    <w:gridCol w:w="362"/>
                    <w:gridCol w:w="362"/>
                    <w:gridCol w:w="355"/>
                  </w:tblGrid>
                  <w:tr w:rsidR="00DA0A74" w:rsidRPr="00DA0A74" w14:paraId="03DDDB42" w14:textId="77777777" w:rsidTr="00A56ABE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98AA0DB" w14:textId="71F3C871" w:rsidR="00DA0A74" w:rsidRPr="00DA0A74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MÅ</w:t>
                        </w:r>
                      </w:p>
                    </w:tc>
                    <w:tc>
                      <w:tcPr>
                        <w:tcW w:w="71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649E3F9" w14:textId="0763B258" w:rsidR="00DA0A74" w:rsidRPr="00DA0A74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TI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BBBAF61" w14:textId="2DA2CE32" w:rsidR="00DA0A74" w:rsidRPr="00DA0A74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ON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A4419F8" w14:textId="7467827C" w:rsidR="00DA0A74" w:rsidRPr="00DA0A74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TO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1A51124" w14:textId="5041A6E7" w:rsidR="00DA0A74" w:rsidRPr="00DA0A74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FR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FF0000"/>
                        </w:tcBorders>
                        <w:shd w:val="clear" w:color="auto" w:fill="auto"/>
                        <w:vAlign w:val="bottom"/>
                      </w:tcPr>
                      <w:p w14:paraId="748F67F1" w14:textId="5AE4B0FE" w:rsidR="00DA0A74" w:rsidRPr="00A56ABE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4"/>
                            <w:szCs w:val="14"/>
                          </w:rPr>
                        </w:pP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2"/>
                            <w:szCs w:val="12"/>
                            <w:lang w:bidi="ru-RU"/>
                          </w:rPr>
                          <w:t>LÖ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FF0000"/>
                        </w:tcBorders>
                        <w:shd w:val="clear" w:color="auto" w:fill="auto"/>
                        <w:vAlign w:val="bottom"/>
                      </w:tcPr>
                      <w:p w14:paraId="3C938EE6" w14:textId="7E5C7E6E" w:rsidR="00DA0A74" w:rsidRPr="00A56ABE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4"/>
                            <w:szCs w:val="14"/>
                          </w:rPr>
                        </w:pP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2"/>
                            <w:szCs w:val="12"/>
                            <w:lang w:bidi="ru-RU"/>
                          </w:rPr>
                          <w:t>SÖ</w:t>
                        </w:r>
                      </w:p>
                    </w:tc>
                  </w:tr>
                  <w:tr w:rsidR="00DA0A74" w:rsidRPr="00DA0A74" w14:paraId="10D9A45E" w14:textId="77777777" w:rsidTr="00A56ABE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1313450" w14:textId="459DB4E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7B0C9E4" w14:textId="182C722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43DE7CD" w14:textId="774B242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5F2713F" w14:textId="403932A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0EF6C8E" w14:textId="445BAC1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FF0000"/>
                        </w:tcBorders>
                        <w:vAlign w:val="center"/>
                      </w:tcPr>
                      <w:p w14:paraId="2C24685E" w14:textId="5508CEAC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FF0000"/>
                        </w:tcBorders>
                        <w:vAlign w:val="center"/>
                      </w:tcPr>
                      <w:p w14:paraId="0BC49D77" w14:textId="0AFE81E5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5F18A2EA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8835E3A" w14:textId="3E58B27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32C293C3" w14:textId="48A5D85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DAB7E9F" w14:textId="76B390B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259158" w14:textId="0958B3E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745D947" w14:textId="37FCA61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DAD3962" w14:textId="286F46D7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97F2E1B" w14:textId="4A7B8016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71C1CA36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4F2ED46E" w14:textId="7F419F9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52986F9A" w14:textId="1657B74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CFE5983" w14:textId="5289370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4BCC605" w14:textId="0F64877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9054F9C" w14:textId="70E634C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BCBEA70" w14:textId="512FACB2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8EDB191" w14:textId="1C25B0E4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545E8D78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32775ED9" w14:textId="2C8BF8A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287E6D98" w14:textId="722881F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53F33FE" w14:textId="42003CF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4BA4D99" w14:textId="1FF477F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A3FB481" w14:textId="5DC3E6A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8FCB579" w14:textId="14B75022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1CA990F" w14:textId="62D3B6DF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595014EE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4A661734" w14:textId="15F637B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4994F1DE" w14:textId="6FCA0E2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20FB287" w14:textId="70BD186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F40DFEC" w14:textId="6324F3D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6DB5CBD" w14:textId="56C5039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81B9B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881B01A" w14:textId="0FCAFDE7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2549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24DAF6F" w14:textId="1C21DA90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66876215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703FE5F8" w14:textId="0D3BFB2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2549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5E66506E" w14:textId="0E8A237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6287730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711D25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377CA76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59F0FA5" w14:textId="77777777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22813AB" w14:textId="77777777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31377DC9" w14:textId="77777777" w:rsidR="00DA0A74" w:rsidRPr="00DA0A74" w:rsidRDefault="00DA0A74" w:rsidP="00DA0A74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  <w:tc>
                <w:tcPr>
                  <w:tcW w:w="2501" w:type="pct"/>
                </w:tcPr>
                <w:p w14:paraId="513687FF" w14:textId="25CCEB1B" w:rsidR="00DA0A74" w:rsidRPr="00DA0A74" w:rsidRDefault="00A56ABE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OKTOBER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8"/>
                    <w:gridCol w:w="362"/>
                    <w:gridCol w:w="361"/>
                    <w:gridCol w:w="361"/>
                    <w:gridCol w:w="361"/>
                    <w:gridCol w:w="361"/>
                    <w:gridCol w:w="355"/>
                  </w:tblGrid>
                  <w:tr w:rsidR="00DA0A74" w:rsidRPr="00DA0A74" w14:paraId="200F4D99" w14:textId="77777777" w:rsidTr="00A56ABE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40C30AE" w14:textId="11582C2C" w:rsidR="00DA0A74" w:rsidRPr="00DA0A74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MÅ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2B46464" w14:textId="0104DECC" w:rsidR="00DA0A74" w:rsidRPr="00DA0A74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TI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D7C40B8" w14:textId="2EFD72F3" w:rsidR="00DA0A74" w:rsidRPr="00DA0A74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ON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2CBBE5D" w14:textId="7373E16D" w:rsidR="00DA0A74" w:rsidRPr="00DA0A74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TO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D52E8CC" w14:textId="5B765D4B" w:rsidR="00DA0A74" w:rsidRPr="00DA0A74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FR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FF0000"/>
                        </w:tcBorders>
                        <w:shd w:val="clear" w:color="auto" w:fill="auto"/>
                        <w:vAlign w:val="bottom"/>
                      </w:tcPr>
                      <w:p w14:paraId="20B9D358" w14:textId="133CA8FF" w:rsidR="00DA0A74" w:rsidRPr="00A56ABE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4"/>
                            <w:szCs w:val="14"/>
                          </w:rPr>
                        </w:pP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2"/>
                            <w:szCs w:val="12"/>
                            <w:lang w:bidi="ru-RU"/>
                          </w:rPr>
                          <w:t>LÖ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FF0000"/>
                        </w:tcBorders>
                        <w:shd w:val="clear" w:color="auto" w:fill="auto"/>
                        <w:vAlign w:val="bottom"/>
                      </w:tcPr>
                      <w:p w14:paraId="13EDACEA" w14:textId="547D5D7F" w:rsidR="00DA0A74" w:rsidRPr="00A56ABE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4"/>
                            <w:szCs w:val="14"/>
                          </w:rPr>
                        </w:pP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2"/>
                            <w:szCs w:val="12"/>
                            <w:lang w:bidi="ru-RU"/>
                          </w:rPr>
                          <w:t>SÖ</w:t>
                        </w:r>
                      </w:p>
                    </w:tc>
                  </w:tr>
                  <w:tr w:rsidR="00DA0A74" w:rsidRPr="00DA0A74" w14:paraId="0CA80908" w14:textId="77777777" w:rsidTr="00A56ABE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620B017" w14:textId="3915E99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F101D1A" w14:textId="0AAD18A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8393182" w14:textId="0336BA0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52D1181" w14:textId="21714FF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D05746F" w14:textId="58C6CC0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FF0000"/>
                        </w:tcBorders>
                        <w:vAlign w:val="center"/>
                      </w:tcPr>
                      <w:p w14:paraId="25506F63" w14:textId="669AF952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FF0000"/>
                        </w:tcBorders>
                        <w:vAlign w:val="center"/>
                      </w:tcPr>
                      <w:p w14:paraId="19CDF120" w14:textId="6C78995B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258BFB5D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56F386C" w14:textId="3EE97EB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6D449C6" w14:textId="34F56DF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91EEFCC" w14:textId="1260F18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2E227CD" w14:textId="50F5BC8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91D89E9" w14:textId="0622989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D409074" w14:textId="6A8B8E89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0F296B1" w14:textId="0D3DDFE6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0D899B25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636EA64" w14:textId="6EBB86B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3CABC5F" w14:textId="6D85EEC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3A94B47" w14:textId="37054B3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0B99033" w14:textId="5193987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9DDD137" w14:textId="4BB9E8C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DAFF8E8" w14:textId="28F59CCB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2ECB286" w14:textId="436563F9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06CCF367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73119376" w14:textId="0DA4504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452F87A" w14:textId="2F49930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E13154B" w14:textId="352EF61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D24C832" w14:textId="3531A67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720FA02" w14:textId="5F5B687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7240261" w14:textId="1AACD5BB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B7C3369" w14:textId="7D995A0D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1C80F2EE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7FA268FE" w14:textId="0B81B52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4A2C96B" w14:textId="23AEAA4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415CC23" w14:textId="42ACB0F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3453262" w14:textId="0D096E8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0AAA102" w14:textId="4F1DD66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CEFA78A" w14:textId="6E90AE49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0FB1C7E" w14:textId="300EEE1A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549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05E971A3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19F4502E" w14:textId="0A9C0E0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549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549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549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81B9B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549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CB4C5A2" w14:textId="4CE1705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549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549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549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2549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549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E0EB849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5C09998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8D12439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A678DE7" w14:textId="77777777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1BB9FAD" w14:textId="77777777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71E1777A" w14:textId="77777777" w:rsidR="00DA0A74" w:rsidRPr="00DA0A74" w:rsidRDefault="00DA0A74" w:rsidP="00DA0A74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</w:tr>
            <w:tr w:rsidR="00DA0A74" w:rsidRPr="00DA0A74" w14:paraId="405FBD6D" w14:textId="77777777" w:rsidTr="00DA0A74">
              <w:tc>
                <w:tcPr>
                  <w:tcW w:w="2499" w:type="pct"/>
                </w:tcPr>
                <w:p w14:paraId="62F403E3" w14:textId="7368B5D3" w:rsidR="00DA0A74" w:rsidRPr="00DA0A74" w:rsidRDefault="00A56ABE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NOVEMBER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6"/>
                    <w:gridCol w:w="360"/>
                    <w:gridCol w:w="362"/>
                    <w:gridCol w:w="362"/>
                    <w:gridCol w:w="362"/>
                    <w:gridCol w:w="362"/>
                    <w:gridCol w:w="355"/>
                  </w:tblGrid>
                  <w:tr w:rsidR="00DA0A74" w:rsidRPr="00DA0A74" w14:paraId="48170820" w14:textId="77777777" w:rsidTr="00A56ABE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645F6BA" w14:textId="5CD8FEEC" w:rsidR="00DA0A74" w:rsidRPr="00DA0A74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MÅ</w:t>
                        </w:r>
                      </w:p>
                    </w:tc>
                    <w:tc>
                      <w:tcPr>
                        <w:tcW w:w="71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517208E" w14:textId="6C5330DA" w:rsidR="00DA0A74" w:rsidRPr="00DA0A74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TI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3489909" w14:textId="5C9F01EA" w:rsidR="00DA0A74" w:rsidRPr="00DA0A74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ON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323E9F9" w14:textId="5FB58939" w:rsidR="00DA0A74" w:rsidRPr="00DA0A74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TO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3D3F163" w14:textId="202B029F" w:rsidR="00DA0A74" w:rsidRPr="00DA0A74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FR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FF0000"/>
                        </w:tcBorders>
                        <w:shd w:val="clear" w:color="auto" w:fill="auto"/>
                        <w:vAlign w:val="bottom"/>
                      </w:tcPr>
                      <w:p w14:paraId="34E04D97" w14:textId="48893676" w:rsidR="00DA0A74" w:rsidRPr="00A56ABE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4"/>
                            <w:szCs w:val="14"/>
                          </w:rPr>
                        </w:pP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2"/>
                            <w:szCs w:val="12"/>
                            <w:lang w:bidi="ru-RU"/>
                          </w:rPr>
                          <w:t>LÖ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FF0000"/>
                        </w:tcBorders>
                        <w:shd w:val="clear" w:color="auto" w:fill="auto"/>
                        <w:vAlign w:val="bottom"/>
                      </w:tcPr>
                      <w:p w14:paraId="1C0D5F8B" w14:textId="7AA28F33" w:rsidR="00DA0A74" w:rsidRPr="00A56ABE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4"/>
                            <w:szCs w:val="14"/>
                          </w:rPr>
                        </w:pP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2"/>
                            <w:szCs w:val="12"/>
                            <w:lang w:bidi="ru-RU"/>
                          </w:rPr>
                          <w:t>SÖ</w:t>
                        </w:r>
                      </w:p>
                    </w:tc>
                  </w:tr>
                  <w:tr w:rsidR="00DA0A74" w:rsidRPr="00DA0A74" w14:paraId="012740AC" w14:textId="77777777" w:rsidTr="00A56ABE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69F890B" w14:textId="63960B9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1594789" w14:textId="0296632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56ABE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91A12C1" w14:textId="3B5B5CF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81B9B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84E7AF5" w14:textId="7CC0E8F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549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5D00B27" w14:textId="57CFC4F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549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FF0000"/>
                        </w:tcBorders>
                        <w:vAlign w:val="center"/>
                      </w:tcPr>
                      <w:p w14:paraId="4948C4A3" w14:textId="28C2D1B1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FF0000"/>
                        </w:tcBorders>
                        <w:vAlign w:val="center"/>
                      </w:tcPr>
                      <w:p w14:paraId="07AC8998" w14:textId="47BCD3CD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7A2FAB6C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59E8BFA7" w14:textId="1956C71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510D5A36" w14:textId="5492B4E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84AA82E" w14:textId="7802F87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322A908" w14:textId="29DB010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BB53D9" w14:textId="6163764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8C91A9" w14:textId="511D2108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FBCD477" w14:textId="5824B514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79A66A4B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11D05868" w14:textId="26E8880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00DC3F2A" w14:textId="3D10E3F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C6FD646" w14:textId="334D2A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97BEEC3" w14:textId="19372C2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28357B6" w14:textId="28E838D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3C8D166" w14:textId="1FD16BE5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A16040E" w14:textId="6227E9D3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47643C22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048BDF4" w14:textId="7851C45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01ABF31D" w14:textId="3CBC372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C9A5F3A" w14:textId="4D8481C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944050F" w14:textId="6DF6CAF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182D191" w14:textId="7EEF34A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2AE553B" w14:textId="3650E905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508A30E" w14:textId="296A4675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2129E6A6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B63BB57" w14:textId="6055664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6C16F462" w14:textId="2581762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7AA5680" w14:textId="1BD2743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81B9B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981B9B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CC552ED" w14:textId="7B25EF9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2549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2549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90B338C" w14:textId="399699B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DC57FF6" w14:textId="6222BB3B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CCAF51B" w14:textId="6205B635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6DB6E2D2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5F823FFA" w14:textId="389FDBB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22DD3336" w14:textId="06E29DE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B026CD8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7166639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15C64AF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08F6E76" w14:textId="77777777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98D5305" w14:textId="77777777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03F68E73" w14:textId="77777777" w:rsidR="00DA0A74" w:rsidRPr="00DA0A74" w:rsidRDefault="00DA0A74" w:rsidP="00DA0A74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  <w:tc>
                <w:tcPr>
                  <w:tcW w:w="2501" w:type="pct"/>
                </w:tcPr>
                <w:p w14:paraId="3223669A" w14:textId="68077DFC" w:rsidR="00DA0A74" w:rsidRPr="00DA0A74" w:rsidRDefault="00A56ABE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DECEMBER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8"/>
                    <w:gridCol w:w="362"/>
                    <w:gridCol w:w="361"/>
                    <w:gridCol w:w="361"/>
                    <w:gridCol w:w="361"/>
                    <w:gridCol w:w="361"/>
                    <w:gridCol w:w="355"/>
                  </w:tblGrid>
                  <w:tr w:rsidR="00DA0A74" w:rsidRPr="00DA0A74" w14:paraId="0D627B7A" w14:textId="77777777" w:rsidTr="00A56ABE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323E216" w14:textId="3F4EC6BB" w:rsidR="00DA0A74" w:rsidRPr="00DA0A74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MÅ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2A52C0C" w14:textId="09EB78DF" w:rsidR="00DA0A74" w:rsidRPr="00DA0A74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TI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597C231" w14:textId="7498597C" w:rsidR="00DA0A74" w:rsidRPr="00DA0A74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ON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A01B8FA" w14:textId="0449B08F" w:rsidR="00DA0A74" w:rsidRPr="00DA0A74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TO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F222D4F" w14:textId="64AC06EF" w:rsidR="00DA0A74" w:rsidRPr="00DA0A74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FR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FF0000"/>
                        </w:tcBorders>
                        <w:shd w:val="clear" w:color="auto" w:fill="auto"/>
                        <w:vAlign w:val="bottom"/>
                      </w:tcPr>
                      <w:p w14:paraId="2D30E50D" w14:textId="09A6ACCE" w:rsidR="00DA0A74" w:rsidRPr="00A56ABE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4"/>
                            <w:szCs w:val="14"/>
                          </w:rPr>
                        </w:pP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2"/>
                            <w:szCs w:val="12"/>
                            <w:lang w:bidi="ru-RU"/>
                          </w:rPr>
                          <w:t>LÖ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FF0000"/>
                        </w:tcBorders>
                        <w:shd w:val="clear" w:color="auto" w:fill="auto"/>
                        <w:vAlign w:val="bottom"/>
                      </w:tcPr>
                      <w:p w14:paraId="47CFE3C9" w14:textId="020FFD45" w:rsidR="00DA0A74" w:rsidRPr="00A56ABE" w:rsidRDefault="00A56ABE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4"/>
                            <w:szCs w:val="14"/>
                          </w:rPr>
                        </w:pP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2"/>
                            <w:szCs w:val="12"/>
                            <w:lang w:bidi="ru-RU"/>
                          </w:rPr>
                          <w:t>SÖ</w:t>
                        </w:r>
                      </w:p>
                    </w:tc>
                  </w:tr>
                  <w:tr w:rsidR="00DA0A74" w:rsidRPr="00DA0A74" w14:paraId="6D80DCE1" w14:textId="77777777" w:rsidTr="00A56ABE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627A88D" w14:textId="07BD457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A79E9AA" w14:textId="2D6C85E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205DA54" w14:textId="74F3D75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5958B81" w14:textId="3FEA93B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515962D" w14:textId="409EAF9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FF0000"/>
                        </w:tcBorders>
                        <w:vAlign w:val="center"/>
                      </w:tcPr>
                      <w:p w14:paraId="682F23AC" w14:textId="12EFD728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FF0000"/>
                        </w:tcBorders>
                        <w:vAlign w:val="center"/>
                      </w:tcPr>
                      <w:p w14:paraId="737869D4" w14:textId="07141DFD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02D13ED0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3A68F1D" w14:textId="0C70651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7CD0A40" w14:textId="6AF76D7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00F145E" w14:textId="1FBEA6C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D8D08D4" w14:textId="3763C09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6988D14" w14:textId="0719CF1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568F423" w14:textId="07DE41A1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66A9B36" w14:textId="341A261B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16FB5A41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30635D06" w14:textId="02D1397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EF47024" w14:textId="622F2D0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27F186E" w14:textId="06C19A5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0D8F778" w14:textId="04F89E9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E9AA9AF" w14:textId="0259A71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E6C7869" w14:textId="14F5D679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2544C2F" w14:textId="271A1930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2319F7C8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43C22569" w14:textId="06FD379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A221706" w14:textId="4B909F7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8D9E78B" w14:textId="31DBFB7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A949956" w14:textId="29E7688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1CB49E9" w14:textId="3AAB61D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EDF6F66" w14:textId="1AB976DB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CC16A5A" w14:textId="30FC8051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5DF2DC47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36437B83" w14:textId="226956D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5E631D9" w14:textId="0C3B299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B1322D4" w14:textId="6442ABF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82C066B" w14:textId="0F16BDB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BFF03D3" w14:textId="6CAB1AD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1427E09" w14:textId="4667C5BB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81B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EE9E494" w14:textId="0CE5127E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2549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6638BD15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48F979D1" w14:textId="58E84C9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5C32197" w14:textId="13C21DA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81AE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2549E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F67B7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9EC6F74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E7C8791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A6971A8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A3A2BC6" w14:textId="77777777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4AE1A6E" w14:textId="77777777" w:rsidR="00DA0A74" w:rsidRPr="00A56ABE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632E0932" w14:textId="77777777" w:rsidR="00DA0A74" w:rsidRPr="00DA0A74" w:rsidRDefault="00DA0A74" w:rsidP="00DA0A74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</w:tr>
          </w:tbl>
          <w:p w14:paraId="1A5B6E03" w14:textId="2CC03F92" w:rsidR="00DA0A74" w:rsidRPr="00DA0A74" w:rsidRDefault="00DA0A74" w:rsidP="00DA0A74">
            <w:pPr>
              <w:pStyle w:val="ad"/>
              <w:spacing w:after="0"/>
              <w:jc w:val="center"/>
              <w:rPr>
                <w:rFonts w:ascii="Arial Narrow" w:hAnsi="Arial Narrow"/>
                <w:noProof/>
                <w:color w:val="auto"/>
                <w:sz w:val="14"/>
                <w:szCs w:val="14"/>
              </w:rPr>
            </w:pPr>
          </w:p>
        </w:tc>
        <w:tc>
          <w:tcPr>
            <w:tcW w:w="2500" w:type="pct"/>
            <w:tcBorders>
              <w:left w:val="dashed" w:sz="4" w:space="0" w:color="auto"/>
            </w:tcBorders>
            <w:vAlign w:val="center"/>
          </w:tcPr>
          <w:p w14:paraId="2E3D5B59" w14:textId="77777777" w:rsidR="00781AE4" w:rsidRPr="00DA0A74" w:rsidRDefault="00781AE4" w:rsidP="00781AE4">
            <w:pPr>
              <w:pStyle w:val="ad"/>
              <w:spacing w:after="0"/>
              <w:jc w:val="center"/>
              <w:rPr>
                <w:rFonts w:ascii="Arial Narrow" w:hAnsi="Arial Narrow"/>
                <w:noProof/>
                <w:color w:val="auto"/>
                <w:szCs w:val="100"/>
                <w:lang w:bidi="ru-RU"/>
              </w:rPr>
            </w:pPr>
            <w:r w:rsidRPr="00DA0A74">
              <w:rPr>
                <w:rFonts w:ascii="Arial Narrow" w:hAnsi="Arial Narrow"/>
                <w:noProof/>
                <w:color w:val="auto"/>
                <w:szCs w:val="100"/>
                <w:lang w:bidi="ru-RU"/>
              </w:rPr>
              <w:fldChar w:fldCharType="begin"/>
            </w:r>
            <w:r w:rsidRPr="00DA0A74">
              <w:rPr>
                <w:rFonts w:ascii="Arial Narrow" w:hAnsi="Arial Narrow"/>
                <w:noProof/>
                <w:color w:val="auto"/>
                <w:szCs w:val="100"/>
                <w:lang w:bidi="ru-RU"/>
              </w:rPr>
              <w:instrText xml:space="preserve"> DOCVARIABLE  MonthStart1 \@  yyyy   \* MERGEFORMAT </w:instrText>
            </w:r>
            <w:r w:rsidRPr="00DA0A74">
              <w:rPr>
                <w:rFonts w:ascii="Arial Narrow" w:hAnsi="Arial Narrow"/>
                <w:noProof/>
                <w:color w:val="auto"/>
                <w:szCs w:val="100"/>
                <w:lang w:bidi="ru-RU"/>
              </w:rPr>
              <w:fldChar w:fldCharType="separate"/>
            </w:r>
            <w:r>
              <w:rPr>
                <w:rFonts w:ascii="Arial Narrow" w:hAnsi="Arial Narrow"/>
                <w:noProof/>
                <w:color w:val="auto"/>
                <w:szCs w:val="100"/>
                <w:lang w:bidi="ru-RU"/>
              </w:rPr>
              <w:t>2026</w:t>
            </w:r>
            <w:r w:rsidRPr="00DA0A74">
              <w:rPr>
                <w:rFonts w:ascii="Arial Narrow" w:hAnsi="Arial Narrow"/>
                <w:noProof/>
                <w:color w:val="auto"/>
                <w:szCs w:val="100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CellMar>
                <w:top w:w="85" w:type="dxa"/>
                <w:left w:w="85" w:type="dxa"/>
                <w:bottom w:w="85" w:type="dxa"/>
                <w:right w:w="85" w:type="dxa"/>
              </w:tblCellMar>
              <w:tblLook w:val="04A0" w:firstRow="1" w:lastRow="0" w:firstColumn="1" w:lastColumn="0" w:noHBand="0" w:noVBand="1"/>
            </w:tblPr>
            <w:tblGrid>
              <w:gridCol w:w="2692"/>
              <w:gridCol w:w="2694"/>
            </w:tblGrid>
            <w:tr w:rsidR="00781AE4" w:rsidRPr="00DA0A74" w14:paraId="6A724F75" w14:textId="77777777" w:rsidTr="00005059">
              <w:tc>
                <w:tcPr>
                  <w:tcW w:w="2499" w:type="pct"/>
                </w:tcPr>
                <w:p w14:paraId="02E62FF7" w14:textId="77777777" w:rsidR="00781AE4" w:rsidRPr="00DA0A74" w:rsidRDefault="00781AE4" w:rsidP="00781AE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JANUARY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9"/>
                    <w:gridCol w:w="359"/>
                    <w:gridCol w:w="360"/>
                    <w:gridCol w:w="360"/>
                    <w:gridCol w:w="360"/>
                    <w:gridCol w:w="360"/>
                    <w:gridCol w:w="360"/>
                  </w:tblGrid>
                  <w:tr w:rsidR="00781AE4" w:rsidRPr="00DA0A74" w14:paraId="2DF67632" w14:textId="77777777" w:rsidTr="00005059">
                    <w:trPr>
                      <w:trHeight w:val="227"/>
                    </w:trPr>
                    <w:tc>
                      <w:tcPr>
                        <w:tcW w:w="1361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3CAC6E9" w14:textId="77777777" w:rsidR="00781AE4" w:rsidRPr="00DA0A74" w:rsidRDefault="00781AE4" w:rsidP="00781AE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MÅ</w:t>
                        </w:r>
                      </w:p>
                    </w:tc>
                    <w:tc>
                      <w:tcPr>
                        <w:tcW w:w="1361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53DAA9F" w14:textId="77777777" w:rsidR="00781AE4" w:rsidRPr="00DA0A74" w:rsidRDefault="00781AE4" w:rsidP="00781AE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TI</w:t>
                        </w:r>
                      </w:p>
                    </w:tc>
                    <w:tc>
                      <w:tcPr>
                        <w:tcW w:w="1361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9C7554D" w14:textId="77777777" w:rsidR="00781AE4" w:rsidRPr="00DA0A74" w:rsidRDefault="00781AE4" w:rsidP="00781AE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ON</w:t>
                        </w:r>
                      </w:p>
                    </w:tc>
                    <w:tc>
                      <w:tcPr>
                        <w:tcW w:w="1361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F204602" w14:textId="77777777" w:rsidR="00781AE4" w:rsidRPr="00DA0A74" w:rsidRDefault="00781AE4" w:rsidP="00781AE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TO</w:t>
                        </w:r>
                      </w:p>
                    </w:tc>
                    <w:tc>
                      <w:tcPr>
                        <w:tcW w:w="1361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42AAF2B" w14:textId="77777777" w:rsidR="00781AE4" w:rsidRPr="00DA0A74" w:rsidRDefault="00781AE4" w:rsidP="00781AE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FR</w:t>
                        </w:r>
                      </w:p>
                    </w:tc>
                    <w:tc>
                      <w:tcPr>
                        <w:tcW w:w="1361" w:type="dxa"/>
                        <w:tcBorders>
                          <w:bottom w:val="single" w:sz="4" w:space="0" w:color="FF0000"/>
                        </w:tcBorders>
                        <w:shd w:val="clear" w:color="auto" w:fill="auto"/>
                        <w:vAlign w:val="bottom"/>
                      </w:tcPr>
                      <w:p w14:paraId="448EC296" w14:textId="77777777" w:rsidR="00781AE4" w:rsidRPr="00A56ABE" w:rsidRDefault="00781AE4" w:rsidP="00781AE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2"/>
                            <w:szCs w:val="12"/>
                          </w:rPr>
                        </w:pP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2"/>
                            <w:szCs w:val="12"/>
                            <w:lang w:bidi="ru-RU"/>
                          </w:rPr>
                          <w:t>LÖ</w:t>
                        </w:r>
                      </w:p>
                    </w:tc>
                    <w:tc>
                      <w:tcPr>
                        <w:tcW w:w="1361" w:type="dxa"/>
                        <w:tcBorders>
                          <w:bottom w:val="single" w:sz="4" w:space="0" w:color="FF0000"/>
                        </w:tcBorders>
                        <w:shd w:val="clear" w:color="auto" w:fill="auto"/>
                        <w:vAlign w:val="bottom"/>
                      </w:tcPr>
                      <w:p w14:paraId="33CBD6A6" w14:textId="77777777" w:rsidR="00781AE4" w:rsidRPr="00A56ABE" w:rsidRDefault="00781AE4" w:rsidP="00781AE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2"/>
                            <w:szCs w:val="12"/>
                          </w:rPr>
                        </w:pP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2"/>
                            <w:szCs w:val="12"/>
                            <w:lang w:bidi="ru-RU"/>
                          </w:rPr>
                          <w:t>SÖ</w:t>
                        </w:r>
                      </w:p>
                    </w:tc>
                  </w:tr>
                  <w:tr w:rsidR="00781AE4" w:rsidRPr="00DA0A74" w14:paraId="11D934F4" w14:textId="77777777" w:rsidTr="00005059">
                    <w:trPr>
                      <w:trHeight w:val="227"/>
                    </w:trPr>
                    <w:tc>
                      <w:tcPr>
                        <w:tcW w:w="1361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3213879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C8071C5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699570D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3AD6850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E878FB2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tcBorders>
                          <w:top w:val="single" w:sz="4" w:space="0" w:color="FF0000"/>
                        </w:tcBorders>
                        <w:vAlign w:val="center"/>
                      </w:tcPr>
                      <w:p w14:paraId="51A04FD8" w14:textId="77777777" w:rsidR="00781AE4" w:rsidRPr="00A56ABE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tcBorders>
                          <w:top w:val="single" w:sz="4" w:space="0" w:color="FF0000"/>
                        </w:tcBorders>
                        <w:vAlign w:val="center"/>
                      </w:tcPr>
                      <w:p w14:paraId="0E23E372" w14:textId="77777777" w:rsidR="00781AE4" w:rsidRPr="00A56ABE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781AE4" w:rsidRPr="00DA0A74" w14:paraId="7021D303" w14:textId="77777777" w:rsidTr="00005059">
                    <w:trPr>
                      <w:trHeight w:val="227"/>
                    </w:trPr>
                    <w:tc>
                      <w:tcPr>
                        <w:tcW w:w="1361" w:type="dxa"/>
                        <w:vAlign w:val="center"/>
                      </w:tcPr>
                      <w:p w14:paraId="54D13261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7886A6D9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60BBDD73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222B601E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7513227B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7A1EC2BD" w14:textId="77777777" w:rsidR="00781AE4" w:rsidRPr="00A56ABE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0921C8D2" w14:textId="77777777" w:rsidR="00781AE4" w:rsidRPr="00A56ABE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781AE4" w:rsidRPr="00DA0A74" w14:paraId="658158B6" w14:textId="77777777" w:rsidTr="00005059">
                    <w:trPr>
                      <w:trHeight w:val="227"/>
                    </w:trPr>
                    <w:tc>
                      <w:tcPr>
                        <w:tcW w:w="1361" w:type="dxa"/>
                        <w:vAlign w:val="center"/>
                      </w:tcPr>
                      <w:p w14:paraId="5CA9192B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5E3762DB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0DD85C67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405DA406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636A5464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013474D9" w14:textId="77777777" w:rsidR="00781AE4" w:rsidRPr="00A56ABE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54734741" w14:textId="77777777" w:rsidR="00781AE4" w:rsidRPr="00A56ABE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781AE4" w:rsidRPr="00DA0A74" w14:paraId="330136E5" w14:textId="77777777" w:rsidTr="00005059">
                    <w:trPr>
                      <w:trHeight w:val="227"/>
                    </w:trPr>
                    <w:tc>
                      <w:tcPr>
                        <w:tcW w:w="1361" w:type="dxa"/>
                        <w:vAlign w:val="center"/>
                      </w:tcPr>
                      <w:p w14:paraId="2E352A17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489C8461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378F56C7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1100EC75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6B7C0803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104C4E2F" w14:textId="77777777" w:rsidR="00781AE4" w:rsidRPr="00A56ABE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5A60148C" w14:textId="77777777" w:rsidR="00781AE4" w:rsidRPr="00A56ABE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781AE4" w:rsidRPr="00DA0A74" w14:paraId="0C0B1587" w14:textId="77777777" w:rsidTr="00005059">
                    <w:trPr>
                      <w:trHeight w:val="227"/>
                    </w:trPr>
                    <w:tc>
                      <w:tcPr>
                        <w:tcW w:w="1361" w:type="dxa"/>
                        <w:vAlign w:val="center"/>
                      </w:tcPr>
                      <w:p w14:paraId="50A3C895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3652CA5B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2129D0D0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5C3C878A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19289A05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45A95FF9" w14:textId="77777777" w:rsidR="00781AE4" w:rsidRPr="00A56ABE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0DD3A91A" w14:textId="77777777" w:rsidR="00781AE4" w:rsidRPr="00A56ABE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781AE4" w:rsidRPr="00DA0A74" w14:paraId="1C8E582A" w14:textId="77777777" w:rsidTr="00005059">
                    <w:trPr>
                      <w:trHeight w:val="227"/>
                    </w:trPr>
                    <w:tc>
                      <w:tcPr>
                        <w:tcW w:w="1361" w:type="dxa"/>
                        <w:vAlign w:val="center"/>
                      </w:tcPr>
                      <w:p w14:paraId="20458FAC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27A572BB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112F4116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5CE0919A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2E3EAC05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355A04F3" w14:textId="77777777" w:rsidR="00781AE4" w:rsidRPr="00A56ABE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597C9C8B" w14:textId="77777777" w:rsidR="00781AE4" w:rsidRPr="00A56ABE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1BD90AAB" w14:textId="77777777" w:rsidR="00781AE4" w:rsidRPr="00DA0A74" w:rsidRDefault="00781AE4" w:rsidP="00781AE4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  <w:tc>
                <w:tcPr>
                  <w:tcW w:w="2501" w:type="pct"/>
                </w:tcPr>
                <w:p w14:paraId="707AF991" w14:textId="77777777" w:rsidR="00781AE4" w:rsidRPr="00DA0A74" w:rsidRDefault="00781AE4" w:rsidP="00781AE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FEBRUARI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8"/>
                    <w:gridCol w:w="362"/>
                    <w:gridCol w:w="361"/>
                    <w:gridCol w:w="361"/>
                    <w:gridCol w:w="361"/>
                    <w:gridCol w:w="361"/>
                    <w:gridCol w:w="355"/>
                  </w:tblGrid>
                  <w:tr w:rsidR="00781AE4" w:rsidRPr="00DA0A74" w14:paraId="675B53D2" w14:textId="77777777" w:rsidTr="00005059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8C51966" w14:textId="77777777" w:rsidR="00781AE4" w:rsidRPr="00DA0A74" w:rsidRDefault="00781AE4" w:rsidP="00781AE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MÅ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C6C4348" w14:textId="77777777" w:rsidR="00781AE4" w:rsidRPr="00DA0A74" w:rsidRDefault="00781AE4" w:rsidP="00781AE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TI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05E0A34" w14:textId="77777777" w:rsidR="00781AE4" w:rsidRPr="00DA0A74" w:rsidRDefault="00781AE4" w:rsidP="00781AE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ON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2BA6035" w14:textId="77777777" w:rsidR="00781AE4" w:rsidRPr="00DA0A74" w:rsidRDefault="00781AE4" w:rsidP="00781AE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TO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30999A3" w14:textId="77777777" w:rsidR="00781AE4" w:rsidRPr="00DA0A74" w:rsidRDefault="00781AE4" w:rsidP="00781AE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FR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FF0000"/>
                        </w:tcBorders>
                        <w:shd w:val="clear" w:color="auto" w:fill="auto"/>
                        <w:vAlign w:val="bottom"/>
                      </w:tcPr>
                      <w:p w14:paraId="7257C785" w14:textId="77777777" w:rsidR="00781AE4" w:rsidRPr="00A56ABE" w:rsidRDefault="00781AE4" w:rsidP="00781AE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4"/>
                            <w:szCs w:val="14"/>
                          </w:rPr>
                        </w:pP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2"/>
                            <w:szCs w:val="12"/>
                            <w:lang w:bidi="ru-RU"/>
                          </w:rPr>
                          <w:t>LÖ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FF0000"/>
                        </w:tcBorders>
                        <w:shd w:val="clear" w:color="auto" w:fill="auto"/>
                        <w:vAlign w:val="bottom"/>
                      </w:tcPr>
                      <w:p w14:paraId="2C8E3A32" w14:textId="77777777" w:rsidR="00781AE4" w:rsidRPr="00A56ABE" w:rsidRDefault="00781AE4" w:rsidP="00781AE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4"/>
                            <w:szCs w:val="14"/>
                          </w:rPr>
                        </w:pP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2"/>
                            <w:szCs w:val="12"/>
                            <w:lang w:bidi="ru-RU"/>
                          </w:rPr>
                          <w:t>SÖ</w:t>
                        </w:r>
                      </w:p>
                    </w:tc>
                  </w:tr>
                  <w:tr w:rsidR="00781AE4" w:rsidRPr="00DA0A74" w14:paraId="3A7566AE" w14:textId="77777777" w:rsidTr="00005059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5ABA051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4321507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05D5999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8433B4A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64677A0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FF0000"/>
                        </w:tcBorders>
                        <w:vAlign w:val="center"/>
                      </w:tcPr>
                      <w:p w14:paraId="186804C7" w14:textId="77777777" w:rsidR="00781AE4" w:rsidRPr="00A56ABE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FF0000"/>
                        </w:tcBorders>
                        <w:vAlign w:val="center"/>
                      </w:tcPr>
                      <w:p w14:paraId="698BFCFD" w14:textId="77777777" w:rsidR="00781AE4" w:rsidRPr="00A56ABE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781AE4" w:rsidRPr="00DA0A74" w14:paraId="45E69A4F" w14:textId="77777777" w:rsidTr="0000505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44F0E2D9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83B7D2A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D3DA865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172195C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143C321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FA18143" w14:textId="77777777" w:rsidR="00781AE4" w:rsidRPr="00A56ABE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1E8AAA0" w14:textId="77777777" w:rsidR="00781AE4" w:rsidRPr="00A56ABE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781AE4" w:rsidRPr="00DA0A74" w14:paraId="03856CFD" w14:textId="77777777" w:rsidTr="0000505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3ABAAEE7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6D4A478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6B64D2F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ABBE9C0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603573E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936E652" w14:textId="77777777" w:rsidR="00781AE4" w:rsidRPr="00A56ABE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A2EE148" w14:textId="77777777" w:rsidR="00781AE4" w:rsidRPr="00A56ABE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781AE4" w:rsidRPr="00DA0A74" w14:paraId="027D6C53" w14:textId="77777777" w:rsidTr="0000505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30B2D39E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76D2698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16E7907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625B2EB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F4DD61B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81BC9DC" w14:textId="77777777" w:rsidR="00781AE4" w:rsidRPr="00A56ABE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D1BE719" w14:textId="77777777" w:rsidR="00781AE4" w:rsidRPr="00A56ABE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781AE4" w:rsidRPr="00DA0A74" w14:paraId="2FA955CF" w14:textId="77777777" w:rsidTr="0000505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0B14F25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D36119D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E4E9658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7EA6D70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7750F66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0DC67E4" w14:textId="77777777" w:rsidR="00781AE4" w:rsidRPr="00A56ABE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28A5345" w14:textId="77777777" w:rsidR="00781AE4" w:rsidRPr="00A56ABE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781AE4" w:rsidRPr="00DA0A74" w14:paraId="05CB6F02" w14:textId="77777777" w:rsidTr="0000505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E4DC014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7CE813D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!A12 Is Not In Table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840EBAC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D9DF3DC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FA1189D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23A02C6" w14:textId="77777777" w:rsidR="00781AE4" w:rsidRPr="00A56ABE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6892132" w14:textId="77777777" w:rsidR="00781AE4" w:rsidRPr="00A56ABE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686E4C4F" w14:textId="77777777" w:rsidR="00781AE4" w:rsidRPr="00DA0A74" w:rsidRDefault="00781AE4" w:rsidP="00781AE4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</w:tr>
            <w:tr w:rsidR="00781AE4" w:rsidRPr="00DA0A74" w14:paraId="36D04C90" w14:textId="77777777" w:rsidTr="00005059">
              <w:tc>
                <w:tcPr>
                  <w:tcW w:w="2499" w:type="pct"/>
                </w:tcPr>
                <w:p w14:paraId="3E5F36C3" w14:textId="77777777" w:rsidR="00781AE4" w:rsidRPr="00DA0A74" w:rsidRDefault="00781AE4" w:rsidP="00781AE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MARS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6"/>
                    <w:gridCol w:w="360"/>
                    <w:gridCol w:w="362"/>
                    <w:gridCol w:w="362"/>
                    <w:gridCol w:w="362"/>
                    <w:gridCol w:w="362"/>
                    <w:gridCol w:w="355"/>
                  </w:tblGrid>
                  <w:tr w:rsidR="00781AE4" w:rsidRPr="00DA0A74" w14:paraId="674CAA78" w14:textId="77777777" w:rsidTr="00005059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5C4A8F6" w14:textId="77777777" w:rsidR="00781AE4" w:rsidRPr="00DA0A74" w:rsidRDefault="00781AE4" w:rsidP="00781AE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MÅ</w:t>
                        </w:r>
                      </w:p>
                    </w:tc>
                    <w:tc>
                      <w:tcPr>
                        <w:tcW w:w="71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492C234" w14:textId="77777777" w:rsidR="00781AE4" w:rsidRPr="00DA0A74" w:rsidRDefault="00781AE4" w:rsidP="00781AE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TI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D3120C1" w14:textId="77777777" w:rsidR="00781AE4" w:rsidRPr="00DA0A74" w:rsidRDefault="00781AE4" w:rsidP="00781AE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ON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0C25A1C" w14:textId="77777777" w:rsidR="00781AE4" w:rsidRPr="00DA0A74" w:rsidRDefault="00781AE4" w:rsidP="00781AE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TO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B07E7BE" w14:textId="77777777" w:rsidR="00781AE4" w:rsidRPr="00DA0A74" w:rsidRDefault="00781AE4" w:rsidP="00781AE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FR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95262BB" w14:textId="77777777" w:rsidR="00781AE4" w:rsidRPr="00A56ABE" w:rsidRDefault="00781AE4" w:rsidP="00781AE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4"/>
                            <w:szCs w:val="14"/>
                          </w:rPr>
                        </w:pP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2"/>
                            <w:szCs w:val="12"/>
                            <w:lang w:bidi="ru-RU"/>
                          </w:rPr>
                          <w:t>LÖ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8A25967" w14:textId="77777777" w:rsidR="00781AE4" w:rsidRPr="00A56ABE" w:rsidRDefault="00781AE4" w:rsidP="00781AE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4"/>
                            <w:szCs w:val="14"/>
                          </w:rPr>
                        </w:pP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2"/>
                            <w:szCs w:val="12"/>
                            <w:lang w:bidi="ru-RU"/>
                          </w:rPr>
                          <w:t>SÖ</w:t>
                        </w:r>
                      </w:p>
                    </w:tc>
                  </w:tr>
                  <w:tr w:rsidR="00781AE4" w:rsidRPr="00DA0A74" w14:paraId="03BC936A" w14:textId="77777777" w:rsidTr="00005059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334A693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5E6F4E0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84CF3F1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B3748BC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2EE0227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FD5724C" w14:textId="77777777" w:rsidR="00781AE4" w:rsidRPr="00A56ABE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A8ECF88" w14:textId="77777777" w:rsidR="00781AE4" w:rsidRPr="00A56ABE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781AE4" w:rsidRPr="00DA0A74" w14:paraId="35DBC0AD" w14:textId="77777777" w:rsidTr="0000505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746FF869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0699C91D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C4FF7A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489D007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5FE54D0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9089937" w14:textId="77777777" w:rsidR="00781AE4" w:rsidRPr="00A56ABE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9EA8ACD" w14:textId="77777777" w:rsidR="00781AE4" w:rsidRPr="00A56ABE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781AE4" w:rsidRPr="00DA0A74" w14:paraId="47AB9EBF" w14:textId="77777777" w:rsidTr="0000505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4A7B7D65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7E866FA4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675F29F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5E983F7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78A281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0FEE770" w14:textId="77777777" w:rsidR="00781AE4" w:rsidRPr="00A56ABE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E016C7B" w14:textId="77777777" w:rsidR="00781AE4" w:rsidRPr="00A56ABE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781AE4" w:rsidRPr="00DA0A74" w14:paraId="2602DE3B" w14:textId="77777777" w:rsidTr="0000505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1DF5ED2A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7E982DAF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F1D9314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CA02D86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7FF3D8E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5E93C31" w14:textId="77777777" w:rsidR="00781AE4" w:rsidRPr="00A56ABE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FB6E1D6" w14:textId="77777777" w:rsidR="00781AE4" w:rsidRPr="00A56ABE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781AE4" w:rsidRPr="00DA0A74" w14:paraId="29A9A60B" w14:textId="77777777" w:rsidTr="0000505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57145147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417EF473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E74A995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C9A8FC0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896B53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2E7404B" w14:textId="77777777" w:rsidR="00781AE4" w:rsidRPr="00A56ABE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C9A61E0" w14:textId="77777777" w:rsidR="00781AE4" w:rsidRPr="00A56ABE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781AE4" w:rsidRPr="00DA0A74" w14:paraId="178B58C5" w14:textId="77777777" w:rsidTr="0000505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C53BB66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63493C3A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B9866CC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AC5EE6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FC17FA3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D4A6136" w14:textId="77777777" w:rsidR="00781AE4" w:rsidRPr="00A56ABE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9803C06" w14:textId="77777777" w:rsidR="00781AE4" w:rsidRPr="00A56ABE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57D945F2" w14:textId="77777777" w:rsidR="00781AE4" w:rsidRPr="00DA0A74" w:rsidRDefault="00781AE4" w:rsidP="00781AE4">
                  <w:pPr>
                    <w:pStyle w:val="Months"/>
                    <w:ind w:left="0"/>
                    <w:jc w:val="center"/>
                    <w:rPr>
                      <w:rFonts w:ascii="Arial Narrow" w:hAnsi="Arial Narrow" w:cs="Calibri"/>
                      <w:noProof/>
                      <w:color w:val="auto"/>
                      <w:sz w:val="14"/>
                      <w:szCs w:val="14"/>
                      <w:lang w:bidi="ru-RU"/>
                    </w:rPr>
                  </w:pPr>
                </w:p>
              </w:tc>
              <w:tc>
                <w:tcPr>
                  <w:tcW w:w="2501" w:type="pct"/>
                </w:tcPr>
                <w:p w14:paraId="455D4096" w14:textId="77777777" w:rsidR="00781AE4" w:rsidRPr="00DA0A74" w:rsidRDefault="00781AE4" w:rsidP="00781AE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APRIL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8"/>
                    <w:gridCol w:w="362"/>
                    <w:gridCol w:w="361"/>
                    <w:gridCol w:w="361"/>
                    <w:gridCol w:w="361"/>
                    <w:gridCol w:w="361"/>
                    <w:gridCol w:w="355"/>
                  </w:tblGrid>
                  <w:tr w:rsidR="00781AE4" w:rsidRPr="00DA0A74" w14:paraId="738EA7AF" w14:textId="77777777" w:rsidTr="00005059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5839502" w14:textId="77777777" w:rsidR="00781AE4" w:rsidRPr="00DA0A74" w:rsidRDefault="00781AE4" w:rsidP="00781AE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MÅ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3F83163" w14:textId="77777777" w:rsidR="00781AE4" w:rsidRPr="00DA0A74" w:rsidRDefault="00781AE4" w:rsidP="00781AE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TI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38B7DA1" w14:textId="77777777" w:rsidR="00781AE4" w:rsidRPr="00DA0A74" w:rsidRDefault="00781AE4" w:rsidP="00781AE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ON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95F5B16" w14:textId="77777777" w:rsidR="00781AE4" w:rsidRPr="00DA0A74" w:rsidRDefault="00781AE4" w:rsidP="00781AE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TO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A362D6A" w14:textId="77777777" w:rsidR="00781AE4" w:rsidRPr="00DA0A74" w:rsidRDefault="00781AE4" w:rsidP="00781AE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FR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FF0000"/>
                        </w:tcBorders>
                        <w:shd w:val="clear" w:color="auto" w:fill="auto"/>
                        <w:vAlign w:val="bottom"/>
                      </w:tcPr>
                      <w:p w14:paraId="2B790DDB" w14:textId="77777777" w:rsidR="00781AE4" w:rsidRPr="00A56ABE" w:rsidRDefault="00781AE4" w:rsidP="00781AE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4"/>
                            <w:szCs w:val="14"/>
                          </w:rPr>
                        </w:pP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2"/>
                            <w:szCs w:val="12"/>
                            <w:lang w:bidi="ru-RU"/>
                          </w:rPr>
                          <w:t>LÖ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FF0000"/>
                        </w:tcBorders>
                        <w:shd w:val="clear" w:color="auto" w:fill="auto"/>
                        <w:vAlign w:val="bottom"/>
                      </w:tcPr>
                      <w:p w14:paraId="5E1555EF" w14:textId="77777777" w:rsidR="00781AE4" w:rsidRPr="00A56ABE" w:rsidRDefault="00781AE4" w:rsidP="00781AE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4"/>
                            <w:szCs w:val="14"/>
                          </w:rPr>
                        </w:pP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2"/>
                            <w:szCs w:val="12"/>
                            <w:lang w:bidi="ru-RU"/>
                          </w:rPr>
                          <w:t>SÖ</w:t>
                        </w:r>
                      </w:p>
                    </w:tc>
                  </w:tr>
                  <w:tr w:rsidR="00781AE4" w:rsidRPr="00DA0A74" w14:paraId="299B7177" w14:textId="77777777" w:rsidTr="00005059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2C3DA10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E916A75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BADF1C1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B205EA4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3DB9823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FF0000"/>
                        </w:tcBorders>
                        <w:vAlign w:val="center"/>
                      </w:tcPr>
                      <w:p w14:paraId="7A685964" w14:textId="77777777" w:rsidR="00781AE4" w:rsidRPr="00A56ABE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FF0000"/>
                        </w:tcBorders>
                        <w:vAlign w:val="center"/>
                      </w:tcPr>
                      <w:p w14:paraId="103A5A00" w14:textId="77777777" w:rsidR="00781AE4" w:rsidRPr="00A56ABE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781AE4" w:rsidRPr="00DA0A74" w14:paraId="012A7603" w14:textId="77777777" w:rsidTr="0000505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4B5CB64D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ECA7A2B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8BDA76C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ECCD857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394500E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BD009BE" w14:textId="77777777" w:rsidR="00781AE4" w:rsidRPr="00A56ABE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712A400" w14:textId="77777777" w:rsidR="00781AE4" w:rsidRPr="00A56ABE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781AE4" w:rsidRPr="00DA0A74" w14:paraId="53D21549" w14:textId="77777777" w:rsidTr="0000505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54FDF4AE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DA09BC4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5848A5E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8BCFBA9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50F4F20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75B321B" w14:textId="77777777" w:rsidR="00781AE4" w:rsidRPr="00A56ABE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09DE11E" w14:textId="77777777" w:rsidR="00781AE4" w:rsidRPr="00A56ABE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781AE4" w:rsidRPr="00DA0A74" w14:paraId="47098580" w14:textId="77777777" w:rsidTr="0000505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3D87861C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330ABED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D406F13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BF20CC9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FE14F8A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1B536C7" w14:textId="77777777" w:rsidR="00781AE4" w:rsidRPr="00A56ABE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0033B5E" w14:textId="77777777" w:rsidR="00781AE4" w:rsidRPr="00A56ABE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781AE4" w:rsidRPr="00DA0A74" w14:paraId="619F0A8B" w14:textId="77777777" w:rsidTr="0000505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53535F2F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0776631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F9830A8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C8F621D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3B3DE82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66BF141" w14:textId="77777777" w:rsidR="00781AE4" w:rsidRPr="00A56ABE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612FDCA" w14:textId="77777777" w:rsidR="00781AE4" w:rsidRPr="00A56ABE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781AE4" w:rsidRPr="00DA0A74" w14:paraId="3EB0B360" w14:textId="77777777" w:rsidTr="0000505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D64605F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ED1E93C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5EDA300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89308C0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BC367BE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26FD47D" w14:textId="77777777" w:rsidR="00781AE4" w:rsidRPr="00A56ABE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737B1E7" w14:textId="77777777" w:rsidR="00781AE4" w:rsidRPr="00A56ABE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1BDE3628" w14:textId="77777777" w:rsidR="00781AE4" w:rsidRPr="00DA0A74" w:rsidRDefault="00781AE4" w:rsidP="00781AE4">
                  <w:pPr>
                    <w:pStyle w:val="Months"/>
                    <w:ind w:left="0"/>
                    <w:jc w:val="center"/>
                    <w:rPr>
                      <w:rFonts w:ascii="Arial Narrow" w:hAnsi="Arial Narrow" w:cs="Calibri"/>
                      <w:noProof/>
                      <w:color w:val="auto"/>
                      <w:sz w:val="14"/>
                      <w:szCs w:val="14"/>
                      <w:lang w:bidi="ru-RU"/>
                    </w:rPr>
                  </w:pPr>
                </w:p>
              </w:tc>
            </w:tr>
            <w:tr w:rsidR="00781AE4" w:rsidRPr="00DA0A74" w14:paraId="2CCA5003" w14:textId="77777777" w:rsidTr="00005059">
              <w:tc>
                <w:tcPr>
                  <w:tcW w:w="2499" w:type="pct"/>
                </w:tcPr>
                <w:p w14:paraId="7015F458" w14:textId="77777777" w:rsidR="00781AE4" w:rsidRPr="00DA0A74" w:rsidRDefault="00781AE4" w:rsidP="00781AE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MAJ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6"/>
                    <w:gridCol w:w="360"/>
                    <w:gridCol w:w="362"/>
                    <w:gridCol w:w="362"/>
                    <w:gridCol w:w="362"/>
                    <w:gridCol w:w="362"/>
                    <w:gridCol w:w="355"/>
                  </w:tblGrid>
                  <w:tr w:rsidR="00781AE4" w:rsidRPr="00DA0A74" w14:paraId="0E829817" w14:textId="77777777" w:rsidTr="00005059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54BD17A" w14:textId="77777777" w:rsidR="00781AE4" w:rsidRPr="00DA0A74" w:rsidRDefault="00781AE4" w:rsidP="00781AE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MÅ</w:t>
                        </w:r>
                      </w:p>
                    </w:tc>
                    <w:tc>
                      <w:tcPr>
                        <w:tcW w:w="71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8AFF264" w14:textId="77777777" w:rsidR="00781AE4" w:rsidRPr="00DA0A74" w:rsidRDefault="00781AE4" w:rsidP="00781AE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TI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0F29B3B" w14:textId="77777777" w:rsidR="00781AE4" w:rsidRPr="00DA0A74" w:rsidRDefault="00781AE4" w:rsidP="00781AE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ON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639E30C" w14:textId="77777777" w:rsidR="00781AE4" w:rsidRPr="00DA0A74" w:rsidRDefault="00781AE4" w:rsidP="00781AE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TO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5C8418A" w14:textId="77777777" w:rsidR="00781AE4" w:rsidRPr="00DA0A74" w:rsidRDefault="00781AE4" w:rsidP="00781AE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FR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FF0000"/>
                        </w:tcBorders>
                        <w:shd w:val="clear" w:color="auto" w:fill="auto"/>
                        <w:vAlign w:val="bottom"/>
                      </w:tcPr>
                      <w:p w14:paraId="7E872079" w14:textId="77777777" w:rsidR="00781AE4" w:rsidRPr="00A56ABE" w:rsidRDefault="00781AE4" w:rsidP="00781AE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4"/>
                            <w:szCs w:val="14"/>
                          </w:rPr>
                        </w:pP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2"/>
                            <w:szCs w:val="12"/>
                            <w:lang w:bidi="ru-RU"/>
                          </w:rPr>
                          <w:t>LÖ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FF0000"/>
                        </w:tcBorders>
                        <w:shd w:val="clear" w:color="auto" w:fill="auto"/>
                        <w:vAlign w:val="bottom"/>
                      </w:tcPr>
                      <w:p w14:paraId="20F5BDE4" w14:textId="77777777" w:rsidR="00781AE4" w:rsidRPr="00A56ABE" w:rsidRDefault="00781AE4" w:rsidP="00781AE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4"/>
                            <w:szCs w:val="14"/>
                          </w:rPr>
                        </w:pP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2"/>
                            <w:szCs w:val="12"/>
                            <w:lang w:bidi="ru-RU"/>
                          </w:rPr>
                          <w:t>SÖ</w:t>
                        </w:r>
                      </w:p>
                    </w:tc>
                  </w:tr>
                  <w:tr w:rsidR="00781AE4" w:rsidRPr="00DA0A74" w14:paraId="7DB2BF30" w14:textId="77777777" w:rsidTr="00005059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311700A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F0406A1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87EFD8C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AD19A09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60F0B42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FF0000"/>
                        </w:tcBorders>
                        <w:vAlign w:val="center"/>
                      </w:tcPr>
                      <w:p w14:paraId="4A2FC176" w14:textId="77777777" w:rsidR="00781AE4" w:rsidRPr="00A56ABE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FF0000"/>
                        </w:tcBorders>
                        <w:vAlign w:val="center"/>
                      </w:tcPr>
                      <w:p w14:paraId="251DA795" w14:textId="77777777" w:rsidR="00781AE4" w:rsidRPr="00A56ABE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781AE4" w:rsidRPr="00DA0A74" w14:paraId="12232E41" w14:textId="77777777" w:rsidTr="0000505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4D5DA041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1BD9B55B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0F3270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40EA604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103AB30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4CB3212" w14:textId="77777777" w:rsidR="00781AE4" w:rsidRPr="00A56ABE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24CAA04" w14:textId="77777777" w:rsidR="00781AE4" w:rsidRPr="00A56ABE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781AE4" w:rsidRPr="00DA0A74" w14:paraId="3A22BBFC" w14:textId="77777777" w:rsidTr="0000505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AB21C13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4DEBE20A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D4B6B01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54E93F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184CE4F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EEB7DEC" w14:textId="77777777" w:rsidR="00781AE4" w:rsidRPr="00A56ABE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B4AA82E" w14:textId="77777777" w:rsidR="00781AE4" w:rsidRPr="00A56ABE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781AE4" w:rsidRPr="00DA0A74" w14:paraId="044B099C" w14:textId="77777777" w:rsidTr="0000505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1929321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4F2337FF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52817C4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E2483C8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9E077BC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5E263C" w14:textId="77777777" w:rsidR="00781AE4" w:rsidRPr="00A56ABE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DEDBBD0" w14:textId="77777777" w:rsidR="00781AE4" w:rsidRPr="00A56ABE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781AE4" w:rsidRPr="00DA0A74" w14:paraId="3EE669FD" w14:textId="77777777" w:rsidTr="0000505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4DBC607D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4ECE8BCD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4D622FE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6095D38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049D2E2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B2C0205" w14:textId="77777777" w:rsidR="00781AE4" w:rsidRPr="00A56ABE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2562C19" w14:textId="77777777" w:rsidR="00781AE4" w:rsidRPr="00A56ABE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781AE4" w:rsidRPr="00DA0A74" w14:paraId="76B881FA" w14:textId="77777777" w:rsidTr="0000505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87CDD84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594AC9D3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52D7853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C6DC55E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A399058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D638113" w14:textId="77777777" w:rsidR="00781AE4" w:rsidRPr="00A56ABE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D5B682E" w14:textId="77777777" w:rsidR="00781AE4" w:rsidRPr="00A56ABE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1F5F48C9" w14:textId="77777777" w:rsidR="00781AE4" w:rsidRPr="00DA0A74" w:rsidRDefault="00781AE4" w:rsidP="00781AE4">
                  <w:pPr>
                    <w:pStyle w:val="Months"/>
                    <w:ind w:left="0"/>
                    <w:jc w:val="center"/>
                    <w:rPr>
                      <w:rFonts w:ascii="Arial Narrow" w:hAnsi="Arial Narrow" w:cs="Calibri"/>
                      <w:noProof/>
                      <w:color w:val="auto"/>
                      <w:sz w:val="14"/>
                      <w:szCs w:val="14"/>
                      <w:lang w:bidi="ru-RU"/>
                    </w:rPr>
                  </w:pPr>
                </w:p>
              </w:tc>
              <w:tc>
                <w:tcPr>
                  <w:tcW w:w="2501" w:type="pct"/>
                </w:tcPr>
                <w:p w14:paraId="25780F54" w14:textId="77777777" w:rsidR="00781AE4" w:rsidRPr="00DA0A74" w:rsidRDefault="00781AE4" w:rsidP="00781AE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JUNI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8"/>
                    <w:gridCol w:w="362"/>
                    <w:gridCol w:w="361"/>
                    <w:gridCol w:w="361"/>
                    <w:gridCol w:w="361"/>
                    <w:gridCol w:w="361"/>
                    <w:gridCol w:w="355"/>
                  </w:tblGrid>
                  <w:tr w:rsidR="00781AE4" w:rsidRPr="00DA0A74" w14:paraId="3324B0D5" w14:textId="77777777" w:rsidTr="00005059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9F0C7DC" w14:textId="77777777" w:rsidR="00781AE4" w:rsidRPr="00DA0A74" w:rsidRDefault="00781AE4" w:rsidP="00781AE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MÅ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52FFB31" w14:textId="77777777" w:rsidR="00781AE4" w:rsidRPr="00DA0A74" w:rsidRDefault="00781AE4" w:rsidP="00781AE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TI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CC47073" w14:textId="77777777" w:rsidR="00781AE4" w:rsidRPr="00DA0A74" w:rsidRDefault="00781AE4" w:rsidP="00781AE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ON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71ACA1D" w14:textId="77777777" w:rsidR="00781AE4" w:rsidRPr="00DA0A74" w:rsidRDefault="00781AE4" w:rsidP="00781AE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TO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9C8884F" w14:textId="77777777" w:rsidR="00781AE4" w:rsidRPr="00DA0A74" w:rsidRDefault="00781AE4" w:rsidP="00781AE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FR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FF0000"/>
                        </w:tcBorders>
                        <w:shd w:val="clear" w:color="auto" w:fill="auto"/>
                        <w:vAlign w:val="bottom"/>
                      </w:tcPr>
                      <w:p w14:paraId="2D222D5F" w14:textId="77777777" w:rsidR="00781AE4" w:rsidRPr="00A56ABE" w:rsidRDefault="00781AE4" w:rsidP="00781AE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4"/>
                            <w:szCs w:val="14"/>
                          </w:rPr>
                        </w:pP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2"/>
                            <w:szCs w:val="12"/>
                            <w:lang w:bidi="ru-RU"/>
                          </w:rPr>
                          <w:t>LÖ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FF0000"/>
                        </w:tcBorders>
                        <w:shd w:val="clear" w:color="auto" w:fill="auto"/>
                        <w:vAlign w:val="bottom"/>
                      </w:tcPr>
                      <w:p w14:paraId="133353DB" w14:textId="77777777" w:rsidR="00781AE4" w:rsidRPr="00A56ABE" w:rsidRDefault="00781AE4" w:rsidP="00781AE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4"/>
                            <w:szCs w:val="14"/>
                          </w:rPr>
                        </w:pP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2"/>
                            <w:szCs w:val="12"/>
                            <w:lang w:bidi="ru-RU"/>
                          </w:rPr>
                          <w:t>SÖ</w:t>
                        </w:r>
                      </w:p>
                    </w:tc>
                  </w:tr>
                  <w:tr w:rsidR="00781AE4" w:rsidRPr="00DA0A74" w14:paraId="069FE105" w14:textId="77777777" w:rsidTr="00005059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1A09EAB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9F3BDF2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6CAACC2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85238AA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5548F59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FF0000"/>
                        </w:tcBorders>
                        <w:vAlign w:val="center"/>
                      </w:tcPr>
                      <w:p w14:paraId="480C2F02" w14:textId="77777777" w:rsidR="00781AE4" w:rsidRPr="00A56ABE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FF0000"/>
                        </w:tcBorders>
                        <w:vAlign w:val="center"/>
                      </w:tcPr>
                      <w:p w14:paraId="16744C4D" w14:textId="77777777" w:rsidR="00781AE4" w:rsidRPr="00A56ABE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781AE4" w:rsidRPr="00DA0A74" w14:paraId="1AB2F713" w14:textId="77777777" w:rsidTr="0000505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3E883563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A74F621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412F753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6A712DB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28B1E04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E0B8413" w14:textId="77777777" w:rsidR="00781AE4" w:rsidRPr="00A56ABE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AD6BA38" w14:textId="77777777" w:rsidR="00781AE4" w:rsidRPr="00A56ABE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781AE4" w:rsidRPr="00DA0A74" w14:paraId="23F394E7" w14:textId="77777777" w:rsidTr="0000505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5EBD49C6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EC421C6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5507189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A206EFB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94E87B3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4B8A2D0" w14:textId="77777777" w:rsidR="00781AE4" w:rsidRPr="00A56ABE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A4AD5A8" w14:textId="77777777" w:rsidR="00781AE4" w:rsidRPr="00A56ABE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781AE4" w:rsidRPr="00DA0A74" w14:paraId="6C560BCD" w14:textId="77777777" w:rsidTr="0000505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52A439F5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1505642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209C4D3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BD07186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6A000BA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3489F0A" w14:textId="77777777" w:rsidR="00781AE4" w:rsidRPr="00A56ABE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409F056" w14:textId="77777777" w:rsidR="00781AE4" w:rsidRPr="00A56ABE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781AE4" w:rsidRPr="00DA0A74" w14:paraId="0C339FBF" w14:textId="77777777" w:rsidTr="0000505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3C0F9B47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DC4CA89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19AB825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7973D21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0110517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7FCFEA0" w14:textId="77777777" w:rsidR="00781AE4" w:rsidRPr="00A56ABE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FC10D99" w14:textId="77777777" w:rsidR="00781AE4" w:rsidRPr="00A56ABE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781AE4" w:rsidRPr="00DA0A74" w14:paraId="1D468E94" w14:textId="77777777" w:rsidTr="0000505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33840AD9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BA103F7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B221278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52B4343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7C0279F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1BCE723" w14:textId="77777777" w:rsidR="00781AE4" w:rsidRPr="00A56ABE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6FC0487" w14:textId="77777777" w:rsidR="00781AE4" w:rsidRPr="00A56ABE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36D88DF2" w14:textId="77777777" w:rsidR="00781AE4" w:rsidRPr="00DA0A74" w:rsidRDefault="00781AE4" w:rsidP="00781AE4">
                  <w:pPr>
                    <w:pStyle w:val="Months"/>
                    <w:ind w:left="0"/>
                    <w:jc w:val="center"/>
                    <w:rPr>
                      <w:rFonts w:ascii="Arial Narrow" w:hAnsi="Arial Narrow" w:cs="Calibri"/>
                      <w:noProof/>
                      <w:color w:val="auto"/>
                      <w:sz w:val="14"/>
                      <w:szCs w:val="14"/>
                      <w:lang w:bidi="ru-RU"/>
                    </w:rPr>
                  </w:pPr>
                </w:p>
              </w:tc>
            </w:tr>
            <w:tr w:rsidR="00781AE4" w:rsidRPr="00DA0A74" w14:paraId="39638F38" w14:textId="77777777" w:rsidTr="00005059">
              <w:tc>
                <w:tcPr>
                  <w:tcW w:w="2499" w:type="pct"/>
                </w:tcPr>
                <w:p w14:paraId="686C476C" w14:textId="77777777" w:rsidR="00781AE4" w:rsidRPr="00DA0A74" w:rsidRDefault="00781AE4" w:rsidP="00781AE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JULI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6"/>
                    <w:gridCol w:w="360"/>
                    <w:gridCol w:w="362"/>
                    <w:gridCol w:w="362"/>
                    <w:gridCol w:w="362"/>
                    <w:gridCol w:w="362"/>
                    <w:gridCol w:w="355"/>
                  </w:tblGrid>
                  <w:tr w:rsidR="00781AE4" w:rsidRPr="00DA0A74" w14:paraId="4778D005" w14:textId="77777777" w:rsidTr="00005059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CFCED40" w14:textId="77777777" w:rsidR="00781AE4" w:rsidRPr="00DA0A74" w:rsidRDefault="00781AE4" w:rsidP="00781AE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MÅ</w:t>
                        </w:r>
                      </w:p>
                    </w:tc>
                    <w:tc>
                      <w:tcPr>
                        <w:tcW w:w="71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E26831F" w14:textId="77777777" w:rsidR="00781AE4" w:rsidRPr="00DA0A74" w:rsidRDefault="00781AE4" w:rsidP="00781AE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TI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681120F" w14:textId="77777777" w:rsidR="00781AE4" w:rsidRPr="00DA0A74" w:rsidRDefault="00781AE4" w:rsidP="00781AE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ON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09E7C19" w14:textId="77777777" w:rsidR="00781AE4" w:rsidRPr="00DA0A74" w:rsidRDefault="00781AE4" w:rsidP="00781AE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TO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B0BC332" w14:textId="77777777" w:rsidR="00781AE4" w:rsidRPr="00DA0A74" w:rsidRDefault="00781AE4" w:rsidP="00781AE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FR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FF0000"/>
                        </w:tcBorders>
                        <w:shd w:val="clear" w:color="auto" w:fill="auto"/>
                        <w:vAlign w:val="bottom"/>
                      </w:tcPr>
                      <w:p w14:paraId="5D4C0F3B" w14:textId="77777777" w:rsidR="00781AE4" w:rsidRPr="00A56ABE" w:rsidRDefault="00781AE4" w:rsidP="00781AE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4"/>
                            <w:szCs w:val="14"/>
                          </w:rPr>
                        </w:pP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2"/>
                            <w:szCs w:val="12"/>
                            <w:lang w:bidi="ru-RU"/>
                          </w:rPr>
                          <w:t>LÖ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FF0000"/>
                        </w:tcBorders>
                        <w:shd w:val="clear" w:color="auto" w:fill="auto"/>
                        <w:vAlign w:val="bottom"/>
                      </w:tcPr>
                      <w:p w14:paraId="49F141DE" w14:textId="77777777" w:rsidR="00781AE4" w:rsidRPr="00A56ABE" w:rsidRDefault="00781AE4" w:rsidP="00781AE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4"/>
                            <w:szCs w:val="14"/>
                          </w:rPr>
                        </w:pP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2"/>
                            <w:szCs w:val="12"/>
                            <w:lang w:bidi="ru-RU"/>
                          </w:rPr>
                          <w:t>SÖ</w:t>
                        </w:r>
                      </w:p>
                    </w:tc>
                  </w:tr>
                  <w:tr w:rsidR="00781AE4" w:rsidRPr="00DA0A74" w14:paraId="241AF9AC" w14:textId="77777777" w:rsidTr="00005059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</w:tcPr>
                      <w:p w14:paraId="00D118A7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tcBorders>
                          <w:top w:val="single" w:sz="4" w:space="0" w:color="auto"/>
                        </w:tcBorders>
                      </w:tcPr>
                      <w:p w14:paraId="70AB610F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</w:tcPr>
                      <w:p w14:paraId="79B76499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</w:tcPr>
                      <w:p w14:paraId="0B9B3965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</w:tcPr>
                      <w:p w14:paraId="5CF59C40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FF0000"/>
                        </w:tcBorders>
                      </w:tcPr>
                      <w:p w14:paraId="557824CE" w14:textId="77777777" w:rsidR="00781AE4" w:rsidRPr="00A56ABE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FF0000"/>
                        </w:tcBorders>
                      </w:tcPr>
                      <w:p w14:paraId="7D28DFB4" w14:textId="77777777" w:rsidR="00781AE4" w:rsidRPr="00A56ABE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781AE4" w:rsidRPr="00DA0A74" w14:paraId="6AD4DDE7" w14:textId="77777777" w:rsidTr="00005059">
                    <w:trPr>
                      <w:trHeight w:val="227"/>
                    </w:trPr>
                    <w:tc>
                      <w:tcPr>
                        <w:tcW w:w="708" w:type="pct"/>
                      </w:tcPr>
                      <w:p w14:paraId="39E909EF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3C2EF67B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0B2B2A9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27CDF67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B933C5F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A7FED11" w14:textId="77777777" w:rsidR="00781AE4" w:rsidRPr="00A56ABE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58B675DF" w14:textId="77777777" w:rsidR="00781AE4" w:rsidRPr="00A56ABE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781AE4" w:rsidRPr="00DA0A74" w14:paraId="54A9256F" w14:textId="77777777" w:rsidTr="00005059">
                    <w:trPr>
                      <w:trHeight w:val="227"/>
                    </w:trPr>
                    <w:tc>
                      <w:tcPr>
                        <w:tcW w:w="708" w:type="pct"/>
                      </w:tcPr>
                      <w:p w14:paraId="0351C45C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72E69E03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448D9D2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9D91A17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8CAC52A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5FAA9D0" w14:textId="77777777" w:rsidR="00781AE4" w:rsidRPr="00A56ABE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7C5143F6" w14:textId="77777777" w:rsidR="00781AE4" w:rsidRPr="00A56ABE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781AE4" w:rsidRPr="00DA0A74" w14:paraId="77545E01" w14:textId="77777777" w:rsidTr="00005059">
                    <w:trPr>
                      <w:trHeight w:val="227"/>
                    </w:trPr>
                    <w:tc>
                      <w:tcPr>
                        <w:tcW w:w="708" w:type="pct"/>
                      </w:tcPr>
                      <w:p w14:paraId="780DF0E8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49DFEF77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EF27363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6415790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3C8E470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CF06E36" w14:textId="77777777" w:rsidR="00781AE4" w:rsidRPr="00A56ABE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6EC0D911" w14:textId="77777777" w:rsidR="00781AE4" w:rsidRPr="00A56ABE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781AE4" w:rsidRPr="00DA0A74" w14:paraId="5DE5A9CD" w14:textId="77777777" w:rsidTr="00005059">
                    <w:trPr>
                      <w:trHeight w:val="227"/>
                    </w:trPr>
                    <w:tc>
                      <w:tcPr>
                        <w:tcW w:w="708" w:type="pct"/>
                      </w:tcPr>
                      <w:p w14:paraId="7AA73DE0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7CFDC1C4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DFF8519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EA1E487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3C8DDB7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BEEAB0B" w14:textId="77777777" w:rsidR="00781AE4" w:rsidRPr="00A56ABE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7E249E9B" w14:textId="77777777" w:rsidR="00781AE4" w:rsidRPr="00A56ABE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781AE4" w:rsidRPr="00DA0A74" w14:paraId="6BC3A48E" w14:textId="77777777" w:rsidTr="00005059">
                    <w:trPr>
                      <w:trHeight w:val="227"/>
                    </w:trPr>
                    <w:tc>
                      <w:tcPr>
                        <w:tcW w:w="708" w:type="pct"/>
                      </w:tcPr>
                      <w:p w14:paraId="4EB0034D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517B750B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845F932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7F75B09A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6105020C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182C7B2D" w14:textId="77777777" w:rsidR="00781AE4" w:rsidRPr="00A56ABE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</w:tcPr>
                      <w:p w14:paraId="7D7E27A3" w14:textId="77777777" w:rsidR="00781AE4" w:rsidRPr="00A56ABE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4B8CBDAB" w14:textId="77777777" w:rsidR="00781AE4" w:rsidRPr="00DA0A74" w:rsidRDefault="00781AE4" w:rsidP="00781AE4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  <w:tc>
                <w:tcPr>
                  <w:tcW w:w="2501" w:type="pct"/>
                </w:tcPr>
                <w:p w14:paraId="71551A1E" w14:textId="77777777" w:rsidR="00781AE4" w:rsidRPr="00DA0A74" w:rsidRDefault="00781AE4" w:rsidP="00781AE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AUGUSTI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8"/>
                    <w:gridCol w:w="362"/>
                    <w:gridCol w:w="361"/>
                    <w:gridCol w:w="361"/>
                    <w:gridCol w:w="361"/>
                    <w:gridCol w:w="361"/>
                    <w:gridCol w:w="355"/>
                  </w:tblGrid>
                  <w:tr w:rsidR="00781AE4" w:rsidRPr="00DA0A74" w14:paraId="40C964FE" w14:textId="77777777" w:rsidTr="00005059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8D7D84C" w14:textId="77777777" w:rsidR="00781AE4" w:rsidRPr="00DA0A74" w:rsidRDefault="00781AE4" w:rsidP="00781AE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MÅ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B91CEED" w14:textId="77777777" w:rsidR="00781AE4" w:rsidRPr="00DA0A74" w:rsidRDefault="00781AE4" w:rsidP="00781AE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TI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3BC227A" w14:textId="77777777" w:rsidR="00781AE4" w:rsidRPr="00DA0A74" w:rsidRDefault="00781AE4" w:rsidP="00781AE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ON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3838DFE" w14:textId="77777777" w:rsidR="00781AE4" w:rsidRPr="00DA0A74" w:rsidRDefault="00781AE4" w:rsidP="00781AE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TO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8EB23CA" w14:textId="77777777" w:rsidR="00781AE4" w:rsidRPr="00DA0A74" w:rsidRDefault="00781AE4" w:rsidP="00781AE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FR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FF0000"/>
                        </w:tcBorders>
                        <w:shd w:val="clear" w:color="auto" w:fill="auto"/>
                        <w:vAlign w:val="bottom"/>
                      </w:tcPr>
                      <w:p w14:paraId="5FC8C00B" w14:textId="77777777" w:rsidR="00781AE4" w:rsidRPr="00A56ABE" w:rsidRDefault="00781AE4" w:rsidP="00781AE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4"/>
                            <w:szCs w:val="14"/>
                          </w:rPr>
                        </w:pP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2"/>
                            <w:szCs w:val="12"/>
                            <w:lang w:bidi="ru-RU"/>
                          </w:rPr>
                          <w:t>LÖ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FF0000"/>
                        </w:tcBorders>
                        <w:shd w:val="clear" w:color="auto" w:fill="auto"/>
                        <w:vAlign w:val="bottom"/>
                      </w:tcPr>
                      <w:p w14:paraId="337C40A9" w14:textId="77777777" w:rsidR="00781AE4" w:rsidRPr="00A56ABE" w:rsidRDefault="00781AE4" w:rsidP="00781AE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4"/>
                            <w:szCs w:val="14"/>
                          </w:rPr>
                        </w:pP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2"/>
                            <w:szCs w:val="12"/>
                            <w:lang w:bidi="ru-RU"/>
                          </w:rPr>
                          <w:t>SÖ</w:t>
                        </w:r>
                      </w:p>
                    </w:tc>
                  </w:tr>
                  <w:tr w:rsidR="00781AE4" w:rsidRPr="00DA0A74" w14:paraId="66D45965" w14:textId="77777777" w:rsidTr="00005059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93436B3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3231D03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51CC777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C1D1618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2E565D8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FF0000"/>
                        </w:tcBorders>
                        <w:vAlign w:val="center"/>
                      </w:tcPr>
                      <w:p w14:paraId="5580E21D" w14:textId="77777777" w:rsidR="00781AE4" w:rsidRPr="00A56ABE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FF0000"/>
                        </w:tcBorders>
                        <w:vAlign w:val="center"/>
                      </w:tcPr>
                      <w:p w14:paraId="4C6F59C9" w14:textId="77777777" w:rsidR="00781AE4" w:rsidRPr="00A56ABE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781AE4" w:rsidRPr="00DA0A74" w14:paraId="6105DB8E" w14:textId="77777777" w:rsidTr="0000505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7B766EAD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980CDC6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D62E033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53FD201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C684329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6E54AB9" w14:textId="77777777" w:rsidR="00781AE4" w:rsidRPr="00A56ABE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57051FB" w14:textId="77777777" w:rsidR="00781AE4" w:rsidRPr="00A56ABE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781AE4" w:rsidRPr="00DA0A74" w14:paraId="30D9A46A" w14:textId="77777777" w:rsidTr="0000505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38C4BA77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E3245F0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9B1F8CF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BA2D0F9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037CE01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7E6C545" w14:textId="77777777" w:rsidR="00781AE4" w:rsidRPr="00A56ABE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B2AB7C9" w14:textId="77777777" w:rsidR="00781AE4" w:rsidRPr="00A56ABE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781AE4" w:rsidRPr="00DA0A74" w14:paraId="023F9BC7" w14:textId="77777777" w:rsidTr="0000505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8853CDE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A7CD9A2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2B5CC2E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366E09E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CC3FA6C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56ABFB9" w14:textId="77777777" w:rsidR="00781AE4" w:rsidRPr="00A56ABE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B4A08C8" w14:textId="77777777" w:rsidR="00781AE4" w:rsidRPr="00A56ABE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781AE4" w:rsidRPr="00DA0A74" w14:paraId="10C1D35B" w14:textId="77777777" w:rsidTr="0000505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5D47E0D5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989266C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D93BBF4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79E3463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B4CB560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8D6DDA6" w14:textId="77777777" w:rsidR="00781AE4" w:rsidRPr="00A56ABE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601DE82" w14:textId="77777777" w:rsidR="00781AE4" w:rsidRPr="00A56ABE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781AE4" w:rsidRPr="00DA0A74" w14:paraId="53DB842C" w14:textId="77777777" w:rsidTr="0000505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76D61163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D66002C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D215F8B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45B1CE2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66FC538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8EDDB40" w14:textId="77777777" w:rsidR="00781AE4" w:rsidRPr="00A56ABE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800DAEC" w14:textId="77777777" w:rsidR="00781AE4" w:rsidRPr="00A56ABE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276A7051" w14:textId="77777777" w:rsidR="00781AE4" w:rsidRPr="00DA0A74" w:rsidRDefault="00781AE4" w:rsidP="00781AE4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</w:tr>
            <w:tr w:rsidR="00781AE4" w:rsidRPr="00DA0A74" w14:paraId="3C843508" w14:textId="77777777" w:rsidTr="00005059">
              <w:tc>
                <w:tcPr>
                  <w:tcW w:w="2499" w:type="pct"/>
                </w:tcPr>
                <w:p w14:paraId="3B7A2F3C" w14:textId="77777777" w:rsidR="00781AE4" w:rsidRPr="00DA0A74" w:rsidRDefault="00781AE4" w:rsidP="00781AE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SEPTEMBER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6"/>
                    <w:gridCol w:w="360"/>
                    <w:gridCol w:w="362"/>
                    <w:gridCol w:w="362"/>
                    <w:gridCol w:w="362"/>
                    <w:gridCol w:w="362"/>
                    <w:gridCol w:w="355"/>
                  </w:tblGrid>
                  <w:tr w:rsidR="00781AE4" w:rsidRPr="00DA0A74" w14:paraId="404B043D" w14:textId="77777777" w:rsidTr="00005059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972ED1B" w14:textId="77777777" w:rsidR="00781AE4" w:rsidRPr="00DA0A74" w:rsidRDefault="00781AE4" w:rsidP="00781AE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MÅ</w:t>
                        </w:r>
                      </w:p>
                    </w:tc>
                    <w:tc>
                      <w:tcPr>
                        <w:tcW w:w="71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8FF1C9F" w14:textId="77777777" w:rsidR="00781AE4" w:rsidRPr="00DA0A74" w:rsidRDefault="00781AE4" w:rsidP="00781AE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TI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DF9C43F" w14:textId="77777777" w:rsidR="00781AE4" w:rsidRPr="00DA0A74" w:rsidRDefault="00781AE4" w:rsidP="00781AE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ON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1EA7F79" w14:textId="77777777" w:rsidR="00781AE4" w:rsidRPr="00DA0A74" w:rsidRDefault="00781AE4" w:rsidP="00781AE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TO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C2935F3" w14:textId="77777777" w:rsidR="00781AE4" w:rsidRPr="00DA0A74" w:rsidRDefault="00781AE4" w:rsidP="00781AE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FR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FF0000"/>
                        </w:tcBorders>
                        <w:shd w:val="clear" w:color="auto" w:fill="auto"/>
                        <w:vAlign w:val="bottom"/>
                      </w:tcPr>
                      <w:p w14:paraId="440781D2" w14:textId="77777777" w:rsidR="00781AE4" w:rsidRPr="00A56ABE" w:rsidRDefault="00781AE4" w:rsidP="00781AE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4"/>
                            <w:szCs w:val="14"/>
                          </w:rPr>
                        </w:pP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2"/>
                            <w:szCs w:val="12"/>
                            <w:lang w:bidi="ru-RU"/>
                          </w:rPr>
                          <w:t>LÖ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FF0000"/>
                        </w:tcBorders>
                        <w:shd w:val="clear" w:color="auto" w:fill="auto"/>
                        <w:vAlign w:val="bottom"/>
                      </w:tcPr>
                      <w:p w14:paraId="6F0C2742" w14:textId="77777777" w:rsidR="00781AE4" w:rsidRPr="00A56ABE" w:rsidRDefault="00781AE4" w:rsidP="00781AE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4"/>
                            <w:szCs w:val="14"/>
                          </w:rPr>
                        </w:pP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2"/>
                            <w:szCs w:val="12"/>
                            <w:lang w:bidi="ru-RU"/>
                          </w:rPr>
                          <w:t>SÖ</w:t>
                        </w:r>
                      </w:p>
                    </w:tc>
                  </w:tr>
                  <w:tr w:rsidR="00781AE4" w:rsidRPr="00DA0A74" w14:paraId="77B95F32" w14:textId="77777777" w:rsidTr="00005059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8EE7C58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024E9D4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32B23C8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908B195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D9179C5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FF0000"/>
                        </w:tcBorders>
                        <w:vAlign w:val="center"/>
                      </w:tcPr>
                      <w:p w14:paraId="10F94FD7" w14:textId="77777777" w:rsidR="00781AE4" w:rsidRPr="00A56ABE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FF0000"/>
                        </w:tcBorders>
                        <w:vAlign w:val="center"/>
                      </w:tcPr>
                      <w:p w14:paraId="47789358" w14:textId="77777777" w:rsidR="00781AE4" w:rsidRPr="00A56ABE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781AE4" w:rsidRPr="00DA0A74" w14:paraId="179E2C47" w14:textId="77777777" w:rsidTr="0000505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1D860544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3984BE2C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48067DD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D1D66DF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C004DD5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2B6AF89" w14:textId="77777777" w:rsidR="00781AE4" w:rsidRPr="00A56ABE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578D55D" w14:textId="77777777" w:rsidR="00781AE4" w:rsidRPr="00A56ABE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781AE4" w:rsidRPr="00DA0A74" w14:paraId="0616529B" w14:textId="77777777" w:rsidTr="0000505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A154AF4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0DE93E19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7FFF530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16DFD71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3A0AB13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CFB545" w14:textId="77777777" w:rsidR="00781AE4" w:rsidRPr="00A56ABE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C69E8D6" w14:textId="77777777" w:rsidR="00781AE4" w:rsidRPr="00A56ABE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781AE4" w:rsidRPr="00DA0A74" w14:paraId="16E5A440" w14:textId="77777777" w:rsidTr="0000505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16BB756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3C652C78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067C359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7BDF94E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E122C95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A4524B9" w14:textId="77777777" w:rsidR="00781AE4" w:rsidRPr="00A56ABE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99EA9D2" w14:textId="77777777" w:rsidR="00781AE4" w:rsidRPr="00A56ABE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781AE4" w:rsidRPr="00DA0A74" w14:paraId="4E8879D0" w14:textId="77777777" w:rsidTr="0000505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2DADF41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21B37657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CCFA426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4D92DA8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B95694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33B4FB9" w14:textId="77777777" w:rsidR="00781AE4" w:rsidRPr="00A56ABE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56E2B85" w14:textId="77777777" w:rsidR="00781AE4" w:rsidRPr="00A56ABE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781AE4" w:rsidRPr="00DA0A74" w14:paraId="5026A7FB" w14:textId="77777777" w:rsidTr="0000505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4B5FB00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346B120E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A081E0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A3193C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E0BE8BD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9EC819C" w14:textId="77777777" w:rsidR="00781AE4" w:rsidRPr="00A56ABE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1352DB0" w14:textId="77777777" w:rsidR="00781AE4" w:rsidRPr="00A56ABE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7607295D" w14:textId="77777777" w:rsidR="00781AE4" w:rsidRPr="00DA0A74" w:rsidRDefault="00781AE4" w:rsidP="00781AE4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  <w:tc>
                <w:tcPr>
                  <w:tcW w:w="2501" w:type="pct"/>
                </w:tcPr>
                <w:p w14:paraId="0BCAC52E" w14:textId="77777777" w:rsidR="00781AE4" w:rsidRPr="00DA0A74" w:rsidRDefault="00781AE4" w:rsidP="00781AE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OKTOBER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8"/>
                    <w:gridCol w:w="362"/>
                    <w:gridCol w:w="361"/>
                    <w:gridCol w:w="361"/>
                    <w:gridCol w:w="361"/>
                    <w:gridCol w:w="361"/>
                    <w:gridCol w:w="355"/>
                  </w:tblGrid>
                  <w:tr w:rsidR="00781AE4" w:rsidRPr="00DA0A74" w14:paraId="27804E16" w14:textId="77777777" w:rsidTr="00005059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CFB3ADE" w14:textId="77777777" w:rsidR="00781AE4" w:rsidRPr="00DA0A74" w:rsidRDefault="00781AE4" w:rsidP="00781AE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MÅ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D0E4997" w14:textId="77777777" w:rsidR="00781AE4" w:rsidRPr="00DA0A74" w:rsidRDefault="00781AE4" w:rsidP="00781AE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TI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829F1E9" w14:textId="77777777" w:rsidR="00781AE4" w:rsidRPr="00DA0A74" w:rsidRDefault="00781AE4" w:rsidP="00781AE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ON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C323922" w14:textId="77777777" w:rsidR="00781AE4" w:rsidRPr="00DA0A74" w:rsidRDefault="00781AE4" w:rsidP="00781AE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TO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DC69DBF" w14:textId="77777777" w:rsidR="00781AE4" w:rsidRPr="00DA0A74" w:rsidRDefault="00781AE4" w:rsidP="00781AE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FR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FF0000"/>
                        </w:tcBorders>
                        <w:shd w:val="clear" w:color="auto" w:fill="auto"/>
                        <w:vAlign w:val="bottom"/>
                      </w:tcPr>
                      <w:p w14:paraId="779EA4C4" w14:textId="77777777" w:rsidR="00781AE4" w:rsidRPr="00A56ABE" w:rsidRDefault="00781AE4" w:rsidP="00781AE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4"/>
                            <w:szCs w:val="14"/>
                          </w:rPr>
                        </w:pP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2"/>
                            <w:szCs w:val="12"/>
                            <w:lang w:bidi="ru-RU"/>
                          </w:rPr>
                          <w:t>LÖ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FF0000"/>
                        </w:tcBorders>
                        <w:shd w:val="clear" w:color="auto" w:fill="auto"/>
                        <w:vAlign w:val="bottom"/>
                      </w:tcPr>
                      <w:p w14:paraId="1C23E120" w14:textId="77777777" w:rsidR="00781AE4" w:rsidRPr="00A56ABE" w:rsidRDefault="00781AE4" w:rsidP="00781AE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4"/>
                            <w:szCs w:val="14"/>
                          </w:rPr>
                        </w:pP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2"/>
                            <w:szCs w:val="12"/>
                            <w:lang w:bidi="ru-RU"/>
                          </w:rPr>
                          <w:t>SÖ</w:t>
                        </w:r>
                      </w:p>
                    </w:tc>
                  </w:tr>
                  <w:tr w:rsidR="00781AE4" w:rsidRPr="00DA0A74" w14:paraId="532C56F9" w14:textId="77777777" w:rsidTr="00005059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0406415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14C350C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39BE8C7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F3DCCDF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0E951CA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FF0000"/>
                        </w:tcBorders>
                        <w:vAlign w:val="center"/>
                      </w:tcPr>
                      <w:p w14:paraId="41F396DD" w14:textId="77777777" w:rsidR="00781AE4" w:rsidRPr="00A56ABE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FF0000"/>
                        </w:tcBorders>
                        <w:vAlign w:val="center"/>
                      </w:tcPr>
                      <w:p w14:paraId="38EF6617" w14:textId="77777777" w:rsidR="00781AE4" w:rsidRPr="00A56ABE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781AE4" w:rsidRPr="00DA0A74" w14:paraId="7AD1148F" w14:textId="77777777" w:rsidTr="0000505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7116765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1B87ED6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DE695DC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20FE2A7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676F051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BEE307C" w14:textId="77777777" w:rsidR="00781AE4" w:rsidRPr="00A56ABE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BC6F5D0" w14:textId="77777777" w:rsidR="00781AE4" w:rsidRPr="00A56ABE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781AE4" w:rsidRPr="00DA0A74" w14:paraId="33601B26" w14:textId="77777777" w:rsidTr="0000505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420EB6A6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981CC28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381E9CF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9F3646A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9603BE2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BE60CDD" w14:textId="77777777" w:rsidR="00781AE4" w:rsidRPr="00A56ABE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3886A3A" w14:textId="77777777" w:rsidR="00781AE4" w:rsidRPr="00A56ABE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781AE4" w:rsidRPr="00DA0A74" w14:paraId="114B08B3" w14:textId="77777777" w:rsidTr="0000505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8FE3FC0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CE04C0B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3D20AAD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BF07008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206ACF0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5253858" w14:textId="77777777" w:rsidR="00781AE4" w:rsidRPr="00A56ABE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FEF7AE9" w14:textId="77777777" w:rsidR="00781AE4" w:rsidRPr="00A56ABE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781AE4" w:rsidRPr="00DA0A74" w14:paraId="7B935D9B" w14:textId="77777777" w:rsidTr="0000505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6997C85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94AA45A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F8FE6B6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E92C209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F2ABF04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5EEDDEF" w14:textId="77777777" w:rsidR="00781AE4" w:rsidRPr="00A56ABE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7C4FFBB" w14:textId="77777777" w:rsidR="00781AE4" w:rsidRPr="00A56ABE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781AE4" w:rsidRPr="00DA0A74" w14:paraId="4F296E89" w14:textId="77777777" w:rsidTr="0000505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5F7AF7BF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B7F3EB8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B95D4A3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E0B491B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2006D20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5670FB5" w14:textId="77777777" w:rsidR="00781AE4" w:rsidRPr="00A56ABE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DD27D9B" w14:textId="77777777" w:rsidR="00781AE4" w:rsidRPr="00A56ABE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038265B3" w14:textId="77777777" w:rsidR="00781AE4" w:rsidRPr="00DA0A74" w:rsidRDefault="00781AE4" w:rsidP="00781AE4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</w:tr>
            <w:tr w:rsidR="00781AE4" w:rsidRPr="00DA0A74" w14:paraId="59DFCD14" w14:textId="77777777" w:rsidTr="00005059">
              <w:tc>
                <w:tcPr>
                  <w:tcW w:w="2499" w:type="pct"/>
                </w:tcPr>
                <w:p w14:paraId="36F345CE" w14:textId="77777777" w:rsidR="00781AE4" w:rsidRPr="00DA0A74" w:rsidRDefault="00781AE4" w:rsidP="00781AE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NOVEMBER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6"/>
                    <w:gridCol w:w="360"/>
                    <w:gridCol w:w="362"/>
                    <w:gridCol w:w="362"/>
                    <w:gridCol w:w="362"/>
                    <w:gridCol w:w="362"/>
                    <w:gridCol w:w="355"/>
                  </w:tblGrid>
                  <w:tr w:rsidR="00781AE4" w:rsidRPr="00DA0A74" w14:paraId="5897AAF9" w14:textId="77777777" w:rsidTr="00005059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DC9B7C5" w14:textId="77777777" w:rsidR="00781AE4" w:rsidRPr="00DA0A74" w:rsidRDefault="00781AE4" w:rsidP="00781AE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MÅ</w:t>
                        </w:r>
                      </w:p>
                    </w:tc>
                    <w:tc>
                      <w:tcPr>
                        <w:tcW w:w="71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E9BC26E" w14:textId="77777777" w:rsidR="00781AE4" w:rsidRPr="00DA0A74" w:rsidRDefault="00781AE4" w:rsidP="00781AE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TI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87EC2D7" w14:textId="77777777" w:rsidR="00781AE4" w:rsidRPr="00DA0A74" w:rsidRDefault="00781AE4" w:rsidP="00781AE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ON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2057385" w14:textId="77777777" w:rsidR="00781AE4" w:rsidRPr="00DA0A74" w:rsidRDefault="00781AE4" w:rsidP="00781AE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TO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62D7EBF" w14:textId="77777777" w:rsidR="00781AE4" w:rsidRPr="00DA0A74" w:rsidRDefault="00781AE4" w:rsidP="00781AE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FR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FF0000"/>
                        </w:tcBorders>
                        <w:shd w:val="clear" w:color="auto" w:fill="auto"/>
                        <w:vAlign w:val="bottom"/>
                      </w:tcPr>
                      <w:p w14:paraId="5A643F86" w14:textId="77777777" w:rsidR="00781AE4" w:rsidRPr="00A56ABE" w:rsidRDefault="00781AE4" w:rsidP="00781AE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4"/>
                            <w:szCs w:val="14"/>
                          </w:rPr>
                        </w:pP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2"/>
                            <w:szCs w:val="12"/>
                            <w:lang w:bidi="ru-RU"/>
                          </w:rPr>
                          <w:t>LÖ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FF0000"/>
                        </w:tcBorders>
                        <w:shd w:val="clear" w:color="auto" w:fill="auto"/>
                        <w:vAlign w:val="bottom"/>
                      </w:tcPr>
                      <w:p w14:paraId="52E5E539" w14:textId="77777777" w:rsidR="00781AE4" w:rsidRPr="00A56ABE" w:rsidRDefault="00781AE4" w:rsidP="00781AE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4"/>
                            <w:szCs w:val="14"/>
                          </w:rPr>
                        </w:pP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2"/>
                            <w:szCs w:val="12"/>
                            <w:lang w:bidi="ru-RU"/>
                          </w:rPr>
                          <w:t>SÖ</w:t>
                        </w:r>
                      </w:p>
                    </w:tc>
                  </w:tr>
                  <w:tr w:rsidR="00781AE4" w:rsidRPr="00DA0A74" w14:paraId="269565BF" w14:textId="77777777" w:rsidTr="00005059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D87088B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05FA086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F9E2152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0715586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6EAF6EE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FF0000"/>
                        </w:tcBorders>
                        <w:vAlign w:val="center"/>
                      </w:tcPr>
                      <w:p w14:paraId="3F0FEF0A" w14:textId="77777777" w:rsidR="00781AE4" w:rsidRPr="00A56ABE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FF0000"/>
                        </w:tcBorders>
                        <w:vAlign w:val="center"/>
                      </w:tcPr>
                      <w:p w14:paraId="61521FA8" w14:textId="77777777" w:rsidR="00781AE4" w:rsidRPr="00A56ABE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781AE4" w:rsidRPr="00DA0A74" w14:paraId="3EC74E77" w14:textId="77777777" w:rsidTr="0000505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4C6D1193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0F480F4B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7F7062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6074C05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0FC55A6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B6EA87C" w14:textId="77777777" w:rsidR="00781AE4" w:rsidRPr="00A56ABE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F425518" w14:textId="77777777" w:rsidR="00781AE4" w:rsidRPr="00A56ABE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781AE4" w:rsidRPr="00DA0A74" w14:paraId="339D9C0E" w14:textId="77777777" w:rsidTr="0000505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7F19EF69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21029A97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BF147AD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257BA38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A8FF8A5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42A6FB" w14:textId="77777777" w:rsidR="00781AE4" w:rsidRPr="00A56ABE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80CF19B" w14:textId="77777777" w:rsidR="00781AE4" w:rsidRPr="00A56ABE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781AE4" w:rsidRPr="00DA0A74" w14:paraId="0BAE2313" w14:textId="77777777" w:rsidTr="0000505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40788945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6B370124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833C38E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4E1F3A1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B4C478C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8619A75" w14:textId="77777777" w:rsidR="00781AE4" w:rsidRPr="00A56ABE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36F30C0" w14:textId="77777777" w:rsidR="00781AE4" w:rsidRPr="00A56ABE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781AE4" w:rsidRPr="00DA0A74" w14:paraId="6197CA90" w14:textId="77777777" w:rsidTr="0000505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328443FB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1730B0E1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1FE6029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6BBD61E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F1212D6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369A90E" w14:textId="77777777" w:rsidR="00781AE4" w:rsidRPr="00A56ABE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7876E1B" w14:textId="77777777" w:rsidR="00781AE4" w:rsidRPr="00A56ABE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781AE4" w:rsidRPr="00DA0A74" w14:paraId="33D94DEB" w14:textId="77777777" w:rsidTr="0000505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1742DE77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7B5D4123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398C79D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2E9B17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009F04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CE1383D" w14:textId="77777777" w:rsidR="00781AE4" w:rsidRPr="00A56ABE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737698E" w14:textId="77777777" w:rsidR="00781AE4" w:rsidRPr="00A56ABE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328F0857" w14:textId="77777777" w:rsidR="00781AE4" w:rsidRPr="00DA0A74" w:rsidRDefault="00781AE4" w:rsidP="00781AE4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  <w:tc>
                <w:tcPr>
                  <w:tcW w:w="2501" w:type="pct"/>
                </w:tcPr>
                <w:p w14:paraId="343FAE86" w14:textId="77777777" w:rsidR="00781AE4" w:rsidRPr="00DA0A74" w:rsidRDefault="00781AE4" w:rsidP="00781AE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DECEMBER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8"/>
                    <w:gridCol w:w="362"/>
                    <w:gridCol w:w="361"/>
                    <w:gridCol w:w="361"/>
                    <w:gridCol w:w="361"/>
                    <w:gridCol w:w="361"/>
                    <w:gridCol w:w="355"/>
                  </w:tblGrid>
                  <w:tr w:rsidR="00781AE4" w:rsidRPr="00DA0A74" w14:paraId="6A616928" w14:textId="77777777" w:rsidTr="00005059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A171802" w14:textId="77777777" w:rsidR="00781AE4" w:rsidRPr="00DA0A74" w:rsidRDefault="00781AE4" w:rsidP="00781AE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MÅ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300C996" w14:textId="77777777" w:rsidR="00781AE4" w:rsidRPr="00DA0A74" w:rsidRDefault="00781AE4" w:rsidP="00781AE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TI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042568F" w14:textId="77777777" w:rsidR="00781AE4" w:rsidRPr="00DA0A74" w:rsidRDefault="00781AE4" w:rsidP="00781AE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ON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BFF8856" w14:textId="77777777" w:rsidR="00781AE4" w:rsidRPr="00DA0A74" w:rsidRDefault="00781AE4" w:rsidP="00781AE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TO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51E23A9" w14:textId="77777777" w:rsidR="00781AE4" w:rsidRPr="00DA0A74" w:rsidRDefault="00781AE4" w:rsidP="00781AE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FR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FF0000"/>
                        </w:tcBorders>
                        <w:shd w:val="clear" w:color="auto" w:fill="auto"/>
                        <w:vAlign w:val="bottom"/>
                      </w:tcPr>
                      <w:p w14:paraId="104ACAC3" w14:textId="77777777" w:rsidR="00781AE4" w:rsidRPr="00A56ABE" w:rsidRDefault="00781AE4" w:rsidP="00781AE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4"/>
                            <w:szCs w:val="14"/>
                          </w:rPr>
                        </w:pP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2"/>
                            <w:szCs w:val="12"/>
                            <w:lang w:bidi="ru-RU"/>
                          </w:rPr>
                          <w:t>LÖ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FF0000"/>
                        </w:tcBorders>
                        <w:shd w:val="clear" w:color="auto" w:fill="auto"/>
                        <w:vAlign w:val="bottom"/>
                      </w:tcPr>
                      <w:p w14:paraId="20514F71" w14:textId="77777777" w:rsidR="00781AE4" w:rsidRPr="00A56ABE" w:rsidRDefault="00781AE4" w:rsidP="00781AE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14"/>
                            <w:szCs w:val="14"/>
                          </w:rPr>
                        </w:pP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12"/>
                            <w:szCs w:val="12"/>
                            <w:lang w:bidi="ru-RU"/>
                          </w:rPr>
                          <w:t>SÖ</w:t>
                        </w:r>
                      </w:p>
                    </w:tc>
                  </w:tr>
                  <w:tr w:rsidR="00781AE4" w:rsidRPr="00DA0A74" w14:paraId="796DA55B" w14:textId="77777777" w:rsidTr="00005059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60C0BD5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72EBE3A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744745D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830DD98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5B1C079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FF0000"/>
                        </w:tcBorders>
                        <w:vAlign w:val="center"/>
                      </w:tcPr>
                      <w:p w14:paraId="1F31BAE6" w14:textId="77777777" w:rsidR="00781AE4" w:rsidRPr="00A56ABE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FF0000"/>
                        </w:tcBorders>
                        <w:vAlign w:val="center"/>
                      </w:tcPr>
                      <w:p w14:paraId="51DBD455" w14:textId="77777777" w:rsidR="00781AE4" w:rsidRPr="00A56ABE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56ABE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781AE4" w:rsidRPr="00DA0A74" w14:paraId="12B0763C" w14:textId="77777777" w:rsidTr="0000505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7E6D8426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A739BD1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02D7E10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C49FD2E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D82D7F4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FA38A6C" w14:textId="77777777" w:rsidR="00781AE4" w:rsidRPr="00A56ABE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00248D2" w14:textId="77777777" w:rsidR="00781AE4" w:rsidRPr="00A56ABE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781AE4" w:rsidRPr="00DA0A74" w14:paraId="743D7157" w14:textId="77777777" w:rsidTr="0000505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16B49C63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9E04B79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CBC1BB4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77F8B73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315AA6B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137BD97" w14:textId="77777777" w:rsidR="00781AE4" w:rsidRPr="00A56ABE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27100ED" w14:textId="77777777" w:rsidR="00781AE4" w:rsidRPr="00A56ABE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781AE4" w:rsidRPr="00DA0A74" w14:paraId="0E84D351" w14:textId="77777777" w:rsidTr="0000505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74321083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FB05FCF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C586987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6D55E60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29245F2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09209D1" w14:textId="77777777" w:rsidR="00781AE4" w:rsidRPr="00A56ABE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D8F538B" w14:textId="77777777" w:rsidR="00781AE4" w:rsidRPr="00A56ABE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781AE4" w:rsidRPr="00DA0A74" w14:paraId="26AF42F9" w14:textId="77777777" w:rsidTr="0000505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18AB7969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55D605A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A4620CE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F655CF3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EAB8F27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69F7979" w14:textId="77777777" w:rsidR="00781AE4" w:rsidRPr="00A56ABE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F03FA8A" w14:textId="77777777" w:rsidR="00781AE4" w:rsidRPr="00A56ABE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56ABE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781AE4" w:rsidRPr="00DA0A74" w14:paraId="6D65E9B3" w14:textId="77777777" w:rsidTr="0000505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CA8FED5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A4509F1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59B5736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36DABB3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160E040" w14:textId="77777777" w:rsidR="00781AE4" w:rsidRPr="00DA0A74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C87B224" w14:textId="77777777" w:rsidR="00781AE4" w:rsidRPr="00A56ABE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CCA0670" w14:textId="77777777" w:rsidR="00781AE4" w:rsidRPr="00A56ABE" w:rsidRDefault="00781AE4" w:rsidP="00781AE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79C37155" w14:textId="77777777" w:rsidR="00781AE4" w:rsidRPr="00DA0A74" w:rsidRDefault="00781AE4" w:rsidP="00781AE4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</w:tr>
          </w:tbl>
          <w:p w14:paraId="13911ADC" w14:textId="77777777" w:rsidR="00DA0A74" w:rsidRPr="00DA0A74" w:rsidRDefault="00DA0A74" w:rsidP="00DA0A74">
            <w:pPr>
              <w:pStyle w:val="ad"/>
              <w:spacing w:after="0"/>
              <w:jc w:val="center"/>
              <w:rPr>
                <w:rFonts w:ascii="Arial Narrow" w:hAnsi="Arial Narrow"/>
                <w:noProof/>
                <w:color w:val="auto"/>
                <w:sz w:val="14"/>
                <w:szCs w:val="14"/>
                <w:lang w:bidi="ru-RU"/>
              </w:rPr>
            </w:pPr>
          </w:p>
        </w:tc>
      </w:tr>
    </w:tbl>
    <w:p w14:paraId="2B3E424A" w14:textId="1DF0A038" w:rsidR="00F93E3B" w:rsidRPr="00DA0A74" w:rsidRDefault="00F93E3B" w:rsidP="00DA0A74">
      <w:pPr>
        <w:pStyle w:val="a5"/>
        <w:rPr>
          <w:rFonts w:ascii="Arial Narrow" w:hAnsi="Arial Narrow"/>
          <w:noProof/>
          <w:color w:val="auto"/>
          <w:sz w:val="2"/>
          <w:szCs w:val="2"/>
        </w:rPr>
      </w:pPr>
    </w:p>
    <w:sectPr w:rsidR="00F93E3B" w:rsidRPr="00DA0A74" w:rsidSect="00DA0A74">
      <w:pgSz w:w="11906" w:h="16838" w:code="9"/>
      <w:pgMar w:top="397" w:right="397" w:bottom="397" w:left="397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7568C9" w14:textId="77777777" w:rsidR="00CD46D7" w:rsidRDefault="00CD46D7">
      <w:pPr>
        <w:spacing w:after="0"/>
      </w:pPr>
      <w:r>
        <w:separator/>
      </w:r>
    </w:p>
  </w:endnote>
  <w:endnote w:type="continuationSeparator" w:id="0">
    <w:p w14:paraId="2BDEFFA7" w14:textId="77777777" w:rsidR="00CD46D7" w:rsidRDefault="00CD46D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E2F1C3" w14:textId="77777777" w:rsidR="00CD46D7" w:rsidRDefault="00CD46D7">
      <w:pPr>
        <w:spacing w:after="0"/>
      </w:pPr>
      <w:r>
        <w:separator/>
      </w:r>
    </w:p>
  </w:footnote>
  <w:footnote w:type="continuationSeparator" w:id="0">
    <w:p w14:paraId="4B2668A9" w14:textId="77777777" w:rsidR="00CD46D7" w:rsidRDefault="00CD46D7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3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5"/>
    <w:docVar w:name="MonthEnd10" w:val="31.10.2025"/>
    <w:docVar w:name="MonthEnd11" w:val="30.11.2025"/>
    <w:docVar w:name="MonthEnd12" w:val="31.12.2025"/>
    <w:docVar w:name="MonthEnd2" w:val="28.02.2025"/>
    <w:docVar w:name="MonthEnd3" w:val="31.03.2025"/>
    <w:docVar w:name="MonthEnd4" w:val="30.04.2025"/>
    <w:docVar w:name="MonthEnd5" w:val="31.05.2025"/>
    <w:docVar w:name="MonthEnd6" w:val="30.06.2025"/>
    <w:docVar w:name="MonthEnd7" w:val="31.07.2025"/>
    <w:docVar w:name="MonthEnd8" w:val="31.08.2025"/>
    <w:docVar w:name="MonthEnd9" w:val="30.09.2025"/>
    <w:docVar w:name="Months" w:val="12"/>
    <w:docVar w:name="MonthStart1" w:val="01.01.2025"/>
    <w:docVar w:name="MonthStart10" w:val="01.10.2025"/>
    <w:docVar w:name="MonthStart11" w:val="01.11.2025"/>
    <w:docVar w:name="MonthStart12" w:val="01.12.2025"/>
    <w:docVar w:name="MonthStart2" w:val="01.02.2025"/>
    <w:docVar w:name="MonthStart3" w:val="01.03.2025"/>
    <w:docVar w:name="MonthStart4" w:val="01.04.2025"/>
    <w:docVar w:name="MonthStart5" w:val="01.05.2025"/>
    <w:docVar w:name="MonthStart6" w:val="01.06.2025"/>
    <w:docVar w:name="MonthStart7" w:val="01.07.2025"/>
    <w:docVar w:name="MonthStart8" w:val="01.08.2025"/>
    <w:docVar w:name="MonthStart9" w:val="01.09.2025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0E2618"/>
    <w:rsid w:val="001274F3"/>
    <w:rsid w:val="00151CCE"/>
    <w:rsid w:val="001B01F9"/>
    <w:rsid w:val="001C41F9"/>
    <w:rsid w:val="001F67B7"/>
    <w:rsid w:val="002549E6"/>
    <w:rsid w:val="00285C1D"/>
    <w:rsid w:val="003327F5"/>
    <w:rsid w:val="00340CAF"/>
    <w:rsid w:val="003C0D41"/>
    <w:rsid w:val="003D20BB"/>
    <w:rsid w:val="003E085C"/>
    <w:rsid w:val="003E7B3A"/>
    <w:rsid w:val="00416364"/>
    <w:rsid w:val="00431B29"/>
    <w:rsid w:val="00440416"/>
    <w:rsid w:val="00462EAD"/>
    <w:rsid w:val="004A6170"/>
    <w:rsid w:val="004B0D6A"/>
    <w:rsid w:val="004F6AAC"/>
    <w:rsid w:val="00512F2D"/>
    <w:rsid w:val="00570FBB"/>
    <w:rsid w:val="00583B82"/>
    <w:rsid w:val="005923AC"/>
    <w:rsid w:val="005D5149"/>
    <w:rsid w:val="005E656F"/>
    <w:rsid w:val="00667021"/>
    <w:rsid w:val="006974E1"/>
    <w:rsid w:val="006C0896"/>
    <w:rsid w:val="006F513E"/>
    <w:rsid w:val="00781AE4"/>
    <w:rsid w:val="007C0139"/>
    <w:rsid w:val="007D45A1"/>
    <w:rsid w:val="007F564D"/>
    <w:rsid w:val="0081583A"/>
    <w:rsid w:val="00844D80"/>
    <w:rsid w:val="008B1201"/>
    <w:rsid w:val="008F16F7"/>
    <w:rsid w:val="009164BA"/>
    <w:rsid w:val="009166BD"/>
    <w:rsid w:val="00977AAE"/>
    <w:rsid w:val="00981B9B"/>
    <w:rsid w:val="00996E56"/>
    <w:rsid w:val="00997268"/>
    <w:rsid w:val="00A12667"/>
    <w:rsid w:val="00A14581"/>
    <w:rsid w:val="00A20E4C"/>
    <w:rsid w:val="00A56ABE"/>
    <w:rsid w:val="00A97E2B"/>
    <w:rsid w:val="00AA23D3"/>
    <w:rsid w:val="00AA3C50"/>
    <w:rsid w:val="00AE302A"/>
    <w:rsid w:val="00AE36BB"/>
    <w:rsid w:val="00B13164"/>
    <w:rsid w:val="00B24BD3"/>
    <w:rsid w:val="00B37C7E"/>
    <w:rsid w:val="00B65B09"/>
    <w:rsid w:val="00B85583"/>
    <w:rsid w:val="00B9476B"/>
    <w:rsid w:val="00BC3952"/>
    <w:rsid w:val="00BE5AB8"/>
    <w:rsid w:val="00C44DFB"/>
    <w:rsid w:val="00C6519B"/>
    <w:rsid w:val="00C70F21"/>
    <w:rsid w:val="00C7354B"/>
    <w:rsid w:val="00C91F9B"/>
    <w:rsid w:val="00CD46D7"/>
    <w:rsid w:val="00DA0A74"/>
    <w:rsid w:val="00DA6A3A"/>
    <w:rsid w:val="00DE32AC"/>
    <w:rsid w:val="00E1407A"/>
    <w:rsid w:val="00E50BDE"/>
    <w:rsid w:val="00E774CD"/>
    <w:rsid w:val="00E77E1D"/>
    <w:rsid w:val="00ED75B6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519B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6806</Words>
  <Characters>38800</Characters>
  <Application>Microsoft Office Word</Application>
  <DocSecurity>0</DocSecurity>
  <Lines>323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2022-01-04T06:59:00Z</dcterms:created>
  <dcterms:modified xsi:type="dcterms:W3CDTF">2022-01-04T06:59:00Z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