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556"/>
        <w:gridCol w:w="5556"/>
      </w:tblGrid>
      <w:tr w:rsidR="00DA0A74" w:rsidRPr="00DA0A74" w14:paraId="40983BE3" w14:textId="4DB013E8" w:rsidTr="00DA0A74">
        <w:trPr>
          <w:trHeight w:val="14949"/>
          <w:jc w:val="center"/>
        </w:trPr>
        <w:tc>
          <w:tcPr>
            <w:tcW w:w="2500" w:type="pct"/>
            <w:tcBorders>
              <w:right w:val="dashed" w:sz="4" w:space="0" w:color="auto"/>
            </w:tcBorders>
            <w:vAlign w:val="center"/>
          </w:tcPr>
          <w:p w14:paraId="66537F75" w14:textId="2756EB2A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1F67B7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2024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9F6697B" w14:textId="77777777" w:rsidTr="00DA0A74">
              <w:tc>
                <w:tcPr>
                  <w:tcW w:w="2499" w:type="pct"/>
                </w:tcPr>
                <w:p w14:paraId="1E763E4B" w14:textId="43838A51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bookmarkStart w:id="1" w:name="_Hlk38821049"/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JANUARY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684222CD" w14:textId="77777777" w:rsidTr="00A56ABE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408482" w14:textId="72238424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85114" w14:textId="3330475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7502" w14:textId="69470F0E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4BA99" w14:textId="76CA7D7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F75680" w14:textId="26332F43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57BE3AF3" w14:textId="6E6CCE6C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7E85CF0" w14:textId="42210EC8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31DF8F53" w14:textId="77777777" w:rsidTr="00A56ABE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3DF47A" w14:textId="3799BB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D8DCA2" w14:textId="68812B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953DC5" w14:textId="6C1978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6F7F6B" w14:textId="483EF2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77DEF9" w14:textId="57B4AF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AB1CBA7" w14:textId="24F3B8A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61DE8D4C" w14:textId="32B0E4D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AFA4FA2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88A4083" w14:textId="22323A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D9C7DF" w14:textId="2C65D2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FD5672A" w14:textId="5CC256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E39618" w14:textId="3AAFC9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01D669" w14:textId="54EC6F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78B3CC1" w14:textId="77E203C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A6A44F" w14:textId="1514335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23F797F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FCDA0AA" w14:textId="683A63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99770B" w14:textId="5E53DC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78C04D" w14:textId="3B6BC1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764BF9" w14:textId="730B1B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4D6EFD" w14:textId="3AC0EA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A7D074" w14:textId="53707F2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DF4C53D" w14:textId="612AAE4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0529957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824C9C9" w14:textId="6E4DAE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5E1D41" w14:textId="02433D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951C8E" w14:textId="5228B8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755A8A" w14:textId="34C655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31F29A4" w14:textId="3C99F6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8D3352" w14:textId="5B48DE1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F6BA37" w14:textId="72E056C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7D45F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4BD14B6A" w14:textId="4365FB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746ECD0" w14:textId="67CABC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F7B018" w14:textId="3B1186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72B5BF7" w14:textId="4A86A6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3E501" w14:textId="37A99A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251BC6" w14:textId="5024B7D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CA74E8D" w14:textId="1F5D4F2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144E5B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5F237A0" w14:textId="7B109A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4CCAC5" w14:textId="427764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0BB2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D13D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41B31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7F8AB0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F850EA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D861116" w14:textId="0E7B7BA7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4D521D1C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4A50A8" w14:textId="6EA27773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052ACD" w14:textId="1E0479F6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47D848" w14:textId="26FF7A44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412BE2" w14:textId="36A88019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3D3BE5" w14:textId="5907645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42F7BE9" w14:textId="78EE8F84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CB16A91" w14:textId="769B6B7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033AD79B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338C3E" w14:textId="572048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814E4" w14:textId="2F3C12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665E05" w14:textId="6CBB0B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31D4F0" w14:textId="1A5CEC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C2BCF9" w14:textId="51C686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CD888BB" w14:textId="6273958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3A023F15" w14:textId="0FBB939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878283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6477BF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8FAF3" w14:textId="6F324B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7C310F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4805CF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20127C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2F7BB20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4CFED4B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DC4D67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672A43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ABAC2" w14:textId="42A77C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675EFA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39BF65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1889EC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7075303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144D3EA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3194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310F65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8C1CD1" w14:textId="5C4FE3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19648A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2BE1FD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45D96D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043D3D7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35B10D8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B0FF9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5C4FEA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1D12" w14:textId="557517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35DA9B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671F56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48DE38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48BA1FC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52D6C6F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CB553C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0861CC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4819C" w14:textId="1A75B8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2D4390DF" w14:textId="77777777" w:rsidTr="00DA0A74">
              <w:tc>
                <w:tcPr>
                  <w:tcW w:w="2499" w:type="pct"/>
                </w:tcPr>
                <w:p w14:paraId="57FEA032" w14:textId="75B7831C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674302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5487A9" w14:textId="08BF3F5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E55501" w14:textId="00D6199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FAF5CE" w14:textId="1AE808B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B4D626" w14:textId="382680D0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884261" w14:textId="26B5662E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673D29" w14:textId="1411A75F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A21108" w14:textId="61C344B4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169AEF9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68369D" w14:textId="3EF5DC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03F4D6" w14:textId="152D2E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D47A60" w14:textId="77765D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679D66" w14:textId="60A940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0E51CE" w14:textId="1C89E3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654081" w14:textId="70AE4C3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684139" w14:textId="2B873F5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696DF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0E54892" w14:textId="61F3C7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71DDA0A" w14:textId="7A438B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272AC" w14:textId="1168A8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35FD6F" w14:textId="4120C7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87A11" w14:textId="09D3CF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7FC9D9" w14:textId="50DBC87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6F6458" w14:textId="13FB389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8D12F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AD83F1" w14:textId="445AAC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3AB5FCA" w14:textId="2F7F25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67470" w14:textId="36F09E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DE566" w14:textId="182D0B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6456E" w14:textId="5EA9B7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282D2" w14:textId="764FA48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41A7DB" w14:textId="6EF7131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18191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23FB55" w14:textId="3D597B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B6DC242" w14:textId="05952A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25F73" w14:textId="58490A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D4BA2E" w14:textId="489538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7D35" w14:textId="244F3C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8B35E4" w14:textId="4154613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9F4B4A" w14:textId="2457745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C21C0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8784F0" w14:textId="3D8B33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03AF27" w14:textId="783576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6314FB" w14:textId="781BB4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8A24C" w14:textId="09C9BD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71D07" w14:textId="1B88D8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160D9" w14:textId="3D8B68E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FD2D5D" w14:textId="2A0D578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A198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FBA312D" w14:textId="0EC63A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FD761F" w14:textId="2E7524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956F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79CAB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2ED4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4AC8F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CAA9E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26FC7C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7F083FD" w14:textId="72D766AD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553BF3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046491" w14:textId="6964D98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92D87B" w14:textId="78E376D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BD4D" w14:textId="034A6CC0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760BE9" w14:textId="02C3F26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B3DAC9" w14:textId="459144B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BDD3580" w14:textId="59544E49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05A394F" w14:textId="0D322844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5B564D4F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E9D895" w14:textId="2F6995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2696FB" w14:textId="761673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7B06A2" w14:textId="1BEB29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BA3A9D" w14:textId="40E9CA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6750A2" w14:textId="0514FF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C8D2826" w14:textId="009BF7C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E4A16B7" w14:textId="134149D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BA0528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E0BFF2" w14:textId="01802F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305E24" w14:textId="2FCB1F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983989" w14:textId="4A7892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407EC" w14:textId="64D930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0D527" w14:textId="0D9C6F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E3301" w14:textId="54E0FEA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876E53" w14:textId="4592BE4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07752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089C501" w14:textId="0448C7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577C4D" w14:textId="4AC19D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84DA6" w14:textId="677DF5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D78B34" w14:textId="57FC31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4490C" w14:textId="068F47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30E47" w14:textId="7F9C056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F7871E" w14:textId="5BC4AF0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BD376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24FD54" w14:textId="59784A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175BE7" w14:textId="24FBD0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2D8556" w14:textId="27508B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60F49B" w14:textId="348B3E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94B946" w14:textId="5CBE56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4798A" w14:textId="5D55A73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076513" w14:textId="35B5CB5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F087F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1028E43" w14:textId="3ADD56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1843C8" w14:textId="06E287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ED2646" w14:textId="3FB5C3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E22FD5" w14:textId="40CCD8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51E781" w14:textId="3D0486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B13B5" w14:textId="704041D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9FEA69" w14:textId="07DEB17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8DC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9C4BE5" w14:textId="786C21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186922" w14:textId="793ED0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86082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F2BE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1CB5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61FEC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78DB9C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54FFA5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2493E81D" w14:textId="77777777" w:rsidTr="00DA0A74">
              <w:tc>
                <w:tcPr>
                  <w:tcW w:w="2499" w:type="pct"/>
                </w:tcPr>
                <w:p w14:paraId="49CAB004" w14:textId="506260BC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MAJ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1518B389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FCF74AC" w14:textId="5C6E0FC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E7EA" w14:textId="3522B39B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BCD88B" w14:textId="3E696B2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CC32D9" w14:textId="268EFBE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C78D51" w14:textId="6EC50E00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8853824" w14:textId="0D76BB9D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9C77D25" w14:textId="17702C7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1CC56A4A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AC3FFF" w14:textId="37BCB9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200070" w14:textId="01D195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BDAA9E" w14:textId="77273C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4758BF" w14:textId="2F9AD6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248037" w14:textId="48AAE0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A5775E0" w14:textId="5CD805C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851FF8C" w14:textId="5F4D150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662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8B56D9" w14:textId="6EA48C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88FA4FC" w14:textId="317A96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B955CC" w14:textId="5C29C0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D75CA" w14:textId="56FFBD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C7178" w14:textId="2154FC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D9CD14" w14:textId="6EB3F63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9D52DB" w14:textId="5887FC9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EAE709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DD15FB" w14:textId="395EF8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A11028" w14:textId="2970C9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59D6F" w14:textId="3A558B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56912" w14:textId="419E07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C7E6E" w14:textId="4FB515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FFDB" w14:textId="5DB70C8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462962" w14:textId="3534024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C03038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2312F8" w14:textId="3D42AC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D9BAF6E" w14:textId="195B58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5C1B0" w14:textId="00690E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455A6" w14:textId="69428E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56C3E8" w14:textId="789D70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A665D7" w14:textId="6FA01E3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9D9251" w14:textId="72C6C3E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73F3F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AAEAD8" w14:textId="0B9CBC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003F1B" w14:textId="1C4B41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81B219" w14:textId="6F7827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A20E8" w14:textId="5B4C00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D241F" w14:textId="329354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8F89CF" w14:textId="351AB5D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A6AE27" w14:textId="31B859E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C72FD5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451B5" w14:textId="28BDC4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39F5EF3" w14:textId="5BFDC3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A741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4215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510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86928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D6E745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576577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03FD96D4" w14:textId="21165F65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6B5ECA9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8FEDCD" w14:textId="3240CCFE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A2A072" w14:textId="3504388E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F2207D" w14:textId="7ECC148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D5248A" w14:textId="3F6E3B0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E7A6C3" w14:textId="41D32689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EF55E82" w14:textId="19947C97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63768A2" w14:textId="343013E9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5443D33D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44F91F" w14:textId="54142B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5D90E" w14:textId="32F2F5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34A9CD" w14:textId="352138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6314C3" w14:textId="3B6B33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2036E9" w14:textId="773282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BE759B7" w14:textId="6FD3642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569BB50" w14:textId="2042F36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8BEAD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0BA992" w14:textId="219612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51AC8" w14:textId="795F59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915535" w14:textId="2FF8EA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E90F9" w14:textId="2C500C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8C5535" w14:textId="5C5B70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ADA74B" w14:textId="67A4C4D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F7EEAB" w14:textId="78E3D3E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E162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BE0AD5" w14:textId="3AF4EF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27276" w14:textId="395937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DDCD9E" w14:textId="163C6E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25FB72" w14:textId="6E06AF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C151C" w14:textId="5C1160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32C50F" w14:textId="4C08496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BED43F" w14:textId="730338D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3D47D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D8165B2" w14:textId="08A8D2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271A5B" w14:textId="74E2D0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2AF3D8" w14:textId="3AC307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D976B1" w14:textId="37058E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AB3A3E" w14:textId="478830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E64379" w14:textId="3E99CFA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B768D4" w14:textId="23A394D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589BD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F9A6C5" w14:textId="0B9D21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FBF17" w14:textId="7B7D8F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D2A1EF" w14:textId="7D57FD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9B19BA" w14:textId="25E055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36CE7C" w14:textId="489D04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9C43B1" w14:textId="2B448C3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D8C36" w14:textId="0F94B87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FDC50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5FE8CA" w14:textId="23CE8E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726B1F" w14:textId="508429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440A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B12FF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89125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91224A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DD61C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07392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3808ABFD" w14:textId="77777777" w:rsidTr="00DA0A74">
              <w:tc>
                <w:tcPr>
                  <w:tcW w:w="2499" w:type="pct"/>
                </w:tcPr>
                <w:p w14:paraId="6E8737E6" w14:textId="7FEA481C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C7EBE15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7860A0" w14:textId="0A583D4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FAD86" w14:textId="0D47B9D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50A786" w14:textId="2DA50A1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37A237" w14:textId="50233754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56C5FD" w14:textId="56CEE1D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5CF6429D" w14:textId="6E886E8C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6E667AB7" w14:textId="35D3772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19B8972E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54F125B" w14:textId="3F4D60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55800818" w14:textId="48F651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BC37529" w14:textId="38088B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47263B7" w14:textId="73540D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3681156" w14:textId="38CA22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</w:tcPr>
                      <w:p w14:paraId="3A6DF060" w14:textId="56A0581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</w:tcPr>
                      <w:p w14:paraId="26AB6E70" w14:textId="544A8D0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7D1F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98C870B" w14:textId="795E5D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F2587D6" w14:textId="35284D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D90A96" w14:textId="45D87E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78016B" w14:textId="456680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DB596A" w14:textId="520CC3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01EE6E" w14:textId="03DB665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F24D146" w14:textId="4920E9A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53DE7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5361BD9" w14:textId="0C369B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7D73D67" w14:textId="3B2BF7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5B95FF" w14:textId="2F9437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9641F6" w14:textId="7E7A75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6D4A8A" w14:textId="55C2E7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D1779D" w14:textId="36CAD9E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E66F98" w14:textId="5BF525B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0817B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A8ADA5E" w14:textId="4C4611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BE81F23" w14:textId="71C793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FF7D80" w14:textId="4BEE29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7E4DAC" w14:textId="363349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76A5D5" w14:textId="759ECA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C4E161" w14:textId="05E5CD7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407099A" w14:textId="2614564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D33A9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A836960" w14:textId="486F62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E6E7F2A" w14:textId="421F43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112855" w14:textId="66DA33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44EF96" w14:textId="26F8A5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A83BDC" w14:textId="0F37A2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0D5631" w14:textId="63AFBD7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B06587" w14:textId="589B38C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1639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2027166" w14:textId="0C574D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2C53E6E" w14:textId="6D3198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F8DC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D3A77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05DA6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698C13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0D3A2BD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260EC9" w14:textId="6B5EFD67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AUGUSTI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51660D6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204E5" w14:textId="0F56AA2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5290CC" w14:textId="6A729673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89A027" w14:textId="2A881EC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D1BAEF" w14:textId="2EC64466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FD103B" w14:textId="00627F20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7E648F9E" w14:textId="15F24514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72E6A35F" w14:textId="077729A7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56086A62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8DA5D2" w14:textId="2AAEE3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1F25FB" w14:textId="4A986F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00ECF7" w14:textId="4C6A38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8FB751" w14:textId="0A0FD8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78745E" w14:textId="0CB892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B15211A" w14:textId="775CD52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81B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4A3ABF3" w14:textId="5C46AF4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05F4F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BE61B07" w14:textId="4D0943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A7A4D2" w14:textId="524BF7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AFEDA" w14:textId="1E8F25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BFE6FD" w14:textId="26F636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D19B5" w14:textId="3C4168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9FE528" w14:textId="36AC265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72D69" w14:textId="52E6E1F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80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9400DF" w14:textId="7A83DD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F25423" w14:textId="342CDE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2967D" w14:textId="0A88C2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3EFBB" w14:textId="43DD22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0CD39" w14:textId="41865A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3DD9F3" w14:textId="05914DC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DF1BBC" w14:textId="5553C6F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3F1A5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8CE5AD" w14:textId="7D03F5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4003B" w14:textId="1830A6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999DDD" w14:textId="19E4CF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A1D99" w14:textId="6E113B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5E493B" w14:textId="2F734A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C1D52" w14:textId="7F79365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6DB82B" w14:textId="3C9F199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16C1E4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E18751" w14:textId="39D070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10BDC" w14:textId="2258AC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0E42B" w14:textId="585F25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E1903" w14:textId="5E85BF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28EAA" w14:textId="3ABE3F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37CBEE" w14:textId="4444566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971777" w14:textId="0A050A7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6833D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D3434A" w14:textId="3FB8D2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C96D7D" w14:textId="07841A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A14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BCA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37A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179DFC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14A770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ABCB9D1" w14:textId="77777777" w:rsidTr="00DA0A74">
              <w:tc>
                <w:tcPr>
                  <w:tcW w:w="2499" w:type="pct"/>
                </w:tcPr>
                <w:p w14:paraId="79F650E7" w14:textId="18EC2BF4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3DDDB42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8AA0DB" w14:textId="71F3C87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49E3F9" w14:textId="0763B258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BBAF61" w14:textId="2DA2CE3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4419F8" w14:textId="7467827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A51124" w14:textId="5041A6E7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748F67F1" w14:textId="5AE4B0F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C938EE6" w14:textId="7E5C7E6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10D9A45E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1313450" w14:textId="05D202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B0C9E4" w14:textId="5B00AA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3DE7CD" w14:textId="4A3EBA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F2713F" w14:textId="5B9145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EF6C8E" w14:textId="1F2FAE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C24685E" w14:textId="52F8852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BC49D77" w14:textId="46FCC24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18A2E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835E3A" w14:textId="0614C6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C293C3" w14:textId="19B836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AB7E9F" w14:textId="38545C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259158" w14:textId="6EA6BB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D947" w14:textId="57C180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AD3962" w14:textId="4B9BF6A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7F2E1B" w14:textId="21B0C45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1C1CA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2ED46E" w14:textId="1585B8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2986F9A" w14:textId="24D602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FE5983" w14:textId="6CB53B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BCC605" w14:textId="1A9135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54F9C" w14:textId="08A8A0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CBEA70" w14:textId="0949E16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EDB191" w14:textId="05030EF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5E8D7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775ED9" w14:textId="0F8909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87E6D98" w14:textId="0B76FD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F33FE" w14:textId="0DE085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A4D99" w14:textId="3D4F47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3FB481" w14:textId="26369F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FCB579" w14:textId="36A79B0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CA990F" w14:textId="7ACD1F7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5014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661734" w14:textId="48EDD7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94F1DE" w14:textId="2136D4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FB287" w14:textId="6A2903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0DFEC" w14:textId="10A5DC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B5CBD" w14:textId="473F86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1B01A" w14:textId="5CB7128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4DAF6F" w14:textId="54D2749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8762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3FE5F8" w14:textId="1AA9A1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66506E" w14:textId="063F77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28773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11D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7CA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9F0FA5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2813AB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13687FF" w14:textId="25CCEB1B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00F4D99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0C30AE" w14:textId="11582C2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B46464" w14:textId="0104DEC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7C40B8" w14:textId="2EFD72F3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CBBE5D" w14:textId="7373E16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52E8CC" w14:textId="5B765D4B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0B9D358" w14:textId="133CA8FF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3EDACEA" w14:textId="547D5D7F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0CA80908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20B017" w14:textId="17875B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101D1A" w14:textId="51958A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393182" w14:textId="33A560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2D1181" w14:textId="3BA0B4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05746F" w14:textId="1AD1E5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5506F63" w14:textId="0CBDE3C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9CDF120" w14:textId="0857C01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8BFB5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6F386C" w14:textId="73DBEA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D449C6" w14:textId="38ED4D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1EEFCC" w14:textId="68C401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227CD" w14:textId="5236AE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1D89E9" w14:textId="1AE6ED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09074" w14:textId="083B664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F296B1" w14:textId="4305623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899B2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36EA64" w14:textId="2A2983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CABC5F" w14:textId="1F7848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A94B47" w14:textId="3ECAC8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B99033" w14:textId="0A6AB6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DDD137" w14:textId="5B186B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AFF8E8" w14:textId="6D823A0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ECB286" w14:textId="451E0CC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CCF36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3119376" w14:textId="2EFF49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2F87A" w14:textId="05401B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13154B" w14:textId="0C3B90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4C832" w14:textId="6C5EBC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20FA02" w14:textId="1300F1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40261" w14:textId="003B338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7C3369" w14:textId="4B0B8FC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0F2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FA268FE" w14:textId="6A4DA6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2C96B" w14:textId="67A40A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15CC23" w14:textId="1AD504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53262" w14:textId="7FC16E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AAA102" w14:textId="55DED1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EFA78A" w14:textId="57291EE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FB1C7E" w14:textId="31B7F93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5E971A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F4502E" w14:textId="6340BE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B4C5A2" w14:textId="486320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0EB84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099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D124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678DE7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BB9FA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405FBD6D" w14:textId="77777777" w:rsidTr="00DA0A74">
              <w:tc>
                <w:tcPr>
                  <w:tcW w:w="2499" w:type="pct"/>
                </w:tcPr>
                <w:p w14:paraId="62F403E3" w14:textId="7368B5D3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48170820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5F6BA" w14:textId="5CD8FEE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17208E" w14:textId="6C5330D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489909" w14:textId="5C9F01E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23E9F9" w14:textId="5FB58939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D3F163" w14:textId="202B029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4E04D97" w14:textId="48893676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C0D5F8B" w14:textId="7AA28F33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012740AC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9F890B" w14:textId="7D91C6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594789" w14:textId="2313A5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1A12C1" w14:textId="242AC1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4E7AF5" w14:textId="225374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D00B27" w14:textId="573455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948C4A3" w14:textId="0502EBB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7AC8998" w14:textId="642FA45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A2FAB6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E8BFA7" w14:textId="1835BC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10D5A36" w14:textId="2AFF2E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A82E" w14:textId="084CD8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22A908" w14:textId="397D84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BB53D9" w14:textId="1B5CD0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C91A9" w14:textId="3302E50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BCD477" w14:textId="002EB4A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A66A4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D05868" w14:textId="252D93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DC3F2A" w14:textId="1BA128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FD646" w14:textId="61709D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7BEEC3" w14:textId="2E507E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357B6" w14:textId="237F91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C8D166" w14:textId="394AD8C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16040E" w14:textId="0BB0523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7643C2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048BDF4" w14:textId="6C6762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ABF31D" w14:textId="552747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A5F3A" w14:textId="0D7DCE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44050F" w14:textId="1A6297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82D191" w14:textId="4D0151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E553B" w14:textId="6CC6BD7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08A30E" w14:textId="4E31E1A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129E6A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63BB57" w14:textId="140524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16F462" w14:textId="30FB1D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AA5680" w14:textId="27C7822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552ED" w14:textId="54F3C0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0B338C" w14:textId="0C86BD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C57FF6" w14:textId="489F43E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CAF51B" w14:textId="215696C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6E2D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823FFA" w14:textId="31F981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DD3336" w14:textId="7864C1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026CD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1666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C64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8F6E76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8D5305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223669A" w14:textId="68077DFC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0D627B7A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23E216" w14:textId="3F4EC6BB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A52C0C" w14:textId="09EB78D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97C231" w14:textId="7498597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01B8FA" w14:textId="0449B08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222D4F" w14:textId="64AC06E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D30E50D" w14:textId="09A6ACC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7CFE3C9" w14:textId="020FFD45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6D80DCE1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27A88D" w14:textId="1DF42D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79E9AA" w14:textId="676CE5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05DA54" w14:textId="00B14D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958B81" w14:textId="38EA25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15962D" w14:textId="0D6218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682F23AC" w14:textId="61A310E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737869D4" w14:textId="03DCA9F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2D13E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A68F1D" w14:textId="504361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CD0A40" w14:textId="15DF74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0F145E" w14:textId="716DB1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D08D4" w14:textId="528CA5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88D14" w14:textId="17AF90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68F423" w14:textId="4BF9560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A9B36" w14:textId="0D50FFD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6FB5A4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635D06" w14:textId="1077C1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F47024" w14:textId="604E11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7F186E" w14:textId="2C6A06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D8F778" w14:textId="13C834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9AA9AF" w14:textId="6FB6E2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C7869" w14:textId="35FF941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544C2F" w14:textId="634FF99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19F7C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C22569" w14:textId="274DBA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221706" w14:textId="428095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D9E78B" w14:textId="79A898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949956" w14:textId="51C9F3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CB49E9" w14:textId="6A9AA8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F6F66" w14:textId="4EB88A7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C16A5A" w14:textId="3389044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F2DC4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437B83" w14:textId="258B8F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E631D9" w14:textId="2E5DDC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1322D4" w14:textId="36ECA1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2C066B" w14:textId="48806F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FF03D3" w14:textId="43C31A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427E09" w14:textId="65A6511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E9E494" w14:textId="3F1CD49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38BD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8F979D1" w14:textId="6B74F7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32197" w14:textId="117358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EC6F7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C87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6971A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3A2BC6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E1A6E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</w:rPr>
            </w:pPr>
          </w:p>
        </w:tc>
        <w:tc>
          <w:tcPr>
            <w:tcW w:w="2500" w:type="pct"/>
            <w:tcBorders>
              <w:left w:val="dashed" w:sz="4" w:space="0" w:color="auto"/>
            </w:tcBorders>
            <w:vAlign w:val="center"/>
          </w:tcPr>
          <w:p w14:paraId="7935C689" w14:textId="77777777" w:rsidR="001F67B7" w:rsidRPr="00DA0A74" w:rsidRDefault="001F67B7" w:rsidP="001F67B7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2025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1F67B7" w:rsidRPr="00DA0A74" w14:paraId="2C9BEB53" w14:textId="77777777" w:rsidTr="00005059">
              <w:tc>
                <w:tcPr>
                  <w:tcW w:w="2499" w:type="pct"/>
                </w:tcPr>
                <w:p w14:paraId="1F0E65A4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JANUARY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1F67B7" w:rsidRPr="00DA0A74" w14:paraId="60320B04" w14:textId="77777777" w:rsidTr="00005059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65DFF67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1BB615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252F27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E8EB7BF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42BE64B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32E7ECD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9C330C0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1F67B7" w:rsidRPr="00DA0A74" w14:paraId="17A2D921" w14:textId="77777777" w:rsidTr="00005059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ADD8D6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0870A1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9B652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F85787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6B56A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6E8344F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52BAD44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715B77F2" w14:textId="77777777" w:rsidTr="0000505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D708F2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230553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41B92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B680FE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365CB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8EDB59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581D880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64F02A4B" w14:textId="77777777" w:rsidTr="0000505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D1569C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87389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3925E5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39B12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D4F048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B6CBE0D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5C3D5DC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1FA5F17B" w14:textId="77777777" w:rsidTr="0000505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C936320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D4EA15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C902A7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1BB244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36B7F0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DF5E599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D75EA30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58BAFF15" w14:textId="77777777" w:rsidTr="0000505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C2DBE7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1EFEF2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B7BAC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F8498C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CE56D7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A48AE0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B7092C2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0F120BB8" w14:textId="77777777" w:rsidTr="0000505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18D8A3F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A1724A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4E6FAE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C346BF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2200E0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C7B83B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2F3690E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2583CDA" w14:textId="77777777" w:rsidR="001F67B7" w:rsidRPr="00DA0A74" w:rsidRDefault="001F67B7" w:rsidP="001F67B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4E235B13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1F67B7" w:rsidRPr="00DA0A74" w14:paraId="62619BFE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69C69D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F53F4B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489D3F2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694D17E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6359BCC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1A6D6D3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688C1DD6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1F67B7" w:rsidRPr="00DA0A74" w14:paraId="229C1EB9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AA45C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43A95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C4B52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66F370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95D61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A443336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56D7131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1F9623B1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53625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F09A3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91E6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F10B6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4F0CB0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A6A476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002B9F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6D9AC3A9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DE4083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1C8B7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1FFBE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0F76F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5344A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7DCEF3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792C06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028E4D79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51104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EB0EA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9DC46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83A190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DA19D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1DD86C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046B1E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3B89503C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83EB9D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6BCD9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B9EC1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A34C4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B3224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36E4BF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F253E6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73FCE083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DD7D1A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93EFC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6290E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5D4E5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9480B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1B6732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5293CC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73DE58B" w14:textId="77777777" w:rsidR="001F67B7" w:rsidRPr="00DA0A74" w:rsidRDefault="001F67B7" w:rsidP="001F67B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1F67B7" w:rsidRPr="00DA0A74" w14:paraId="350A0B67" w14:textId="77777777" w:rsidTr="00005059">
              <w:tc>
                <w:tcPr>
                  <w:tcW w:w="2499" w:type="pct"/>
                </w:tcPr>
                <w:p w14:paraId="749FA338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1F67B7" w:rsidRPr="00DA0A74" w14:paraId="0308D1D3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4593E8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747E8CD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BAB8D2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511A8A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742090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11F4AC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E46BD0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1F67B7" w:rsidRPr="00DA0A74" w14:paraId="2542D67E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466352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1257D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C18E5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7DB090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EB56C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6E1C84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448BB35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75F2C44F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02B6B8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C8E60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2D2EB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55D9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C5797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D0FEB5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C815A1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62FAB492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D62109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62387D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1EF6E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F2034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74D06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6CB553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74EED2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02612FF3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EE2D6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A51165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D2275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3B655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B40F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E87B27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C97A2F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67022D67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792CB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4B4F4C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1F125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0E84D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0C118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08B8C3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A4F971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3CAD4F63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94C1F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AE178F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E9A47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567CA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F931B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F6117B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094BC9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FCB5BFC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1794B647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1F67B7" w:rsidRPr="00DA0A74" w14:paraId="2F503400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219291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600972D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B44C4C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2DFED3B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9CC050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F8A624E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6AEA0860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1F67B7" w:rsidRPr="00DA0A74" w14:paraId="76C2E68F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2E7B7D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84BD1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583E6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5FD8A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9075E9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AC41A6D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70368616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02378BEC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E1403C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E268B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D8633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62FEE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DAFB6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EA88EF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F942AB7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52D54C54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7FF7D4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74FA0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A815F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5E71A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3AE8D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042DFE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653CAA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33327852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BDE150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DA41B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186AA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BFE8F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5978A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76F44A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868F41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6C2B5C2C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3EB51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B6CC6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CCBEC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C06C1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00130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E72832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FDDD9A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69DC86B0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7BEE4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721CF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CD5E5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A9BF5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1F721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686FE9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9A2725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C27FC62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1F67B7" w:rsidRPr="00DA0A74" w14:paraId="24683088" w14:textId="77777777" w:rsidTr="00005059">
              <w:tc>
                <w:tcPr>
                  <w:tcW w:w="2499" w:type="pct"/>
                </w:tcPr>
                <w:p w14:paraId="5D64330D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MAJ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1F67B7" w:rsidRPr="00DA0A74" w14:paraId="3A65B0F3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07623F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50F3A2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9F8B83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B7C53B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E163B75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5F3CBE0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4E11815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1F67B7" w:rsidRPr="00DA0A74" w14:paraId="03F64E7C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42338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8BF359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A784F4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4872E90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112323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21E2587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79927DF0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1BA1A387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B2DACE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24F338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85D1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982B2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BC2AF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C84D2C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4560DB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1ED23937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0B301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F407EC0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4B85E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5C0BF0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42D20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810ABA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85386A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232F4671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1E9B7F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E4449E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46A2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F94A5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A59BD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591FDC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282C10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13647358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AE34B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1293E4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45FB0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BD582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EC752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56A1CC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9E009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2B4A4EC2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FA9A1A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9AC583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C1252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BBF81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29E59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59E47E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9F7B4F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CBC1FC6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81BCAB8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1F67B7" w:rsidRPr="00DA0A74" w14:paraId="49D69710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3CBBE1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E0061B5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B134B9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405A20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BCE4AF4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041E3781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6440092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1F67B7" w:rsidRPr="00DA0A74" w14:paraId="48D460D8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6E193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2CAACC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453E91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21450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61461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6BCB2E42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6CBA7982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62554094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694189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80DFD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189D7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5DADF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E74DA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9B85C5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679894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62B9BE16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B9B4D4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F14D2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29A46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9548C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15E51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0190CB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1CB0DC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105D2BF8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BE4DD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BD615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4C027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07BAD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96BC1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BB9CB8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78262C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6BBB1B4F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16C959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B3D38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C64CF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845E2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1DBD2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EDCAEB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8E8617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54C65FC4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413A8C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3D9BC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8CF1F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2B42B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AB050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EC31C9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3EC2DC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954C721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1F67B7" w:rsidRPr="00DA0A74" w14:paraId="1CABEE12" w14:textId="77777777" w:rsidTr="00005059">
              <w:tc>
                <w:tcPr>
                  <w:tcW w:w="2499" w:type="pct"/>
                </w:tcPr>
                <w:p w14:paraId="4C1A8854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1F67B7" w:rsidRPr="00DA0A74" w14:paraId="1C1A5CB9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ECDDD3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06C34B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7ECD57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986C2E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7AF7EE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6586296B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66EFE468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1F67B7" w:rsidRPr="00DA0A74" w14:paraId="56BB9395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3A63F11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2725991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686EB9A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AD4511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E38E0D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</w:tcPr>
                      <w:p w14:paraId="27174698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</w:tcPr>
                      <w:p w14:paraId="42FBF38F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3AF48ECD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519A4C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3D3447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F6E29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C5FDF2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0181C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DCDDF3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53B9CA0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0B8062BD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3171EC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905472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87BB9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433BB6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FA9902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70BD5F4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C1BA471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58F942C8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7589E6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DC2135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96D9BD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017FC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8F868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628BA57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3817884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15FD8750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D83E2E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7A46F2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A488CF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54FEA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BA308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E54992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44304C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1633FABB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A3CC84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8DC18D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B0FFA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74BF7C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86CF51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70359DB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69B12FB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69FB7" w14:textId="77777777" w:rsidR="001F67B7" w:rsidRPr="00DA0A74" w:rsidRDefault="001F67B7" w:rsidP="001F67B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BCA09C5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AUGUSTI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1F67B7" w:rsidRPr="00DA0A74" w14:paraId="260D76B1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0E59FAF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2BE39A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2C75B7F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0DD4BB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A6C93F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5F836262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E62240A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1F67B7" w:rsidRPr="00DA0A74" w14:paraId="1B8E1EA8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8F1CB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4DB66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E5C6FE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3DD7D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8F4F8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3AEA5C10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BDA94DF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45397CC5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3ADF3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92D03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4AE2D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EE0F0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C44C9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BB727A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3BDEA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69AC5E2A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74655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6070E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D9286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EF343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B2B1B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5898DD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ED38E4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255647ED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4A55B3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A8D3F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D7E6F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C596A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328D7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69080A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660EE5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4DBF0281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A1215A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D6921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AF937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B9E40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6E7EB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FF4070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57F781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62432799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3CFE54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9AD90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841F3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AEFDC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4B02A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B28E06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FF5A96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5530321" w14:textId="77777777" w:rsidR="001F67B7" w:rsidRPr="00DA0A74" w:rsidRDefault="001F67B7" w:rsidP="001F67B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1F67B7" w:rsidRPr="00DA0A74" w14:paraId="5B7D27D0" w14:textId="77777777" w:rsidTr="00005059">
              <w:tc>
                <w:tcPr>
                  <w:tcW w:w="2499" w:type="pct"/>
                </w:tcPr>
                <w:p w14:paraId="0AD8DD4B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1F67B7" w:rsidRPr="00DA0A74" w14:paraId="4623F3C1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AE34ED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314829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A9FB20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13D73E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351D20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BAAFF90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0A1AEDDD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1F67B7" w:rsidRPr="00DA0A74" w14:paraId="35B95599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4AFCF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D879D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C7C1D0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463410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C3463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468C81A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2D1626B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0AA79FEA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215A74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3C001D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13C99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2A2F1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5DD29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648BAC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4F34C1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7A191DD6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BAE98A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22B41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64323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E67F7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B4766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304C60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EEE6CD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2E06B790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9A930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506555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05E65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6286B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D74F5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0C4255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597C6A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394E19F6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2BCECF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4DBE83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697FE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5D3BB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8406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5CA635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6612ED2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47D33CEF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446CCE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B2EBDC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32BC8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76727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11EB4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C483B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EBCAE3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DD567D5" w14:textId="77777777" w:rsidR="001F67B7" w:rsidRPr="00DA0A74" w:rsidRDefault="001F67B7" w:rsidP="001F67B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4EFD0309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1F67B7" w:rsidRPr="00DA0A74" w14:paraId="649C0F8D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6A53FF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2554C7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832026D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93E8EA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5B2043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5CF1A093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CAA195E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1F67B7" w:rsidRPr="00DA0A74" w14:paraId="227EF109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0D7D5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8E931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AAE292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6CCB4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BF390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0FBEABB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B68E752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51002D3D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AF19B3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DD837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98CC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B7820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EC53C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576970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74CD99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3580EC4E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D4620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C0F9A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36A9C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1CFC6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0C010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8FCB1F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7047D7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6F07ED2C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DF6471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117C7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E0D5E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7A84E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49CCD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451B8B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3E747E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5C05F798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E22A44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05E66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65D63D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D8B88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2CE39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2521E7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927E59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144964AA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F8653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4F2D5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8B5E4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ADF8A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28231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D7D539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1B9C56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EA783EE" w14:textId="77777777" w:rsidR="001F67B7" w:rsidRPr="00DA0A74" w:rsidRDefault="001F67B7" w:rsidP="001F67B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1F67B7" w:rsidRPr="00DA0A74" w14:paraId="31B8DBFE" w14:textId="77777777" w:rsidTr="00005059">
              <w:tc>
                <w:tcPr>
                  <w:tcW w:w="2499" w:type="pct"/>
                </w:tcPr>
                <w:p w14:paraId="6B6D350B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1F67B7" w:rsidRPr="00DA0A74" w14:paraId="51DBC4AB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98E912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323DF8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280122F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66CAA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6C39C90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6959FBE1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C20D017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1F67B7" w:rsidRPr="00DA0A74" w14:paraId="76DDFDD4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14A47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F5787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D1B38F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65E79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72C08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5501299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6BE6231D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250958C3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D5F963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713957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A31B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318BB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C92C8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BE9429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469D31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4E478D4A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29F035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94FD38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73DC3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D3AD2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A5969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F0341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7CE41A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7BAD2D81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04338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E39FEE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F613C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629EC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72031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ECAE05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DCBF8C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6C071FAC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DB7B14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B192E70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174E4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22366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F0ED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398275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84EA470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287EA93D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856F22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A94DF4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47164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2DF64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4D2DC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E2D3A2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DDD69B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E2F5417" w14:textId="77777777" w:rsidR="001F67B7" w:rsidRPr="00DA0A74" w:rsidRDefault="001F67B7" w:rsidP="001F67B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8B9C269" w14:textId="77777777" w:rsidR="001F67B7" w:rsidRPr="00DA0A74" w:rsidRDefault="001F67B7" w:rsidP="001F67B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1F67B7" w:rsidRPr="00DA0A74" w14:paraId="2F2DB912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63F7A2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1FD23F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ED1B745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7099A0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C25482" w14:textId="77777777" w:rsidR="001F67B7" w:rsidRPr="00DA0A74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A30E0B6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602965A8" w14:textId="77777777" w:rsidR="001F67B7" w:rsidRPr="00A56ABE" w:rsidRDefault="001F67B7" w:rsidP="001F67B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1F67B7" w:rsidRPr="00DA0A74" w14:paraId="2044EC70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821B59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412C3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4A0E3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0F9AA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CAD20F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8D62F7E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BE8E278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4380F944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F2F4C2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89F26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2518A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2FCA8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7AAE8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8593E8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880DAA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1F6630CF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E77C9F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A4AE36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BC2E47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48196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038CC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3CEB57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E1D26CB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646FBAE9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E6B40BA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9EFD0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5CFC9B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53C01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FC2C6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3F8E21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3C82B9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22BA7DC5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D627654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24DC2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4DCBC5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8EF233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EE59C1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F6290B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913C14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F67B7" w:rsidRPr="00DA0A74" w14:paraId="7C3BF5E9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77B260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02F579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9012AC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294A18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0C4CFE" w14:textId="77777777" w:rsidR="001F67B7" w:rsidRPr="00DA0A74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F270B0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D9BD32" w14:textId="77777777" w:rsidR="001F67B7" w:rsidRPr="00A56ABE" w:rsidRDefault="001F67B7" w:rsidP="001F67B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355E82D" w14:textId="77777777" w:rsidR="001F67B7" w:rsidRPr="00DA0A74" w:rsidRDefault="001F67B7" w:rsidP="001F67B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DA0A74" w:rsidRDefault="00F93E3B" w:rsidP="00DA0A74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DA0A74" w:rsidSect="00DA0A74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E0A48" w14:textId="77777777" w:rsidR="00BB696C" w:rsidRDefault="00BB696C">
      <w:pPr>
        <w:spacing w:after="0"/>
      </w:pPr>
      <w:r>
        <w:separator/>
      </w:r>
    </w:p>
  </w:endnote>
  <w:endnote w:type="continuationSeparator" w:id="0">
    <w:p w14:paraId="24E28E48" w14:textId="77777777" w:rsidR="00BB696C" w:rsidRDefault="00BB69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8DCCA" w14:textId="77777777" w:rsidR="00BB696C" w:rsidRDefault="00BB696C">
      <w:pPr>
        <w:spacing w:after="0"/>
      </w:pPr>
      <w:r>
        <w:separator/>
      </w:r>
    </w:p>
  </w:footnote>
  <w:footnote w:type="continuationSeparator" w:id="0">
    <w:p w14:paraId="75D6CF5D" w14:textId="77777777" w:rsidR="00BB696C" w:rsidRDefault="00BB696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E2618"/>
    <w:rsid w:val="001274F3"/>
    <w:rsid w:val="00151CCE"/>
    <w:rsid w:val="001B01F9"/>
    <w:rsid w:val="001C41F9"/>
    <w:rsid w:val="001F67B7"/>
    <w:rsid w:val="002549E6"/>
    <w:rsid w:val="00285C1D"/>
    <w:rsid w:val="003327F5"/>
    <w:rsid w:val="00340CAF"/>
    <w:rsid w:val="003C0D41"/>
    <w:rsid w:val="003D20BB"/>
    <w:rsid w:val="003E085C"/>
    <w:rsid w:val="003E7B3A"/>
    <w:rsid w:val="00416364"/>
    <w:rsid w:val="00431B29"/>
    <w:rsid w:val="00440416"/>
    <w:rsid w:val="00462EAD"/>
    <w:rsid w:val="004A6170"/>
    <w:rsid w:val="004B0D6A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C0139"/>
    <w:rsid w:val="007D45A1"/>
    <w:rsid w:val="007F564D"/>
    <w:rsid w:val="0081583A"/>
    <w:rsid w:val="008B1201"/>
    <w:rsid w:val="008F16F7"/>
    <w:rsid w:val="009164BA"/>
    <w:rsid w:val="009166BD"/>
    <w:rsid w:val="00977AAE"/>
    <w:rsid w:val="00981B9B"/>
    <w:rsid w:val="00996E56"/>
    <w:rsid w:val="00997268"/>
    <w:rsid w:val="00A12667"/>
    <w:rsid w:val="00A14581"/>
    <w:rsid w:val="00A20E4C"/>
    <w:rsid w:val="00A56ABE"/>
    <w:rsid w:val="00A97E2B"/>
    <w:rsid w:val="00AA23D3"/>
    <w:rsid w:val="00AA3C50"/>
    <w:rsid w:val="00AE302A"/>
    <w:rsid w:val="00AE36BB"/>
    <w:rsid w:val="00B13164"/>
    <w:rsid w:val="00B24BD3"/>
    <w:rsid w:val="00B37C7E"/>
    <w:rsid w:val="00B65B09"/>
    <w:rsid w:val="00B85583"/>
    <w:rsid w:val="00B9476B"/>
    <w:rsid w:val="00BB696C"/>
    <w:rsid w:val="00BC3952"/>
    <w:rsid w:val="00BE5AB8"/>
    <w:rsid w:val="00C44DFB"/>
    <w:rsid w:val="00C6519B"/>
    <w:rsid w:val="00C70F21"/>
    <w:rsid w:val="00C7354B"/>
    <w:rsid w:val="00C91F9B"/>
    <w:rsid w:val="00DA0A74"/>
    <w:rsid w:val="00DA6A3A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6813</Words>
  <Characters>38838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2022-01-04T06:57:00Z</dcterms:created>
  <dcterms:modified xsi:type="dcterms:W3CDTF">2022-01-04T06:57:00Z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