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67"/>
        <w:gridCol w:w="3505"/>
      </w:tblGrid>
      <w:tr w:rsidR="004334FC" w:rsidRPr="00693FCE" w14:paraId="50296CB7" w14:textId="77777777" w:rsidTr="004334FC">
        <w:tc>
          <w:tcPr>
            <w:tcW w:w="3373" w:type="pct"/>
            <w:vAlign w:val="bottom"/>
          </w:tcPr>
          <w:p w14:paraId="254D9321" w14:textId="113CC35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SEPTEMBER</w:t>
            </w:r>
          </w:p>
        </w:tc>
        <w:tc>
          <w:tcPr>
            <w:tcW w:w="1627" w:type="pct"/>
            <w:vAlign w:val="bottom"/>
          </w:tcPr>
          <w:p w14:paraId="2C122BDC" w14:textId="64C93A3A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C7FB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3D4F18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8B71591" w14:textId="5E98FAB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2C34C84" w14:textId="5E6FAC3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B52EC" w14:textId="394A823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F8901F3" w14:textId="3DC3222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61C956E" w14:textId="0469696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1BCAD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BBAC7D" w14:textId="40DFD87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66C38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20F364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16F5F6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42FCC2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55B600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59BF7A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0ECBCBC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67FAEA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D4D71E7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792B2E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3EC796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7E3B21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4C360FD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29F784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08F997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31F06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78E7B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7D24B3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743C62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1A5E9F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14CFB61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7609BDC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1EAD95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505F81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302B2E8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347917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6E9E82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AAC3FA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727005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0B65514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723AADD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4FA7C1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5D3B96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3D1B8B2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73C5E85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368CAB6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5EE7C0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679320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0BBB20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3C28A25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171E1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6558DE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460084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37EB2D43" w14:textId="77777777" w:rsidTr="004334FC">
        <w:tc>
          <w:tcPr>
            <w:tcW w:w="3333" w:type="pct"/>
            <w:vAlign w:val="bottom"/>
          </w:tcPr>
          <w:p w14:paraId="08C628AC" w14:textId="32491CCC" w:rsidR="004334FC" w:rsidRPr="004334FC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val="en-US"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OKTOBER</w:t>
            </w:r>
          </w:p>
        </w:tc>
        <w:tc>
          <w:tcPr>
            <w:tcW w:w="1667" w:type="pct"/>
            <w:vAlign w:val="bottom"/>
          </w:tcPr>
          <w:p w14:paraId="351313CB" w14:textId="7643DEDD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C7FB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44C85F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CC8B071" w14:textId="4CAB26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A25A901" w14:textId="629277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1D16FEA" w14:textId="39480CD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ABF5B13" w14:textId="057BD4F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A158D24" w14:textId="2886B0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00AC4226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E9E91D0" w14:textId="5D846DE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381513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33AC345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6B25A60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3AB828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164B59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4FB087A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724343A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42478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6D12EEF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21964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7E6DA25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078550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189F324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053894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4309680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127537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06DD7FF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4715A07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7DD955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067C4D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537A9DE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1CDB223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7CE13A7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525024D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009D14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31FB9C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775B38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5DED53B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6C561B9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04CA5F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02259D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4884E0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7912CE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0CC9F4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2F4BA3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6BA60D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0DE25D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2621AC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B5B24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C240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14A6EF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1F1CDF9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57B5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6849D42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2A11A0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359"/>
        <w:gridCol w:w="3413"/>
      </w:tblGrid>
      <w:tr w:rsidR="004334FC" w:rsidRPr="00693FCE" w14:paraId="491B8CF8" w14:textId="77777777" w:rsidTr="004334FC">
        <w:tc>
          <w:tcPr>
            <w:tcW w:w="3416" w:type="pct"/>
            <w:vAlign w:val="bottom"/>
          </w:tcPr>
          <w:p w14:paraId="1D943BD5" w14:textId="1BA6DDCF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NOVEMBER</w:t>
            </w:r>
          </w:p>
        </w:tc>
        <w:tc>
          <w:tcPr>
            <w:tcW w:w="1584" w:type="pct"/>
            <w:vAlign w:val="bottom"/>
          </w:tcPr>
          <w:p w14:paraId="5AC816B2" w14:textId="27A5D56B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C7FB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616860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24BECF2" w14:textId="49603E8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15CDEE10" w14:textId="55472EA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328FBE" w14:textId="26364530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6C11AC7" w14:textId="70577F3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92D2B52" w14:textId="0ECE33D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4E3B942" w14:textId="1D4B240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5F471C53" w14:textId="220530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AB241C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51CCF3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315FA20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4B7AE89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184B93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6AC0911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15504C3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5FEF8BA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190101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5E759FA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68B7BC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4EA8ED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5E6F4C9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23AA3E9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5409C3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080F055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149638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7E0A317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73C002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0033A14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614978C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7359AC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08C1A7A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5A3400D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4BB8B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7149718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6A168B1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5A3BE8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46F89E9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69E00F3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296A6B2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3B6AA48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240C3B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09A8D9B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21FC217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121185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657F8B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83D1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925788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478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0CFBE0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77BD91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C240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AEF418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68A0DD6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1F353E1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C7F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542E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1D886" w14:textId="77777777" w:rsidR="008C64A8" w:rsidRDefault="008C64A8">
      <w:pPr>
        <w:spacing w:after="0"/>
      </w:pPr>
      <w:r>
        <w:separator/>
      </w:r>
    </w:p>
  </w:endnote>
  <w:endnote w:type="continuationSeparator" w:id="0">
    <w:p w14:paraId="63ED5E36" w14:textId="77777777" w:rsidR="008C64A8" w:rsidRDefault="008C64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4BB3D" w14:textId="77777777" w:rsidR="008C64A8" w:rsidRDefault="008C64A8">
      <w:pPr>
        <w:spacing w:after="0"/>
      </w:pPr>
      <w:r>
        <w:separator/>
      </w:r>
    </w:p>
  </w:footnote>
  <w:footnote w:type="continuationSeparator" w:id="0">
    <w:p w14:paraId="5B375779" w14:textId="77777777" w:rsidR="008C64A8" w:rsidRDefault="008C64A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C2405"/>
    <w:rsid w:val="003E085C"/>
    <w:rsid w:val="003E7B3A"/>
    <w:rsid w:val="00416364"/>
    <w:rsid w:val="0042478E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C5B43"/>
    <w:rsid w:val="005D5149"/>
    <w:rsid w:val="005E656F"/>
    <w:rsid w:val="00642A90"/>
    <w:rsid w:val="006542E2"/>
    <w:rsid w:val="00667021"/>
    <w:rsid w:val="00691EE4"/>
    <w:rsid w:val="00693FCE"/>
    <w:rsid w:val="006974E1"/>
    <w:rsid w:val="006B6899"/>
    <w:rsid w:val="006C0896"/>
    <w:rsid w:val="006F513E"/>
    <w:rsid w:val="0076699E"/>
    <w:rsid w:val="00796DA5"/>
    <w:rsid w:val="007C0139"/>
    <w:rsid w:val="007D45A1"/>
    <w:rsid w:val="007F564D"/>
    <w:rsid w:val="008B1201"/>
    <w:rsid w:val="008C64A8"/>
    <w:rsid w:val="008C7FBE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3D13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2021-12-17T13:32:00Z</dcterms:created>
  <dcterms:modified xsi:type="dcterms:W3CDTF">2021-12-17T13:32:00Z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