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7FC2EB67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E2DD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1ACE83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148E4F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45D1460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C7A22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62D162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2C2553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491F81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5F8DEA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5620AC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09D6988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027D55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7FF492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5FB557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109A65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1A99060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6707D42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1196A94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410B7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2E29B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188A1C1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BAB71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7471EA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07C24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6BCD6B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49FFC0E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764E5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1C7877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2F0568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36BA994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C2542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DE76B3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76CB4E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296AC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6A9D8A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6D6EE6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2E7B1F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F751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01A91C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359"/>
        <w:gridCol w:w="3413"/>
      </w:tblGrid>
      <w:tr w:rsidR="004334FC" w:rsidRPr="00693FCE" w14:paraId="491B8CF8" w14:textId="77777777" w:rsidTr="004334FC">
        <w:tc>
          <w:tcPr>
            <w:tcW w:w="3416" w:type="pct"/>
            <w:vAlign w:val="bottom"/>
          </w:tcPr>
          <w:p w14:paraId="1D943BD5" w14:textId="1BA6DDCF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1584" w:type="pct"/>
            <w:vAlign w:val="bottom"/>
          </w:tcPr>
          <w:p w14:paraId="5AC816B2" w14:textId="5F8FC139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E2DD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616860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24BECF2" w14:textId="49603E8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15CDEE10" w14:textId="55472EA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328FBE" w14:textId="26364530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6C11AC7" w14:textId="70577F3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92D2B52" w14:textId="0ECE33D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1D4B240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220530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AB241C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0A6254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3AE10D2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744B24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F751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4C757A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349FD7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7430C1D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379AD9D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190101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70F5A5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0230F6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1C672B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6880DE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2C51116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508201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25A554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149638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A0089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148E8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29D90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05809E8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6ECB81C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511E7E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04D27B5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4BB8B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693062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1FB23E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2A9F0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7C2ECC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07087A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3B5202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8733D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240C3B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642EA05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7B3B8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27A9EE6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F751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F751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F560A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53310F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93B68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5146DD3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AEF418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1EA75F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0310C85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82"/>
        <w:gridCol w:w="3490"/>
      </w:tblGrid>
      <w:tr w:rsidR="004334FC" w:rsidRPr="00693FCE" w14:paraId="31547B57" w14:textId="77777777" w:rsidTr="004334FC">
        <w:tc>
          <w:tcPr>
            <w:tcW w:w="3380" w:type="pct"/>
            <w:vAlign w:val="bottom"/>
          </w:tcPr>
          <w:p w14:paraId="6AE3BB0C" w14:textId="2D25B7E9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DECEMBER</w:t>
            </w:r>
          </w:p>
        </w:tc>
        <w:tc>
          <w:tcPr>
            <w:tcW w:w="1620" w:type="pct"/>
            <w:vAlign w:val="bottom"/>
          </w:tcPr>
          <w:p w14:paraId="3D8BA562" w14:textId="3661EA4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7E2DD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07C58706" w:rsidR="00ED5F48" w:rsidRPr="00693FCE" w:rsidRDefault="00164A92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  <w:r w:rsidRPr="00693FCE"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  <w:t xml:space="preserve"> </w:t>
      </w: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1C608AFC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3817A1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7721FE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75F673D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278C18C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480F30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2FFF7B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3317BA1" w14:textId="52EBF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7C17943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595A59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50E8AC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3DFA523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21D7A0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623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073448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F751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1D38389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1807274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F4FCF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0ADDD10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54A0D2C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46C081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3CB35A0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3F2725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3D6FC61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717EB3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7DB9DA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44B389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32F884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F0ED8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BEF37B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17C202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3850F7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06FB722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953C65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4C263B6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3421DB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5CFEB3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31760A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7E3F44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CB3BF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15557C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CCE256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02DF670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7091D1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24B209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2CA0F1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4C1A12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1E3104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EF751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EF751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04994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43F7B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4B524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305FFD9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C253C" w14:textId="77777777" w:rsidR="00BA14B5" w:rsidRDefault="00BA14B5">
      <w:pPr>
        <w:spacing w:after="0"/>
      </w:pPr>
      <w:r>
        <w:separator/>
      </w:r>
    </w:p>
  </w:endnote>
  <w:endnote w:type="continuationSeparator" w:id="0">
    <w:p w14:paraId="6D2CBBE4" w14:textId="77777777" w:rsidR="00BA14B5" w:rsidRDefault="00BA14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70828" w14:textId="77777777" w:rsidR="00BA14B5" w:rsidRDefault="00BA14B5">
      <w:pPr>
        <w:spacing w:after="0"/>
      </w:pPr>
      <w:r>
        <w:separator/>
      </w:r>
    </w:p>
  </w:footnote>
  <w:footnote w:type="continuationSeparator" w:id="0">
    <w:p w14:paraId="7E9E8165" w14:textId="77777777" w:rsidR="00BA14B5" w:rsidRDefault="00BA14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E2DDD"/>
    <w:rsid w:val="007F564D"/>
    <w:rsid w:val="00856421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4B5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EF7515"/>
    <w:rsid w:val="00F54C75"/>
    <w:rsid w:val="00F91390"/>
    <w:rsid w:val="00F93B3B"/>
    <w:rsid w:val="00F93E3B"/>
    <w:rsid w:val="00FC0032"/>
    <w:rsid w:val="00FD623F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2021-12-17T16:52:00Z</dcterms:created>
  <dcterms:modified xsi:type="dcterms:W3CDTF">2021-12-17T16:52:00Z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