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43D5BF1A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8512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2188AF4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2EA1D9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593B980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506EFAD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46CD43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55154E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007082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46C65F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6EE16B8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472E621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1CB36A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2959D8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7F43348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47A8A92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11CC8F1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6C3D3A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1FC523A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0E3B15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1BD561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3C0307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358C9E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1CEB654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36BE9C6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4B8CF1F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0A9705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366F60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59C955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49BB4B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6C57DA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151E2B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0F7ABD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32ED2E1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29212E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1F4636F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7DE3C01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1FDC62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30738DA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FAF298C" w14:textId="77777777" w:rsidTr="004334FC">
        <w:tc>
          <w:tcPr>
            <w:tcW w:w="3333" w:type="pct"/>
            <w:vAlign w:val="bottom"/>
          </w:tcPr>
          <w:p w14:paraId="0B71B109" w14:textId="1AD1E678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APRIL</w:t>
            </w:r>
          </w:p>
        </w:tc>
        <w:tc>
          <w:tcPr>
            <w:tcW w:w="1667" w:type="pct"/>
            <w:vAlign w:val="bottom"/>
          </w:tcPr>
          <w:p w14:paraId="23A157B9" w14:textId="25BED4FF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8512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4B2EB927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E2EE8E7" w14:textId="54D0F2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A9ADB4" w14:textId="7000B25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798650" w14:textId="1E69121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122A68C" w14:textId="13EE51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C0986" w14:textId="183738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A8445B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7AEC02A7" w14:textId="166F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A54C37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49722B4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6DDD8CD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28951CF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3FF440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513B3A5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415392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684B6A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EB2B2FA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1D6CFE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2FF9142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1E0EDD6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3EF684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237B79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7C2C9E6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0377EED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002DD0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07037A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7DE1D0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212466C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3BF6EB9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72D198D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5FAEC5C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09CB7E4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68BAFA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4D636F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635AD14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59BFF66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3CC6481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0414580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66FF996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79ADBD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73EBF0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2E64869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5ED22F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69CC11C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51EFC7A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3CD6BCE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5A021E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6294FE1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BE865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043756B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040D8D2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5E679A77" w14:textId="77777777" w:rsidTr="004334FC">
        <w:tc>
          <w:tcPr>
            <w:tcW w:w="3333" w:type="pct"/>
            <w:vAlign w:val="bottom"/>
          </w:tcPr>
          <w:p w14:paraId="1ADD435E" w14:textId="30F02617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MAJ</w:t>
            </w:r>
          </w:p>
        </w:tc>
        <w:tc>
          <w:tcPr>
            <w:tcW w:w="1667" w:type="pct"/>
            <w:vAlign w:val="bottom"/>
          </w:tcPr>
          <w:p w14:paraId="356E2AAA" w14:textId="78F8F3DC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8512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232816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5173D927" w14:textId="6C593AD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645E7C4A" w14:textId="3D30772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7D31BE5" w14:textId="58096BA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E1E115" w14:textId="4B7C53D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C84A1A5" w14:textId="518AF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679606F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4011076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F5FFAB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704C98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6DA48E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0C5B9FF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2821EC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4CF22D8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02D32B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3947CBC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43A7E9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44FD7C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53465B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4BCFD4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033D57A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718AAD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194739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021028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5CD50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5D776A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5DFADA3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2DB810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0CEE544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500A8D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4222034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4529E41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67DB6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485F73E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28E2F7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0E7839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0C969B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143905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3FF96F9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4C1A3D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B25253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135F0F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3FE5311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34E4A9A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0ECF8DE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10EE42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58652F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4B4E980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832F5D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640FD71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1CE8166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51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8FB6D" w14:textId="77777777" w:rsidR="00B705E0" w:rsidRDefault="00B705E0">
      <w:pPr>
        <w:spacing w:after="0"/>
      </w:pPr>
      <w:r>
        <w:separator/>
      </w:r>
    </w:p>
  </w:endnote>
  <w:endnote w:type="continuationSeparator" w:id="0">
    <w:p w14:paraId="50DA641C" w14:textId="77777777" w:rsidR="00B705E0" w:rsidRDefault="00B705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8EC58" w14:textId="77777777" w:rsidR="00B705E0" w:rsidRDefault="00B705E0">
      <w:pPr>
        <w:spacing w:after="0"/>
      </w:pPr>
      <w:r>
        <w:separator/>
      </w:r>
    </w:p>
  </w:footnote>
  <w:footnote w:type="continuationSeparator" w:id="0">
    <w:p w14:paraId="3F23DCD7" w14:textId="77777777" w:rsidR="00B705E0" w:rsidRDefault="00B705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2460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F564D"/>
    <w:rsid w:val="00883128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05E0"/>
    <w:rsid w:val="00B8512B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B6EAD"/>
    <w:rsid w:val="00DB6B33"/>
    <w:rsid w:val="00DE0273"/>
    <w:rsid w:val="00DE2930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6550F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2021-12-16T15:43:00Z</dcterms:created>
  <dcterms:modified xsi:type="dcterms:W3CDTF">2021-12-16T15:43:00Z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