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784B55A0" w14:textId="77777777" w:rsidTr="004334FC">
        <w:tc>
          <w:tcPr>
            <w:tcW w:w="3333" w:type="pct"/>
            <w:vAlign w:val="bottom"/>
          </w:tcPr>
          <w:p w14:paraId="37FAAA50" w14:textId="7403B53D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MARS</w:t>
            </w:r>
          </w:p>
        </w:tc>
        <w:tc>
          <w:tcPr>
            <w:tcW w:w="1667" w:type="pct"/>
            <w:vAlign w:val="bottom"/>
          </w:tcPr>
          <w:p w14:paraId="26647E3B" w14:textId="087B82BD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DE2930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EBF7E" w14:textId="29E5ADCC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21"/>
        <w:gridCol w:w="1539"/>
        <w:gridCol w:w="1543"/>
        <w:gridCol w:w="1543"/>
        <w:gridCol w:w="1543"/>
        <w:gridCol w:w="1543"/>
        <w:gridCol w:w="1513"/>
      </w:tblGrid>
      <w:tr w:rsidR="00ED5F48" w:rsidRPr="00693FCE" w14:paraId="560D596D" w14:textId="77777777" w:rsidTr="00691EE4">
        <w:trPr>
          <w:trHeight w:val="284"/>
        </w:trPr>
        <w:tc>
          <w:tcPr>
            <w:tcW w:w="708" w:type="pct"/>
            <w:shd w:val="clear" w:color="auto" w:fill="808080" w:themeFill="background1" w:themeFillShade="80"/>
            <w:vAlign w:val="center"/>
          </w:tcPr>
          <w:p w14:paraId="44C5013E" w14:textId="5DE71B4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54CD7167" w14:textId="039AEAC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68845A00" w14:textId="7365DE2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387DAD2F" w14:textId="7A84CC9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4869AF3A" w14:textId="01124FB1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19742508" w14:textId="25BFF0C5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17BD5908" w14:textId="4D9BDAF9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630DC1FC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2C9C6A" w14:textId="7158538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7964FA" w14:textId="21EB16F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83128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395D4" w14:textId="79E6EE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3792AC" w14:textId="2973814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02B436" w14:textId="24EC769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C872C2" w14:textId="0925FEC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E7289B" w14:textId="5C9BDB0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суббота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E722F99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1D7CE2B" w14:textId="1FA9A8E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0D177E" w14:textId="7B3DF36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B2EBD" w14:textId="2358874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4CED24" w14:textId="42C7B34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247CF" w14:textId="57AD095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99FDA" w14:textId="3AE39C8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B7624E4" w14:textId="2BC76B4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B29EB07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D98C24B" w14:textId="5F7CB11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629C8D" w14:textId="24E1992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C96E1" w14:textId="08CEE2F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D4FE6B" w14:textId="0E84172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31300D" w14:textId="56CA8F1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D531D" w14:textId="3B8C425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B3A6B0F" w14:textId="6D5DEF3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63061927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22A3772" w14:textId="486BD19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9DEA55" w14:textId="28C325A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37127" w14:textId="1E64BE4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88E0CD" w14:textId="72EA7DD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24E739" w14:textId="6778ABB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C74BE0" w14:textId="485B8FF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DB6A5DD" w14:textId="5F72318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EFD4BD9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FFCF65" w14:textId="36947DD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C45AEB" w14:textId="7688776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E09B59" w14:textId="49AEA59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48518" w14:textId="1820922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2A271" w14:textId="122E3BA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E8FC8" w14:textId="414EE38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BDED77A" w14:textId="5AAF43D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F6550F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3597095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653864B" w14:textId="464FACD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53C982" w14:textId="024EBED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54C75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664708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BFF0B3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1C0FE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5B26D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32AFDD9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7FAF298C" w14:textId="77777777" w:rsidTr="004334FC">
        <w:tc>
          <w:tcPr>
            <w:tcW w:w="3333" w:type="pct"/>
            <w:vAlign w:val="bottom"/>
          </w:tcPr>
          <w:p w14:paraId="0B71B109" w14:textId="1AD1E678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APRIL</w:t>
            </w:r>
          </w:p>
        </w:tc>
        <w:tc>
          <w:tcPr>
            <w:tcW w:w="1667" w:type="pct"/>
            <w:vAlign w:val="bottom"/>
          </w:tcPr>
          <w:p w14:paraId="23A157B9" w14:textId="5E2F43D6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DE2930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208FF17" w14:textId="726E9943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21"/>
        <w:gridCol w:w="1539"/>
        <w:gridCol w:w="1543"/>
        <w:gridCol w:w="1543"/>
        <w:gridCol w:w="1543"/>
        <w:gridCol w:w="1543"/>
        <w:gridCol w:w="1513"/>
      </w:tblGrid>
      <w:tr w:rsidR="00ED5F48" w:rsidRPr="00693FCE" w14:paraId="4B2EB927" w14:textId="77777777" w:rsidTr="00691EE4">
        <w:trPr>
          <w:trHeight w:val="284"/>
        </w:trPr>
        <w:tc>
          <w:tcPr>
            <w:tcW w:w="708" w:type="pct"/>
            <w:shd w:val="clear" w:color="auto" w:fill="808080" w:themeFill="background1" w:themeFillShade="80"/>
            <w:vAlign w:val="center"/>
          </w:tcPr>
          <w:p w14:paraId="1E2EE8E7" w14:textId="54D0F23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08A9ADB4" w14:textId="7000B25F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70798650" w14:textId="1E69121C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0122A68C" w14:textId="13EE51F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95C0986" w14:textId="18373899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4AE62A27" w14:textId="2A8445B5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7AEC02A7" w14:textId="166FE3AB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6A54C37E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A81EA01" w14:textId="5D8F518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2CF8F12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6504034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4F6C41B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33389BC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9ABE1D" w14:textId="6365418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вторник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57C3D9E" w14:textId="38EC439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MonthStart4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вторник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7EB2B2FA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0DCA498" w14:textId="5255E26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7949EDB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7CA278B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5804F7A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2BD2DD4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CFC167" w14:textId="102C774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53B4AD5" w14:textId="402AE31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3002DD0F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28892CB7" w14:textId="2B7DFBD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2A0D094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235F90B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1D21BD3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65EE71C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958C56" w14:textId="172CB9F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357CD5" w14:textId="4366ED9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68BAFAE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8E74E94" w14:textId="16777A3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4BE1E77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1A96558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3E6F425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45AAB10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49DF52" w14:textId="1BF10C9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093039" w14:textId="2265852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D73EBF0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7DF9029" w14:textId="1FAD9F2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3351873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4B26196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5650041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5A3C200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073DED" w14:textId="6520203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03246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9DF7ABA" w14:textId="6C11B486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3BE865F" w14:textId="77777777" w:rsidTr="00EE47BB">
        <w:trPr>
          <w:trHeight w:val="624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32F4322" w14:textId="17C903D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287139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MonthEnd4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EF34A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3C2D05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181"/>
        <w:gridCol w:w="3591"/>
      </w:tblGrid>
      <w:tr w:rsidR="004334FC" w:rsidRPr="00693FCE" w14:paraId="5E679A77" w14:textId="77777777" w:rsidTr="004334FC">
        <w:tc>
          <w:tcPr>
            <w:tcW w:w="3333" w:type="pct"/>
            <w:vAlign w:val="bottom"/>
          </w:tcPr>
          <w:p w14:paraId="1ADD435E" w14:textId="30F02617" w:rsidR="004334FC" w:rsidRPr="00693FCE" w:rsidRDefault="004334FC" w:rsidP="004334FC">
            <w:pPr>
              <w:pStyle w:val="ad"/>
              <w:jc w:val="left"/>
              <w:rPr>
                <w:rFonts w:ascii="Century Gothic" w:hAnsi="Century Gothic" w:cs="Times New Roman"/>
                <w:noProof/>
                <w:color w:val="auto"/>
                <w:sz w:val="48"/>
                <w:szCs w:val="48"/>
                <w:lang w:bidi="ru-RU"/>
              </w:rPr>
            </w:pPr>
            <w:r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MAJ</w:t>
            </w:r>
          </w:p>
        </w:tc>
        <w:tc>
          <w:tcPr>
            <w:tcW w:w="1667" w:type="pct"/>
            <w:vAlign w:val="bottom"/>
          </w:tcPr>
          <w:p w14:paraId="356E2AAA" w14:textId="68CA34D6" w:rsidR="004334FC" w:rsidRPr="00693FCE" w:rsidRDefault="004334FC" w:rsidP="00ED5F48">
            <w:pPr>
              <w:pStyle w:val="ad"/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</w:pP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DE2930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693FCE">
              <w:rPr>
                <w:rFonts w:ascii="Century Gothic" w:hAnsi="Century Gothic" w:cs="Times New Roman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24B867D3" w14:textId="4AD3AE40" w:rsidR="00ED5F48" w:rsidRPr="00693FCE" w:rsidRDefault="00ED5F48" w:rsidP="00ED5F48">
      <w:pPr>
        <w:pStyle w:val="Months"/>
        <w:jc w:val="center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19"/>
        <w:gridCol w:w="1539"/>
        <w:gridCol w:w="1543"/>
        <w:gridCol w:w="1543"/>
        <w:gridCol w:w="1543"/>
        <w:gridCol w:w="1543"/>
        <w:gridCol w:w="1515"/>
      </w:tblGrid>
      <w:tr w:rsidR="00ED5F48" w:rsidRPr="00693FCE" w14:paraId="4232816E" w14:textId="77777777" w:rsidTr="00691EE4">
        <w:trPr>
          <w:trHeight w:val="284"/>
        </w:trPr>
        <w:tc>
          <w:tcPr>
            <w:tcW w:w="707" w:type="pct"/>
            <w:shd w:val="clear" w:color="auto" w:fill="808080" w:themeFill="background1" w:themeFillShade="80"/>
            <w:vAlign w:val="center"/>
          </w:tcPr>
          <w:p w14:paraId="5173D927" w14:textId="6C593ADA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MÅ</w:t>
            </w:r>
          </w:p>
        </w:tc>
        <w:tc>
          <w:tcPr>
            <w:tcW w:w="716" w:type="pct"/>
            <w:shd w:val="clear" w:color="auto" w:fill="808080" w:themeFill="background1" w:themeFillShade="80"/>
            <w:vAlign w:val="center"/>
          </w:tcPr>
          <w:p w14:paraId="645E7C4A" w14:textId="3D30772A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TI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7D31BE5" w14:textId="58096BAF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ON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18E1E115" w14:textId="4B7C53D5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TO</w:t>
            </w:r>
          </w:p>
        </w:tc>
        <w:tc>
          <w:tcPr>
            <w:tcW w:w="718" w:type="pct"/>
            <w:shd w:val="clear" w:color="auto" w:fill="808080" w:themeFill="background1" w:themeFillShade="80"/>
            <w:vAlign w:val="center"/>
          </w:tcPr>
          <w:p w14:paraId="2C84A1A5" w14:textId="518AFB42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FFFFFF" w:themeColor="background1"/>
                <w:sz w:val="28"/>
                <w:szCs w:val="28"/>
                <w:lang w:bidi="ru-RU"/>
              </w:rPr>
              <w:t>FR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773A0790" w14:textId="679606FD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LÖ</w:t>
            </w:r>
          </w:p>
        </w:tc>
        <w:tc>
          <w:tcPr>
            <w:tcW w:w="705" w:type="pct"/>
            <w:shd w:val="clear" w:color="auto" w:fill="C00000"/>
            <w:vAlign w:val="center"/>
          </w:tcPr>
          <w:p w14:paraId="08410A3D" w14:textId="40110764" w:rsidR="00ED5F48" w:rsidRPr="00693FCE" w:rsidRDefault="00693FCE" w:rsidP="00ED5F48">
            <w:pPr>
              <w:pStyle w:val="Days"/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</w:rPr>
            </w:pPr>
            <w:r>
              <w:rPr>
                <w:rFonts w:ascii="Century Gothic" w:hAnsi="Century Gothic" w:cs="Times New Roman"/>
                <w:b/>
                <w:bCs/>
                <w:noProof/>
                <w:color w:val="auto"/>
                <w:sz w:val="28"/>
                <w:szCs w:val="28"/>
                <w:lang w:bidi="ru-RU"/>
              </w:rPr>
              <w:t>SÖ</w:t>
            </w:r>
          </w:p>
        </w:tc>
      </w:tr>
      <w:tr w:rsidR="00ED5F48" w:rsidRPr="00693FCE" w14:paraId="6F5FFAB0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9C2670" w14:textId="0EC1999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“понедельник" 1 ""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F7B697C" w14:textId="3F8539C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“вторник"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8A88DF" w14:textId="29F9CBB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“среда"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B1B025" w14:textId="08EB47C1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“четверг"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F732E" w14:textId="43B580C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= “пятница"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B6EAD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B26961" w14:textId="554053F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“суббота"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CB6EAD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6817485" w14:textId="4DE3BA5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MonthStart5 \@ dddd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четверг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“воскресенье" 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&lt;&gt; 0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4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543A7E90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21331D" w14:textId="4AD48F2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B2BF12" w14:textId="37F1D0D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58DFB7" w14:textId="611ABC6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8B68F1" w14:textId="034B451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45A9F5" w14:textId="18DD671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9615FD" w14:textId="4F9C1515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10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2D659A8" w14:textId="3AEF5509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5CD5011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3162FCE" w14:textId="6E36DF2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534D557" w14:textId="4B067DB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E94CD6" w14:textId="0244A5A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358C9A" w14:textId="3036B98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5FC823" w14:textId="4D6BC27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8DB889" w14:textId="488945E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17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CED4719" w14:textId="4FF7F30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18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1967DB6D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8568AD" w14:textId="53393EB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0DA026" w14:textId="60187C32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C5897B" w14:textId="03CFEED0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37E596" w14:textId="0E66C57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6F8449" w14:textId="0EEB56CA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32A15C" w14:textId="7B20591B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24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4653324" w14:textId="6CE8046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25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0B252533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05994ED" w14:textId="54AC900C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B32801" w14:textId="3AFD1FDE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129B62" w14:textId="1F126C7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7DFE374" w14:textId="5776D9ED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25C5B5" w14:textId="56DDD638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F6550F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1EB887" w14:textId="7EC29F23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=E6+1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t>31</w: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499CB9D" w14:textId="79FB8D3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=F6+1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693FCE" w14:paraId="2832F5D6" w14:textId="77777777" w:rsidTr="00EE47BB">
        <w:trPr>
          <w:trHeight w:val="624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B10BCDE" w14:textId="6FAF5A14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C2A51FD" w14:textId="62FCC98F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E293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MonthEnd5 \@ d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32460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693FCE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98195F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122FC5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BF85BD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7A702A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A2DC031" w14:textId="77777777" w:rsidR="00ED5F48" w:rsidRPr="00693FCE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C00000"/>
                <w:sz w:val="40"/>
                <w:szCs w:val="40"/>
              </w:rPr>
            </w:pPr>
          </w:p>
        </w:tc>
      </w:tr>
    </w:tbl>
    <w:p w14:paraId="50D5D5A5" w14:textId="77777777" w:rsidR="00ED5F48" w:rsidRPr="00693FCE" w:rsidRDefault="00ED5F48" w:rsidP="00C800AA">
      <w:pPr>
        <w:pStyle w:val="a5"/>
        <w:rPr>
          <w:rFonts w:ascii="Century Gothic" w:hAnsi="Century Gothic" w:cs="Times New Roman"/>
          <w:noProof/>
          <w:color w:val="auto"/>
          <w:sz w:val="2"/>
          <w:szCs w:val="2"/>
        </w:rPr>
      </w:pPr>
    </w:p>
    <w:sectPr w:rsidR="00ED5F48" w:rsidRPr="00693FCE" w:rsidSect="004334FC">
      <w:pgSz w:w="11906" w:h="16838" w:code="9"/>
      <w:pgMar w:top="510" w:right="567" w:bottom="51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2F60A" w14:textId="77777777" w:rsidR="0060186B" w:rsidRDefault="0060186B">
      <w:pPr>
        <w:spacing w:after="0"/>
      </w:pPr>
      <w:r>
        <w:separator/>
      </w:r>
    </w:p>
  </w:endnote>
  <w:endnote w:type="continuationSeparator" w:id="0">
    <w:p w14:paraId="563238C6" w14:textId="77777777" w:rsidR="0060186B" w:rsidRDefault="006018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8D9C9" w14:textId="77777777" w:rsidR="0060186B" w:rsidRDefault="0060186B">
      <w:pPr>
        <w:spacing w:after="0"/>
      </w:pPr>
      <w:r>
        <w:separator/>
      </w:r>
    </w:p>
  </w:footnote>
  <w:footnote w:type="continuationSeparator" w:id="0">
    <w:p w14:paraId="39F5767F" w14:textId="77777777" w:rsidR="0060186B" w:rsidRDefault="0060186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32460"/>
    <w:rsid w:val="0005357B"/>
    <w:rsid w:val="00071356"/>
    <w:rsid w:val="00097A25"/>
    <w:rsid w:val="000A5A57"/>
    <w:rsid w:val="001274F3"/>
    <w:rsid w:val="00151CCE"/>
    <w:rsid w:val="00164A92"/>
    <w:rsid w:val="001B01F9"/>
    <w:rsid w:val="001C41F9"/>
    <w:rsid w:val="00285C1D"/>
    <w:rsid w:val="002D7C5A"/>
    <w:rsid w:val="002F05E5"/>
    <w:rsid w:val="003327F5"/>
    <w:rsid w:val="00340CAF"/>
    <w:rsid w:val="003C0D41"/>
    <w:rsid w:val="003E085C"/>
    <w:rsid w:val="003E7B3A"/>
    <w:rsid w:val="00416364"/>
    <w:rsid w:val="00431B29"/>
    <w:rsid w:val="004334FC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0186B"/>
    <w:rsid w:val="00642A90"/>
    <w:rsid w:val="00667021"/>
    <w:rsid w:val="00691EE4"/>
    <w:rsid w:val="00693FCE"/>
    <w:rsid w:val="006974E1"/>
    <w:rsid w:val="006B6899"/>
    <w:rsid w:val="006C0896"/>
    <w:rsid w:val="006F513E"/>
    <w:rsid w:val="0076699E"/>
    <w:rsid w:val="007C0139"/>
    <w:rsid w:val="007D45A1"/>
    <w:rsid w:val="007F564D"/>
    <w:rsid w:val="00883128"/>
    <w:rsid w:val="008B1201"/>
    <w:rsid w:val="008F16F7"/>
    <w:rsid w:val="009164BA"/>
    <w:rsid w:val="009166BD"/>
    <w:rsid w:val="00977AAE"/>
    <w:rsid w:val="00996E56"/>
    <w:rsid w:val="00997268"/>
    <w:rsid w:val="009E330F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B6EAD"/>
    <w:rsid w:val="00DB6B33"/>
    <w:rsid w:val="00DE0273"/>
    <w:rsid w:val="00DE2930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EE47BB"/>
    <w:rsid w:val="00F54C75"/>
    <w:rsid w:val="00F6550F"/>
    <w:rsid w:val="00F91390"/>
    <w:rsid w:val="00F93B3B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870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2021-12-16T15:42:00Z</dcterms:created>
  <dcterms:modified xsi:type="dcterms:W3CDTF">2021-12-16T15:42:00Z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