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6EE3CE38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4C12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4DACB5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40811D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C5C05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B062F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9EFA1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564CE2E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2D48CC0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5BE57BD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78ABA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63A503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0266B7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3A885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01B137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595FE7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E83BC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90CB46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1E756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F331E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B12C0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3E4F58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878E4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24AE014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503B2A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A1E46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87DD9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1FD40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FA511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544987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534358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0EC6E7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8FD39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357F28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36264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1BF0A1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4B54AA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18288F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D4922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7F999B1" w14:textId="77777777" w:rsidTr="004334FC">
        <w:tc>
          <w:tcPr>
            <w:tcW w:w="3333" w:type="pct"/>
            <w:vAlign w:val="bottom"/>
          </w:tcPr>
          <w:p w14:paraId="6CD4D464" w14:textId="75F56785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</w:tc>
        <w:tc>
          <w:tcPr>
            <w:tcW w:w="1667" w:type="pct"/>
            <w:vAlign w:val="bottom"/>
          </w:tcPr>
          <w:p w14:paraId="3BE4EA34" w14:textId="25A5D85E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4C12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45120BC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4E3F02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0B55E11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290A830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0343800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21BD502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687B25E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4B43FF6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FCF77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877046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0220A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114AA7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3CE869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2EBCA5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5AF7968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7B082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32335EA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2B1DA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3E5C9E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F4EF0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632CA9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039673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D4831C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AAD30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56B9187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275757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1F9BF3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5B0A92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64F54F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BCD84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1B23BF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85906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A5075A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348F90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B5357F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5CBF08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101C2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39E671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9DDF3F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740AC91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796038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5CD707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B406F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68ADA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1398AAE5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24C12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353B0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C301A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67C40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628A1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EFA73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9D0DF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1D4F86E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2967B9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22F44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1DC5E88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FF96F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09247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2B1F43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BC26A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591CD4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652831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264AAA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38DD7D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6E33E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95EA8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4A292B2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02FB3B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65F72BA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4C6D2CF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74587F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3972B3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5EA92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1028B9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F472D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0AC2C76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43A1DE1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A1FACE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4C6CB7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4593E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3B2344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C3C8B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2FA6779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1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2CF36" w14:textId="77777777" w:rsidR="00D63C17" w:rsidRDefault="00D63C17">
      <w:pPr>
        <w:spacing w:after="0"/>
      </w:pPr>
      <w:r>
        <w:separator/>
      </w:r>
    </w:p>
  </w:endnote>
  <w:endnote w:type="continuationSeparator" w:id="0">
    <w:p w14:paraId="60641C54" w14:textId="77777777" w:rsidR="00D63C17" w:rsidRDefault="00D63C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9FF02" w14:textId="77777777" w:rsidR="00D63C17" w:rsidRDefault="00D63C17">
      <w:pPr>
        <w:spacing w:after="0"/>
      </w:pPr>
      <w:r>
        <w:separator/>
      </w:r>
    </w:p>
  </w:footnote>
  <w:footnote w:type="continuationSeparator" w:id="0">
    <w:p w14:paraId="50018AF9" w14:textId="77777777" w:rsidR="00D63C17" w:rsidRDefault="00D63C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49DE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63645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218E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30268"/>
    <w:rsid w:val="00844747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24C12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63C17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2021-12-17T08:29:00Z</dcterms:created>
  <dcterms:modified xsi:type="dcterms:W3CDTF">2021-12-17T08:29:00Z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