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69517691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4747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E01FF8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4217971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620B875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6F88CC8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417F318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2C5334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7167B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47F3803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7B4222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35EDC2A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332434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5B417D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5E4A5C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0A9D92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093907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113D1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17925A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76B824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12D5D4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2343AF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50ADC16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2F1DCC8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745C2B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69E4D7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62DAF6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45777C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3CAF97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6262DB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7A076F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4CB03B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966C92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1554E9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31FDF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0E63E9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18F050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4E472F0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474650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7F999B1" w14:textId="77777777" w:rsidTr="004334FC">
        <w:tc>
          <w:tcPr>
            <w:tcW w:w="3333" w:type="pct"/>
            <w:vAlign w:val="bottom"/>
          </w:tcPr>
          <w:p w14:paraId="6CD4D464" w14:textId="75F56785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JULI</w:t>
            </w:r>
          </w:p>
        </w:tc>
        <w:tc>
          <w:tcPr>
            <w:tcW w:w="1667" w:type="pct"/>
            <w:vAlign w:val="bottom"/>
          </w:tcPr>
          <w:p w14:paraId="3BE4EA34" w14:textId="6C4505AD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4747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58049A2" w14:textId="382900B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2A07B664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595B0EF" w14:textId="45120BC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B17593" w14:textId="4E3F02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4F85D72" w14:textId="0B55E11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725BE79" w14:textId="290A830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E08FC8C" w14:textId="0343800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9CD89D5" w14:textId="21BD502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2D9DB4" w14:textId="687B25E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250FBDA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4ECF66B" w14:textId="78D3B91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1B6236B" w14:textId="28B4B30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796A5C" w14:textId="4819B6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F1FE86" w14:textId="0687C02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BE2FDF" w14:textId="596145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3F6C02" w14:textId="0899D26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1F5514" w14:textId="48058E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MonthStart7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понедельник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66C7E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7EA8966" w14:textId="3E71D85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BA60BF0" w14:textId="71B98B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C24AFA9" w14:textId="317F835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673A615" w14:textId="3219604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B75C9A" w14:textId="16FE15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E686C24" w14:textId="74268A7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7098601" w14:textId="45D6F5B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3AD7F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90FC634" w14:textId="2E20625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D339845" w14:textId="7C3A03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659809" w14:textId="304388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866C9C" w14:textId="2D71A6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016042" w14:textId="11AEA03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D697AC" w14:textId="1B4DFCA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9857734" w14:textId="36B5F10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71CE60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C7AE80F" w14:textId="249AE0E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2254111" w14:textId="5E7372E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3E1D2A" w14:textId="6C80EF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BF1B4FD" w14:textId="5D2CF5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B93ADC" w14:textId="1214D49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13C171" w14:textId="07BB06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BF0FCBD" w14:textId="6DB74CA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D3EA8D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AB2899E" w14:textId="2CE65A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E5646C5" w14:textId="3940AD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E5BB46" w14:textId="737151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E4E3FBF" w14:textId="576A7E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F081FD" w14:textId="2E1D46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B7ADA4" w14:textId="3C5F79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8D212E" w14:textId="0D0585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0A46A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DF423A" w14:textId="33A727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FC7EEA" w14:textId="451A85D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MonthEnd7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39DBAA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ED590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23CBEE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53426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A2734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03B056FB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844747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273CFE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0C94137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0D93F3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54950E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27C42C9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8FD79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58218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597711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188BC43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5BDD7E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F86693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717ECD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4FAD64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39DC09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7590B4E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67C9B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358705B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5B8915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46BB8A8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0377E2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3CE2E3E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160BF0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7B2A3C0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5323E09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410504F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0234C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53F3F8A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29C24E2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0FE2C9D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3B2F23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1A747C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2FAAD8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46C18D1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30268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2A1A33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390EAF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A70254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7A05AD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10B1F08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4474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63645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4E329" w14:textId="77777777" w:rsidR="00074EF8" w:rsidRDefault="00074EF8">
      <w:pPr>
        <w:spacing w:after="0"/>
      </w:pPr>
      <w:r>
        <w:separator/>
      </w:r>
    </w:p>
  </w:endnote>
  <w:endnote w:type="continuationSeparator" w:id="0">
    <w:p w14:paraId="22A406BB" w14:textId="77777777" w:rsidR="00074EF8" w:rsidRDefault="00074EF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A38272" w14:textId="77777777" w:rsidR="00074EF8" w:rsidRDefault="00074EF8">
      <w:pPr>
        <w:spacing w:after="0"/>
      </w:pPr>
      <w:r>
        <w:separator/>
      </w:r>
    </w:p>
  </w:footnote>
  <w:footnote w:type="continuationSeparator" w:id="0">
    <w:p w14:paraId="59DF9361" w14:textId="77777777" w:rsidR="00074EF8" w:rsidRDefault="00074EF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049DE"/>
    <w:rsid w:val="0005357B"/>
    <w:rsid w:val="00071356"/>
    <w:rsid w:val="00074EF8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63645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218E"/>
    <w:rsid w:val="00583B82"/>
    <w:rsid w:val="005923AC"/>
    <w:rsid w:val="005D5149"/>
    <w:rsid w:val="005E656F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30268"/>
    <w:rsid w:val="00844747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875</Words>
  <Characters>4990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2021-12-17T08:29:00Z</dcterms:created>
  <dcterms:modified xsi:type="dcterms:W3CDTF">2021-12-17T08:29:00Z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