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7D1ECC7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8218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18F4C8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F0C80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07AB752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DE539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25141A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E0678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3A1D19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56317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4AB67D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65CC3F9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5E9ABE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2C25D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742C1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327CF9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32D3C9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B7C227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3203F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573B2C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6A3ED7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7E8D0E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608504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B90982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33257A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0ED5C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532815B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705FBB8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D5234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B07D8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810869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E008A4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7FDAB9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07E875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0449803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B25677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6263D5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0495B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54A5F1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30656107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8218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58A6EF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47C23A5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D59B4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670263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631406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4DF241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7CAA2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пятница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15DAA0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48B67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6751F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F7811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43DC42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4186FF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529EC1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35FEDC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C25FB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7FA340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78792E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C3F84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3E9BE2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CEF03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F17B85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265791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34B2E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DC39E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5FBDA9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453862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0FA2C3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69CA3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5204F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6A909C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40EFD5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10B733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0641125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EEC2A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B91FC8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4AFBC0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52D9464F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8218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1BF0D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1E42245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AE719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A62B5B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506666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ACFDB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4BE9FF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137712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3EECD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1B93585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7A75C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41345A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A5CC5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67BB12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5BFF49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45220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4EAAC7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E2DB8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91E09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529651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5CF889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D0C91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E222C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C9066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596224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4E47E1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EC11D8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437C5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90AE2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67F94F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9124C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4627D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97AA0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23DADE4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BFE81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5ABEC3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662CF8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9A8B2" w14:textId="77777777" w:rsidR="00630D20" w:rsidRDefault="00630D20">
      <w:pPr>
        <w:spacing w:after="0"/>
      </w:pPr>
      <w:r>
        <w:separator/>
      </w:r>
    </w:p>
  </w:endnote>
  <w:endnote w:type="continuationSeparator" w:id="0">
    <w:p w14:paraId="64C332E4" w14:textId="77777777" w:rsidR="00630D20" w:rsidRDefault="00630D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A5BA" w14:textId="77777777" w:rsidR="00630D20" w:rsidRDefault="00630D20">
      <w:pPr>
        <w:spacing w:after="0"/>
      </w:pPr>
      <w:r>
        <w:separator/>
      </w:r>
    </w:p>
  </w:footnote>
  <w:footnote w:type="continuationSeparator" w:id="0">
    <w:p w14:paraId="51525F47" w14:textId="77777777" w:rsidR="00630D20" w:rsidRDefault="00630D2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9DE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63645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218E"/>
    <w:rsid w:val="00583B82"/>
    <w:rsid w:val="005923AC"/>
    <w:rsid w:val="005D5149"/>
    <w:rsid w:val="005E656F"/>
    <w:rsid w:val="00630D20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2021-12-17T08:28:00Z</dcterms:created>
  <dcterms:modified xsi:type="dcterms:W3CDTF">2021-12-17T08:28:00Z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