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2A148FA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C27A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0DCA78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72E466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83328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4D859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7B928C9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74E45A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2642BE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среда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45BAB29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0E266A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7DAE92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1AEF18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43A148A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2183D8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7AAABF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7CD892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3DF69E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4503BD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15B442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8B285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4B3971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05D47C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464858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6DC43D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4FDBE3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02CB64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2C5F2C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53D1AC8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0A172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552B55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09BBAC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06B2E3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43F3ECD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6AD188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47390A1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13D068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022EE6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692620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67A461A9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C27A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74B8D0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23EBE3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7375C7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3018211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16137A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03022E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A670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14162D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440FFA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E9C91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0320C3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2DE015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1E139F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71C177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133F84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12F908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126550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15084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51C71B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688945B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022BE5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C1C18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2E62E4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13C38C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147699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3B2E9F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11A26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6F1137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3B08AA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172DF0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73AA6C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04DB56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058BAF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7D445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656A72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5F98441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1E9921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6727EB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8FB95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E121D2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41E31B9F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C27A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744C07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09F878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734BA67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CD9A3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285DFA1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7468FD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56FD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47C190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3EFF49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519602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333E69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107C81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5B81A4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19F918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3114B1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7BA9DE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230061B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2D56FA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6135233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1AB574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29E3FB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3908A7E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318E650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4C272B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9E0B7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6486CC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31B961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4BCBE4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7BE342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2062A1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66C84A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0789399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6265F27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7BAEF9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A670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5970C4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7D4452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6621220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4BD52E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51D83AD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C27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614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9830F2" w14:textId="77777777" w:rsidR="004564A0" w:rsidRDefault="004564A0">
      <w:pPr>
        <w:spacing w:after="0"/>
      </w:pPr>
      <w:r>
        <w:separator/>
      </w:r>
    </w:p>
  </w:endnote>
  <w:endnote w:type="continuationSeparator" w:id="0">
    <w:p w14:paraId="06A446A0" w14:textId="77777777" w:rsidR="004564A0" w:rsidRDefault="004564A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E3F38" w14:textId="77777777" w:rsidR="004564A0" w:rsidRDefault="004564A0">
      <w:pPr>
        <w:spacing w:after="0"/>
      </w:pPr>
      <w:r>
        <w:separator/>
      </w:r>
    </w:p>
  </w:footnote>
  <w:footnote w:type="continuationSeparator" w:id="0">
    <w:p w14:paraId="426FDDD4" w14:textId="77777777" w:rsidR="004564A0" w:rsidRDefault="004564A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564A0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452"/>
    <w:rsid w:val="007D45A1"/>
    <w:rsid w:val="007F564D"/>
    <w:rsid w:val="008B1201"/>
    <w:rsid w:val="008F16F7"/>
    <w:rsid w:val="009164BA"/>
    <w:rsid w:val="009166BD"/>
    <w:rsid w:val="009614E0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56FDF"/>
    <w:rsid w:val="00B65B09"/>
    <w:rsid w:val="00B85583"/>
    <w:rsid w:val="00B9476B"/>
    <w:rsid w:val="00BC27A4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21D2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A670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870</Words>
  <Characters>4960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2021-12-17T09:32:00Z</dcterms:created>
  <dcterms:modified xsi:type="dcterms:W3CDTF">2021-12-17T09:32:00Z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