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181"/>
        <w:gridCol w:w="3591"/>
      </w:tblGrid>
      <w:tr w:rsidR="004334FC" w:rsidRPr="00693FCE" w14:paraId="67049D07" w14:textId="77777777" w:rsidTr="004334FC">
        <w:tc>
          <w:tcPr>
            <w:tcW w:w="3333" w:type="pct"/>
            <w:vAlign w:val="bottom"/>
          </w:tcPr>
          <w:p w14:paraId="221F35BB" w14:textId="7D33058C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</w:tc>
        <w:tc>
          <w:tcPr>
            <w:tcW w:w="1667" w:type="pct"/>
            <w:vAlign w:val="bottom"/>
          </w:tcPr>
          <w:p w14:paraId="225D0E91" w14:textId="72EECC3E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51BBC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93FCE" w:rsidRDefault="00BF49DC" w:rsidP="00BF49DC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BF49DC" w:rsidRPr="00693FCE" w14:paraId="726CE1BC" w14:textId="77777777" w:rsidTr="00691EE4">
        <w:trPr>
          <w:trHeight w:val="284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B0CCD02" w14:textId="3F7045E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521B78A" w14:textId="1E84236F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598B2609" w14:textId="0B9FB79C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A3F1F9B" w14:textId="79A2C444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72AC4C35" w14:textId="3F19C508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58EF49D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0B14D5A2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BF49DC" w:rsidRPr="00693FCE" w14:paraId="6EAC1785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0BE0578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5509141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783D4E1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678C021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05DE1EC5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65917F1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1122984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3C2DA741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4CC3BF6F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1DD437B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242DC21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6930501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5FAB280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292644B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346B200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6A8DAA74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35F89B8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11165BD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53218A4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5817918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83B0819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611B9E0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63F9E9D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1D2030A0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06FEFDC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5E5232A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47A3C41F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6F68DD44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29859EB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698CA83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0F254E6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0A8EB60A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4119C95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0A95A3B4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212170D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54DB896A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2433E972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6503683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180F6FF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5CCC9C47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78878B4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40A9C6F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006BD6C0" w14:textId="77777777" w:rsidTr="004334FC">
        <w:tc>
          <w:tcPr>
            <w:tcW w:w="3333" w:type="pct"/>
            <w:vAlign w:val="bottom"/>
          </w:tcPr>
          <w:bookmarkEnd w:id="0"/>
          <w:p w14:paraId="19962AF0" w14:textId="67BC1371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0F9F655" w14:textId="7540F3D1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51BBC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93FCE" w:rsidRDefault="006B6899" w:rsidP="006B6899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6B6899" w:rsidRPr="00693FCE" w14:paraId="2A9965BE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512E7E2D" w14:textId="44C14005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FAB7376" w14:textId="3D61CFD7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F798461" w14:textId="13553F9C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3D869A9" w14:textId="5D5F9EEE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05A4BF1" w14:textId="0B59FA3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690CE6A4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631EAB2A" w14:textId="4C11272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6B6899" w:rsidRPr="00693FCE" w14:paraId="78897B1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0C9F2D8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390B61D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37188F0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04A89D5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2E9DA75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410800D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063D2E2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8619F7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7451CD6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4D3FEF5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083BE87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66EECEC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215C9C4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5043E22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14AA750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F35900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49A005C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1D0ADB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33D80A1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1119BDC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4B3B9EE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6C481F4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796506E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508437E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5A3006C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1FA4681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7DBA6A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76F595F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3439ED1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50C1F3A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2E4D5DF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B2D4DB4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7BE9F74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616541C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7F8BD58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3EE8CF3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7093A05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2554F5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14B4452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76F1256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3E7F4FB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2257CBB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09A27B6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51BBC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BE2F9A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6E6AB2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1E02B4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39298C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672BCC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296723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4C21628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1F3F91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2FA7C0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62DF8C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6C8697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115A5A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7AFA9F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113B50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64E80B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1CD5AB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626DE9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061BF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1D5272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593B10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5FC4F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5D176A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23BC2C4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18FAFD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3D9566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03BE2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6C4E04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1B1AD8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049BB1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07FCE98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26AACC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A89DD3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326A52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60A6163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29486C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7EC7E1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2B9504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719271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1B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482F7C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</w:p>
    <w:sectPr w:rsidR="00ED5F48" w:rsidRPr="00482F7C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868C0" w14:textId="77777777" w:rsidR="00E1299E" w:rsidRDefault="00E1299E">
      <w:pPr>
        <w:spacing w:after="0"/>
      </w:pPr>
      <w:r>
        <w:separator/>
      </w:r>
    </w:p>
  </w:endnote>
  <w:endnote w:type="continuationSeparator" w:id="0">
    <w:p w14:paraId="5FB12939" w14:textId="77777777" w:rsidR="00E1299E" w:rsidRDefault="00E129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B50B8" w14:textId="77777777" w:rsidR="00E1299E" w:rsidRDefault="00E1299E">
      <w:pPr>
        <w:spacing w:after="0"/>
      </w:pPr>
      <w:r>
        <w:separator/>
      </w:r>
    </w:p>
  </w:footnote>
  <w:footnote w:type="continuationSeparator" w:id="0">
    <w:p w14:paraId="33F9D4FA" w14:textId="77777777" w:rsidR="00E1299E" w:rsidRDefault="00E129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00055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82F7C"/>
    <w:rsid w:val="004A6170"/>
    <w:rsid w:val="004F6AAC"/>
    <w:rsid w:val="00512F2D"/>
    <w:rsid w:val="00533050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C0139"/>
    <w:rsid w:val="007D45A1"/>
    <w:rsid w:val="007F564D"/>
    <w:rsid w:val="00851BBC"/>
    <w:rsid w:val="008629BE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2F9A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299E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2021-12-16T12:14:00Z</dcterms:created>
  <dcterms:modified xsi:type="dcterms:W3CDTF">2021-12-16T12:14:00Z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