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282"/>
        <w:gridCol w:w="3490"/>
      </w:tblGrid>
      <w:tr w:rsidR="004334FC" w:rsidRPr="00693FCE" w14:paraId="31547B57" w14:textId="77777777" w:rsidTr="004334FC">
        <w:tc>
          <w:tcPr>
            <w:tcW w:w="3380" w:type="pct"/>
            <w:vAlign w:val="bottom"/>
          </w:tcPr>
          <w:p w14:paraId="6AE3BB0C" w14:textId="2D25B7E9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DECEMBER</w:t>
            </w:r>
          </w:p>
        </w:tc>
        <w:tc>
          <w:tcPr>
            <w:tcW w:w="1620" w:type="pct"/>
            <w:vAlign w:val="bottom"/>
          </w:tcPr>
          <w:p w14:paraId="3D8BA562" w14:textId="4090FA42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CC21B6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2024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D4CAD8A" w14:textId="07C58706" w:rsidR="00ED5F48" w:rsidRPr="00693FCE" w:rsidRDefault="00164A92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</w:pPr>
      <w:r w:rsidRPr="00693FCE">
        <w:rPr>
          <w:rFonts w:ascii="Century Gothic" w:hAnsi="Century Gothic" w:cs="Times New Roman"/>
          <w:noProof/>
          <w:color w:val="auto"/>
          <w:sz w:val="2"/>
          <w:szCs w:val="2"/>
          <w:lang w:val="en-US"/>
        </w:rPr>
        <w:t xml:space="preserve"> </w:t>
      </w: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1C608AFC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01AA947D" w14:textId="3817A16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0F3955" w14:textId="7721FEF7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173504" w14:textId="75F673D3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5459C1B2" w14:textId="278C18C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2689FC3" w14:textId="3480F30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52C5A400" w14:textId="2FFF7BF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3317BA1" w14:textId="52EBF5B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7C17943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EC0A191" w14:textId="0D6CFF2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03151C" w14:textId="10666F0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4DC06B" w14:textId="16D03C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DB9C6B" w14:textId="1DC264B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0C7CA6" w14:textId="53A52D7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16ECF4" w14:textId="1646EFA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8D4833" w14:textId="7C78F20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воскресенье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7F4FCF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F9E951E" w14:textId="272AD3A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CB7923" w14:textId="4D256E4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F31A5E" w14:textId="22709ED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475C4A" w14:textId="674EFF9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AC826A" w14:textId="66A49E8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13D5FA" w14:textId="0E3D198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304BDE0" w14:textId="20A091B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7DB9DAF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C9A3BBE" w14:textId="75671CD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3F2CCF4" w14:textId="6046759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AD79D1" w14:textId="217AD19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E272435" w14:textId="3431DF6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A50AED" w14:textId="3C10F0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A101BC" w14:textId="640A867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CC68C2" w14:textId="721531F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953C655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3D4027" w14:textId="1AD878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BD3027E" w14:textId="16306D9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136C06" w14:textId="31C68B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23EA43" w14:textId="1A542DE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DEDC25" w14:textId="5B0370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B015B6" w14:textId="74C317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3DCFA5" w14:textId="0D7BA31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CCE256B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DEC791C" w14:textId="4DECD6B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3EECC90" w14:textId="61F689E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2A7C4A" w14:textId="695B111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EF03C3" w14:textId="36566D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704AB9" w14:textId="09B245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EF70DB" w14:textId="471DAAD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03AF3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92646" w14:textId="475C58C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714B1B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43F7B5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B7E597A" w14:textId="60FEBCB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B94D4" w14:textId="53F78A8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C21B6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C97E6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040DA4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C1197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8B8C80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099B84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7181"/>
        <w:gridCol w:w="3591"/>
      </w:tblGrid>
      <w:tr w:rsidR="00CC21B6" w:rsidRPr="00693FCE" w14:paraId="1DCD1890" w14:textId="77777777" w:rsidTr="00532A0C">
        <w:tc>
          <w:tcPr>
            <w:tcW w:w="3333" w:type="pct"/>
            <w:vAlign w:val="bottom"/>
          </w:tcPr>
          <w:p w14:paraId="2E3DDEFC" w14:textId="77777777" w:rsidR="00CC21B6" w:rsidRPr="00693FCE" w:rsidRDefault="00CC21B6" w:rsidP="00532A0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JANUARY</w:t>
            </w:r>
          </w:p>
        </w:tc>
        <w:tc>
          <w:tcPr>
            <w:tcW w:w="1667" w:type="pct"/>
            <w:vAlign w:val="bottom"/>
          </w:tcPr>
          <w:p w14:paraId="16A046E9" w14:textId="77777777" w:rsidR="00CC21B6" w:rsidRPr="00693FCE" w:rsidRDefault="00CC21B6" w:rsidP="00532A0C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33FD77" w14:textId="77777777" w:rsidR="00CC21B6" w:rsidRPr="00693FCE" w:rsidRDefault="00CC21B6" w:rsidP="00CC21B6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26"/>
        <w:gridCol w:w="1543"/>
        <w:gridCol w:w="1543"/>
        <w:gridCol w:w="1543"/>
        <w:gridCol w:w="1543"/>
        <w:gridCol w:w="1543"/>
        <w:gridCol w:w="1504"/>
      </w:tblGrid>
      <w:tr w:rsidR="00CC21B6" w:rsidRPr="00693FCE" w14:paraId="3E90FE79" w14:textId="77777777" w:rsidTr="00532A0C">
        <w:trPr>
          <w:trHeight w:val="284"/>
        </w:trPr>
        <w:tc>
          <w:tcPr>
            <w:tcW w:w="710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458F9E10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31AFB1DE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3C475443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1778542D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tcMar>
              <w:right w:w="0" w:type="dxa"/>
            </w:tcMar>
            <w:vAlign w:val="center"/>
          </w:tcPr>
          <w:p w14:paraId="7E4200E9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tcMar>
              <w:right w:w="0" w:type="dxa"/>
            </w:tcMar>
            <w:vAlign w:val="center"/>
          </w:tcPr>
          <w:p w14:paraId="4529DE2F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1" w:type="pct"/>
            <w:shd w:val="clear" w:color="auto" w:fill="C00000"/>
            <w:tcMar>
              <w:right w:w="0" w:type="dxa"/>
            </w:tcMar>
            <w:vAlign w:val="center"/>
          </w:tcPr>
          <w:p w14:paraId="723D8E82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CC21B6" w:rsidRPr="00693FCE" w14:paraId="1189C99A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7F3B8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1A8BA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6C133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2A938D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B6F4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97BAB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CE3283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MonthStart1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среда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66669D50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E07DEB3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F77D5A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90B72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CECAED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4BC0B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2BEA9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61D29337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7362B95C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9ADFB54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8F834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AB483B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FEBD6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B4D437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3DF3A8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5B95E48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3D841125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D6DEA0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7955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E9D89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260D1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1F496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A123C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2E6DB9F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36682E89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0E927CA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4C3EB3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23050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3CC68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4591D7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8B9B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1BF8E4A4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548EFBAA" w14:textId="77777777" w:rsidTr="00532A0C">
        <w:trPr>
          <w:trHeight w:val="624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5CE182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E80AC7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MonthEnd1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64279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4FC31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FB3CA4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5234C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1BF578F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CC21B6" w:rsidRPr="00693FCE" w14:paraId="37E1E6C1" w14:textId="77777777" w:rsidTr="00532A0C">
        <w:tc>
          <w:tcPr>
            <w:tcW w:w="3333" w:type="pct"/>
            <w:vAlign w:val="bottom"/>
          </w:tcPr>
          <w:p w14:paraId="0C598632" w14:textId="77777777" w:rsidR="00CC21B6" w:rsidRPr="00693FCE" w:rsidRDefault="00CC21B6" w:rsidP="00532A0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FEBRUARI</w:t>
            </w:r>
          </w:p>
        </w:tc>
        <w:tc>
          <w:tcPr>
            <w:tcW w:w="1667" w:type="pct"/>
            <w:vAlign w:val="bottom"/>
          </w:tcPr>
          <w:p w14:paraId="617DF30B" w14:textId="77777777" w:rsidR="00CC21B6" w:rsidRPr="00693FCE" w:rsidRDefault="00CC21B6" w:rsidP="00532A0C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5E5A52" w14:textId="77777777" w:rsidR="00CC21B6" w:rsidRPr="00693FCE" w:rsidRDefault="00CC21B6" w:rsidP="00CC21B6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CC21B6" w:rsidRPr="00693FCE" w14:paraId="4CF36129" w14:textId="77777777" w:rsidTr="00532A0C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6EBBDE51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384CC43C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411008B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B4ED107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B5CF30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3EDA2F84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535DB4F1" w14:textId="77777777" w:rsidR="00CC21B6" w:rsidRPr="00693FCE" w:rsidRDefault="00CC21B6" w:rsidP="00532A0C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CC21B6" w:rsidRPr="00693FCE" w14:paraId="5DE8BCBF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FE3330B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29FBF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B4442A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A7EEC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F206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0A00E8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CD18BB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MonthStart2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415A4C3B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9DD51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605785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5EA3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57D0CB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F1E32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A3F5C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F17DBD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7A554EBD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02B4DF3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5A26F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949FDB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C53FC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2D212C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5E40F8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FEF4C77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4124E6FE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5BA9CE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3210CB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F1FCC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7A795E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88ECB4A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199BF1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0400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75297F4C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FBE7CAF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9C21A52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787FF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D2588A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9B5AF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FD4505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4D8663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CC21B6" w:rsidRPr="00693FCE" w14:paraId="66F89F14" w14:textId="77777777" w:rsidTr="00532A0C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40576C7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0AA86FB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MonthEnd2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!A12 Is Not In Table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095174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86BC29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ED55C0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FF6CF6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D03D46A" w14:textId="77777777" w:rsidR="00CC21B6" w:rsidRPr="00693FCE" w:rsidRDefault="00CC21B6" w:rsidP="00532A0C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3C1C3B8D" w14:textId="77777777" w:rsidR="00F03AF3" w:rsidRPr="00693FCE" w:rsidRDefault="00F03AF3" w:rsidP="00F03AF3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F4C42" w14:textId="77777777" w:rsidR="00395223" w:rsidRDefault="00395223">
      <w:pPr>
        <w:spacing w:after="0"/>
      </w:pPr>
      <w:r>
        <w:separator/>
      </w:r>
    </w:p>
  </w:endnote>
  <w:endnote w:type="continuationSeparator" w:id="0">
    <w:p w14:paraId="6B84AF8B" w14:textId="77777777" w:rsidR="00395223" w:rsidRDefault="003952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26CA6" w14:textId="77777777" w:rsidR="00395223" w:rsidRDefault="00395223">
      <w:pPr>
        <w:spacing w:after="0"/>
      </w:pPr>
      <w:r>
        <w:separator/>
      </w:r>
    </w:p>
  </w:footnote>
  <w:footnote w:type="continuationSeparator" w:id="0">
    <w:p w14:paraId="366294C7" w14:textId="77777777" w:rsidR="00395223" w:rsidRDefault="003952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4A92"/>
    <w:rsid w:val="001A4F70"/>
    <w:rsid w:val="001B01F9"/>
    <w:rsid w:val="001C41F9"/>
    <w:rsid w:val="00285C1D"/>
    <w:rsid w:val="002D7C5A"/>
    <w:rsid w:val="002F05E5"/>
    <w:rsid w:val="003327F5"/>
    <w:rsid w:val="00340CAF"/>
    <w:rsid w:val="00395223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01F24"/>
    <w:rsid w:val="00512F2D"/>
    <w:rsid w:val="00570FBB"/>
    <w:rsid w:val="00583B82"/>
    <w:rsid w:val="005923AC"/>
    <w:rsid w:val="005D5149"/>
    <w:rsid w:val="005E656F"/>
    <w:rsid w:val="00642A90"/>
    <w:rsid w:val="00667021"/>
    <w:rsid w:val="00691EE4"/>
    <w:rsid w:val="00693FCE"/>
    <w:rsid w:val="006974E1"/>
    <w:rsid w:val="006B6899"/>
    <w:rsid w:val="006C0896"/>
    <w:rsid w:val="006F513E"/>
    <w:rsid w:val="00714B1B"/>
    <w:rsid w:val="0076699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C21B6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03AF3"/>
    <w:rsid w:val="00F54C75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2021-12-18T09:50:00Z</dcterms:created>
  <dcterms:modified xsi:type="dcterms:W3CDTF">2021-12-18T09:50:00Z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