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48C8F20F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3C32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056F7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C2FF3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73839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3C119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BBBBC8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86F135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C31E7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2B416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9C9865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73247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C8F446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F0469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49154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6C1A0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05929A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6ACDEC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6315F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309588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CCC5C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4BD154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F01ED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30E6E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35489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E57B66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BAD31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AB263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BC596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78A85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B1BA2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B993B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EE8A6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40A40C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EF5D1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0CFB2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527E7E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BB633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64EC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64EC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8B633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52B15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54C6F809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3C32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30EE248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36D219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89A5B6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5FEBC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F9178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45597B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64EC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64ECB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A3E6D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64D75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88C1B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518DB7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3402A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38850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36DE42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2CAA50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59143B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A448C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6A3864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4CBA69B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4D866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23F1CC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3C8484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45D209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FE92B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3AFFAF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66725C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7E68A6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3BC1401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A5E66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0DE70E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E6C9D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A524B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09D1A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C0505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10065E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09261BA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658184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2B782A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7EB2D43" w14:textId="77777777" w:rsidTr="004334FC">
        <w:tc>
          <w:tcPr>
            <w:tcW w:w="3333" w:type="pct"/>
            <w:vAlign w:val="bottom"/>
          </w:tcPr>
          <w:p w14:paraId="08C628AC" w14:textId="32491CCC" w:rsidR="004334FC" w:rsidRPr="004334FC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val="en-US"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1667" w:type="pct"/>
            <w:vAlign w:val="bottom"/>
          </w:tcPr>
          <w:p w14:paraId="351313CB" w14:textId="77EEE335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3C32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CAB26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629277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39480CD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057BD4F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2886B0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00AC4226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5D846DE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772379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6A976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9509E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BFDC4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886C2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B3F56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22760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6A059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019301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0129E2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26D80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721E3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90935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253776B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1ACA9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0E17F1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65358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878E8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0F70F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203E6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DEA1A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7721AA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6E6B4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E79AF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DEEA8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4D3414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15AD9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33156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01866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EBA75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84EBD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A376F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34B82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64EC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87DF3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8CD6A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5E7711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560E5F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3C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E7675" w14:textId="77777777" w:rsidR="000E3BED" w:rsidRDefault="000E3BED">
      <w:pPr>
        <w:spacing w:after="0"/>
      </w:pPr>
      <w:r>
        <w:separator/>
      </w:r>
    </w:p>
  </w:endnote>
  <w:endnote w:type="continuationSeparator" w:id="0">
    <w:p w14:paraId="6180C04B" w14:textId="77777777" w:rsidR="000E3BED" w:rsidRDefault="000E3B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9CC6" w14:textId="77777777" w:rsidR="000E3BED" w:rsidRDefault="000E3BED">
      <w:pPr>
        <w:spacing w:after="0"/>
      </w:pPr>
      <w:r>
        <w:separator/>
      </w:r>
    </w:p>
  </w:footnote>
  <w:footnote w:type="continuationSeparator" w:id="0">
    <w:p w14:paraId="78F1A6C4" w14:textId="77777777" w:rsidR="000E3BED" w:rsidRDefault="000E3B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1CF4"/>
    <w:rsid w:val="00071356"/>
    <w:rsid w:val="00097A25"/>
    <w:rsid w:val="000A5A57"/>
    <w:rsid w:val="000E3BED"/>
    <w:rsid w:val="001274F3"/>
    <w:rsid w:val="00151CCE"/>
    <w:rsid w:val="00164A92"/>
    <w:rsid w:val="00164ECB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5E41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AF3C32"/>
    <w:rsid w:val="00B31FE0"/>
    <w:rsid w:val="00B37C7E"/>
    <w:rsid w:val="00B65B09"/>
    <w:rsid w:val="00B85583"/>
    <w:rsid w:val="00B9476B"/>
    <w:rsid w:val="00BC3952"/>
    <w:rsid w:val="00BE5AB8"/>
    <w:rsid w:val="00BF49DC"/>
    <w:rsid w:val="00C31E7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2021-12-17T10:15:00Z</dcterms:created>
  <dcterms:modified xsi:type="dcterms:W3CDTF">2021-12-17T10:15:00Z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