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74F3A188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5E41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EF095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FF123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E865C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A4AF8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39DF9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21973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5F0D9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43A1A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B551E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EB9E2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A9998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AB965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29C3C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1A02D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69861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C5E82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3F6A9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EE9CD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FAC16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5B621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0BB5DA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5E3F8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DEC71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C45B0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2B910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B6853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95E30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CA7C4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9B9BF3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42563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C0FEF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A3464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F7815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26B89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C7945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603083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FDA18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46F2877D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5E41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1148D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C68A7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FCB34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76D62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4EE53A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E3839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C8B4E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5D300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95700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9D7B8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5668D5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DAF87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BB4B8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C6044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8EDFC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69DB1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6ED4C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D7E7C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0493A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410E4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08A377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6E0F5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1CCB6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43936D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A62F6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FB2BB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D85AA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6478F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A2AB9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4EFD3A1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24405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6A7F9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D56C0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09324D1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1CFEC4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BECE0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F9B49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009D394B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5E41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F3815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1CACDB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08A06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B6B68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E96E8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1300C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09310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BDEB7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5CF66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0AFBC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24A45B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17683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56703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14E48A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8277F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2563F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A4D37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DD582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704925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06419D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E5424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2B775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198EF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8F47F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D96FBB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98BB4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2AB3D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003306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A9436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4A334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DA446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3FA1A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8620F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52070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A18F8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25DA8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193B4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5C52" w14:textId="77777777" w:rsidR="00372410" w:rsidRDefault="00372410">
      <w:pPr>
        <w:spacing w:after="0"/>
      </w:pPr>
      <w:r>
        <w:separator/>
      </w:r>
    </w:p>
  </w:endnote>
  <w:endnote w:type="continuationSeparator" w:id="0">
    <w:p w14:paraId="61C1CC37" w14:textId="77777777" w:rsidR="00372410" w:rsidRDefault="003724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A861" w14:textId="77777777" w:rsidR="00372410" w:rsidRDefault="00372410">
      <w:pPr>
        <w:spacing w:after="0"/>
      </w:pPr>
      <w:r>
        <w:separator/>
      </w:r>
    </w:p>
  </w:footnote>
  <w:footnote w:type="continuationSeparator" w:id="0">
    <w:p w14:paraId="4E84E9FD" w14:textId="77777777" w:rsidR="00372410" w:rsidRDefault="003724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72410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5E41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2021-12-17T10:09:00Z</dcterms:created>
  <dcterms:modified xsi:type="dcterms:W3CDTF">2021-12-17T10:09:00Z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