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7FAF298C" w14:textId="77777777" w:rsidTr="004334FC">
        <w:tc>
          <w:tcPr>
            <w:tcW w:w="3333" w:type="pct"/>
            <w:vAlign w:val="bottom"/>
          </w:tcPr>
          <w:p w14:paraId="0B71B109" w14:textId="1AD1E678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APRIL</w:t>
            </w:r>
          </w:p>
        </w:tc>
        <w:tc>
          <w:tcPr>
            <w:tcW w:w="1667" w:type="pct"/>
            <w:vAlign w:val="bottom"/>
          </w:tcPr>
          <w:p w14:paraId="23A157B9" w14:textId="7E505204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A265D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3208FF17" w14:textId="726E9943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21"/>
        <w:gridCol w:w="1539"/>
        <w:gridCol w:w="1543"/>
        <w:gridCol w:w="1543"/>
        <w:gridCol w:w="1543"/>
        <w:gridCol w:w="1543"/>
        <w:gridCol w:w="1513"/>
      </w:tblGrid>
      <w:tr w:rsidR="00ED5F48" w:rsidRPr="00693FCE" w14:paraId="4B2EB927" w14:textId="77777777" w:rsidTr="00691EE4">
        <w:trPr>
          <w:trHeight w:val="284"/>
        </w:trPr>
        <w:tc>
          <w:tcPr>
            <w:tcW w:w="708" w:type="pct"/>
            <w:shd w:val="clear" w:color="auto" w:fill="808080" w:themeFill="background1" w:themeFillShade="80"/>
            <w:vAlign w:val="center"/>
          </w:tcPr>
          <w:p w14:paraId="1E2EE8E7" w14:textId="54D0F23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08A9ADB4" w14:textId="7000B25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798650" w14:textId="1E69121C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0122A68C" w14:textId="13EE51F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95C0986" w14:textId="1837389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4AE62A27" w14:textId="2A8445B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7AEC02A7" w14:textId="166FE3A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6A54C37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A81EA01" w14:textId="5C654AF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FB043A" w14:textId="4D48119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DDF311" w14:textId="4C05944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9C2D6C1" w14:textId="013979E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B55C17" w14:textId="0941950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29ABE1D" w14:textId="4AA4BD1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57C3D9E" w14:textId="4A22000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MonthStart4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четверг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7EB2B2FA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50DCA498" w14:textId="4578516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BA343AB" w14:textId="20B5819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67D8E8" w14:textId="4D27D7B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F8F156" w14:textId="031780A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4F146E" w14:textId="06FB15E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CFC167" w14:textId="024528E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53B4AD5" w14:textId="434BCCD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3002DD0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28892CB7" w14:textId="5032049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18520C1" w14:textId="166F2D3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B464F66" w14:textId="7BB71BD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360DA3E" w14:textId="3EAAA90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5A13C5D" w14:textId="53DFE3B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5958C56" w14:textId="0F99F7C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5357CD5" w14:textId="04AE65A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68BAFAE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78E74E94" w14:textId="4410176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CBE8491" w14:textId="14A4815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3F091CF" w14:textId="3E14830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167198" w14:textId="37E5ECD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107AF4" w14:textId="7290AE0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249DF52" w14:textId="0A11CF6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093039" w14:textId="1C4B518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D73EBF0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7DF9029" w14:textId="02316C4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6AA4896" w14:textId="311766F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AF9E93" w14:textId="12A2D7D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633F73" w14:textId="5E68A00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85F4A6" w14:textId="183F219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D073DED" w14:textId="58BDB7A5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9DF7ABA" w14:textId="61CCDDF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3BE865F" w14:textId="77777777" w:rsidTr="00EE47BB">
        <w:trPr>
          <w:trHeight w:val="624"/>
        </w:trPr>
        <w:tc>
          <w:tcPr>
            <w:tcW w:w="708" w:type="pct"/>
            <w:tcMar>
              <w:right w:w="142" w:type="dxa"/>
            </w:tcMar>
            <w:vAlign w:val="bottom"/>
          </w:tcPr>
          <w:p w14:paraId="432F4322" w14:textId="53640E5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72F4D3E" w14:textId="1C29F9A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MonthEnd4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B2E77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67877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CC3DC82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EF34A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3C2D05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5E679A77" w14:textId="77777777" w:rsidTr="004334FC">
        <w:tc>
          <w:tcPr>
            <w:tcW w:w="3333" w:type="pct"/>
            <w:vAlign w:val="bottom"/>
          </w:tcPr>
          <w:p w14:paraId="1ADD435E" w14:textId="30F02617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MAJ</w:t>
            </w:r>
          </w:p>
        </w:tc>
        <w:tc>
          <w:tcPr>
            <w:tcW w:w="1667" w:type="pct"/>
            <w:vAlign w:val="bottom"/>
          </w:tcPr>
          <w:p w14:paraId="356E2AAA" w14:textId="52794C92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A265D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24B867D3" w14:textId="4AD3AE40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4232816E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5173D927" w14:textId="6C593AD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645E7C4A" w14:textId="3D30772A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7D31BE5" w14:textId="58096BA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8E1E115" w14:textId="4B7C53D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2C84A1A5" w14:textId="518AFB4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773A0790" w14:textId="679606F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08410A3D" w14:textId="40110764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6F5FFAB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69C2670" w14:textId="331F6E1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F7B697C" w14:textId="5CFA325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8A88DF" w14:textId="563BACE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9B1B025" w14:textId="0A08E76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0BF732E" w14:textId="3AC7AE1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BB26961" w14:textId="6A5124A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911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911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F911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D5517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6817485" w14:textId="208F284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MonthStart5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суббота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43A7E9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21331D" w14:textId="123975A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4B2BF12" w14:textId="155F9D7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58DFB7" w14:textId="64DF502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48B68F1" w14:textId="7847DCC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45A9F5" w14:textId="0B9FEED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29615FD" w14:textId="53436FC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2D659A8" w14:textId="6830E5C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5CD5011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3162FCE" w14:textId="72581A8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534D557" w14:textId="37DA29A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6E94CD6" w14:textId="13007F7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F358C9A" w14:textId="0FEDD05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45FC823" w14:textId="0ABFC4C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8DB889" w14:textId="2314070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CED4719" w14:textId="371ADFF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1967DB6D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08568AD" w14:textId="03B5697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0DA026" w14:textId="5365C926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AC5897B" w14:textId="47B4688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37E596" w14:textId="0FCAB98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66F8449" w14:textId="16FCC36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F32A15C" w14:textId="64BDBFD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4653324" w14:textId="7383202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0B252533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405994ED" w14:textId="2916164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7B32801" w14:textId="4748620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F129B62" w14:textId="059B544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7DFE374" w14:textId="72C6C13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325C5B5" w14:textId="43D2049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99035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1EB887" w14:textId="28B1A4F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499CB9D" w14:textId="12C885C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911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911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832F5D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B10BCDE" w14:textId="3612363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C2A51FD" w14:textId="078644D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MonthEnd5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E1A6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E98195F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C122FC5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0BF85B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E7A702A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A2DC031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181"/>
        <w:gridCol w:w="3591"/>
      </w:tblGrid>
      <w:tr w:rsidR="004334FC" w:rsidRPr="00693FCE" w14:paraId="47DF545E" w14:textId="77777777" w:rsidTr="004334FC">
        <w:tc>
          <w:tcPr>
            <w:tcW w:w="3333" w:type="pct"/>
            <w:vAlign w:val="bottom"/>
          </w:tcPr>
          <w:p w14:paraId="623DCF36" w14:textId="170F5F60" w:rsidR="004334FC" w:rsidRPr="00693FCE" w:rsidRDefault="004334FC" w:rsidP="004334FC">
            <w:pPr>
              <w:pStyle w:val="ad"/>
              <w:jc w:val="left"/>
              <w:rPr>
                <w:rFonts w:ascii="Century Gothic" w:hAnsi="Century Gothic" w:cs="Times New Roman"/>
                <w:noProof/>
                <w:color w:val="auto"/>
                <w:sz w:val="48"/>
                <w:szCs w:val="48"/>
                <w:lang w:bidi="ru-RU"/>
              </w:rPr>
            </w:pPr>
            <w:r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JUNI</w:t>
            </w:r>
          </w:p>
        </w:tc>
        <w:tc>
          <w:tcPr>
            <w:tcW w:w="1667" w:type="pct"/>
            <w:vAlign w:val="bottom"/>
          </w:tcPr>
          <w:p w14:paraId="784345F2" w14:textId="27191E8C" w:rsidR="004334FC" w:rsidRPr="00693FCE" w:rsidRDefault="004334FC" w:rsidP="00ED5F48">
            <w:pPr>
              <w:pStyle w:val="ad"/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</w:pP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BA265D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t>2027</w:t>
            </w:r>
            <w:r w:rsidRPr="00693FCE">
              <w:rPr>
                <w:rFonts w:ascii="Century Gothic" w:hAnsi="Century Gothic" w:cs="Times New Roman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693FCE" w:rsidRDefault="00ED5F48" w:rsidP="00ED5F48">
      <w:pPr>
        <w:pStyle w:val="Months"/>
        <w:jc w:val="center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519"/>
        <w:gridCol w:w="1539"/>
        <w:gridCol w:w="1543"/>
        <w:gridCol w:w="1543"/>
        <w:gridCol w:w="1543"/>
        <w:gridCol w:w="1543"/>
        <w:gridCol w:w="1515"/>
      </w:tblGrid>
      <w:tr w:rsidR="00ED5F48" w:rsidRPr="00693FCE" w14:paraId="546A3C18" w14:textId="77777777" w:rsidTr="00691EE4">
        <w:trPr>
          <w:trHeight w:val="284"/>
        </w:trPr>
        <w:tc>
          <w:tcPr>
            <w:tcW w:w="707" w:type="pct"/>
            <w:shd w:val="clear" w:color="auto" w:fill="808080" w:themeFill="background1" w:themeFillShade="80"/>
            <w:vAlign w:val="center"/>
          </w:tcPr>
          <w:p w14:paraId="1DC3C153" w14:textId="76976A99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MÅ</w:t>
            </w:r>
          </w:p>
        </w:tc>
        <w:tc>
          <w:tcPr>
            <w:tcW w:w="716" w:type="pct"/>
            <w:shd w:val="clear" w:color="auto" w:fill="808080" w:themeFill="background1" w:themeFillShade="80"/>
            <w:vAlign w:val="center"/>
          </w:tcPr>
          <w:p w14:paraId="79DC3F0D" w14:textId="63771BBF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TI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116BD4E1" w14:textId="2FD1E3AB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ON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70D278A7" w14:textId="186729F2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TO</w:t>
            </w:r>
          </w:p>
        </w:tc>
        <w:tc>
          <w:tcPr>
            <w:tcW w:w="718" w:type="pct"/>
            <w:shd w:val="clear" w:color="auto" w:fill="808080" w:themeFill="background1" w:themeFillShade="80"/>
            <w:vAlign w:val="center"/>
          </w:tcPr>
          <w:p w14:paraId="556B925B" w14:textId="38B721ED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FR</w:t>
            </w:r>
          </w:p>
        </w:tc>
        <w:tc>
          <w:tcPr>
            <w:tcW w:w="718" w:type="pct"/>
            <w:shd w:val="clear" w:color="auto" w:fill="C00000"/>
            <w:vAlign w:val="center"/>
          </w:tcPr>
          <w:p w14:paraId="1ADA9849" w14:textId="1A545B6E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LÖ</w:t>
            </w:r>
          </w:p>
        </w:tc>
        <w:tc>
          <w:tcPr>
            <w:tcW w:w="705" w:type="pct"/>
            <w:shd w:val="clear" w:color="auto" w:fill="C00000"/>
            <w:vAlign w:val="center"/>
          </w:tcPr>
          <w:p w14:paraId="4F10D939" w14:textId="2BA36125" w:rsidR="00ED5F48" w:rsidRPr="00693FCE" w:rsidRDefault="00693FCE" w:rsidP="00ED5F48">
            <w:pPr>
              <w:pStyle w:val="Days"/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</w:rPr>
            </w:pPr>
            <w:r>
              <w:rPr>
                <w:rFonts w:ascii="Century Gothic" w:hAnsi="Century Gothic" w:cs="Times New Roman"/>
                <w:b/>
                <w:bCs/>
                <w:noProof/>
                <w:color w:val="auto"/>
                <w:sz w:val="28"/>
                <w:szCs w:val="28"/>
                <w:lang w:bidi="ru-RU"/>
              </w:rPr>
              <w:t>SÖ</w:t>
            </w:r>
          </w:p>
        </w:tc>
      </w:tr>
      <w:tr w:rsidR="00ED5F48" w:rsidRPr="00693FCE" w14:paraId="57699A99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A903D23" w14:textId="2E04AD8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A862814" w14:textId="580B38F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7BC623A" w14:textId="1FE63F4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111388A" w14:textId="55B1DE6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B2EE6F" w14:textId="0E22AEC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F91113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71EC2C" w14:textId="3ACFE9D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“суббота"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4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F911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="00F9111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5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387E1147" w14:textId="49EE1C2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MonthStart6 \@ dddd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вторник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&lt;&gt; 0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2248B72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95CB634" w14:textId="7B43F86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4C69B78" w14:textId="32D4BAF3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471560" w14:textId="08500F9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C0BC1FD" w14:textId="2434589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A1DF700" w14:textId="4F16368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99B103" w14:textId="2AAC94EB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12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5289D3A" w14:textId="713A93C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13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C70933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6F0651ED" w14:textId="46D20491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6081F62B" w14:textId="3D16FAE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4CDC03C" w14:textId="773EE7B9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454BE3A" w14:textId="6C215AEC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127770" w14:textId="55ADD672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97CB849" w14:textId="312157C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19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0B6B5FD" w14:textId="780FE1E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20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64D70266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CC5276" w14:textId="6A9A183E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A845C86" w14:textId="1F2094A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2DE4AA3" w14:textId="2DFEBA6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4E20D68" w14:textId="43AEFF0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291F7C" w14:textId="1A847D4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37A99437" w14:textId="542BCAC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26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7FA7D659" w14:textId="03EDF614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t>27</w: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57201894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783FCD1" w14:textId="69FC2A4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0D8697C6" w14:textId="283D870D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794318" w14:textId="6B4B9C6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A0FEA73" w14:textId="72FEE29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FA22BFE" w14:textId="45703BF0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FD5517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B7EB6E6" w14:textId="2FCB81B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=E6+1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="00990353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73B4057" w14:textId="797C0BBA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28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=F6+1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693FCE" w14:paraId="2B2D1670" w14:textId="77777777" w:rsidTr="00EE47BB">
        <w:trPr>
          <w:trHeight w:val="624"/>
        </w:trPr>
        <w:tc>
          <w:tcPr>
            <w:tcW w:w="707" w:type="pct"/>
            <w:tcMar>
              <w:right w:w="142" w:type="dxa"/>
            </w:tcMar>
            <w:vAlign w:val="bottom"/>
          </w:tcPr>
          <w:p w14:paraId="055BD0D8" w14:textId="205293BF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E67913D" w14:textId="74B7B668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A265D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MonthEnd6 \@ d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64542F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693FCE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B8F6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5FA2044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7B4981D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63C47FB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1A251E8" w14:textId="77777777" w:rsidR="00ED5F48" w:rsidRPr="00693FCE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C00000"/>
                <w:sz w:val="40"/>
                <w:szCs w:val="40"/>
              </w:rPr>
            </w:pPr>
          </w:p>
        </w:tc>
      </w:tr>
    </w:tbl>
    <w:p w14:paraId="50D5D5A5" w14:textId="77777777" w:rsidR="00ED5F48" w:rsidRPr="00693FCE" w:rsidRDefault="00ED5F48" w:rsidP="00C800AA">
      <w:pPr>
        <w:pStyle w:val="a5"/>
        <w:rPr>
          <w:rFonts w:ascii="Century Gothic" w:hAnsi="Century Gothic" w:cs="Times New Roman"/>
          <w:noProof/>
          <w:color w:val="auto"/>
          <w:sz w:val="2"/>
          <w:szCs w:val="2"/>
        </w:rPr>
      </w:pPr>
    </w:p>
    <w:sectPr w:rsidR="00ED5F48" w:rsidRPr="00693FCE" w:rsidSect="004334FC">
      <w:pgSz w:w="11906" w:h="16838" w:code="9"/>
      <w:pgMar w:top="510" w:right="567" w:bottom="510" w:left="567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46CAB2" w14:textId="77777777" w:rsidR="00754308" w:rsidRDefault="00754308">
      <w:pPr>
        <w:spacing w:after="0"/>
      </w:pPr>
      <w:r>
        <w:separator/>
      </w:r>
    </w:p>
  </w:endnote>
  <w:endnote w:type="continuationSeparator" w:id="0">
    <w:p w14:paraId="121AE9DB" w14:textId="77777777" w:rsidR="00754308" w:rsidRDefault="0075430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860DEE" w14:textId="77777777" w:rsidR="00754308" w:rsidRDefault="00754308">
      <w:pPr>
        <w:spacing w:after="0"/>
      </w:pPr>
      <w:r>
        <w:separator/>
      </w:r>
    </w:p>
  </w:footnote>
  <w:footnote w:type="continuationSeparator" w:id="0">
    <w:p w14:paraId="00DF4A8B" w14:textId="77777777" w:rsidR="00754308" w:rsidRDefault="0075430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7"/>
    <w:docVar w:name="MonthEnd10" w:val="31.10.2027"/>
    <w:docVar w:name="MonthEnd11" w:val="30.11.2027"/>
    <w:docVar w:name="MonthEnd12" w:val="31.12.2027"/>
    <w:docVar w:name="MonthEnd2" w:val="28.02.2027"/>
    <w:docVar w:name="MonthEnd3" w:val="31.03.2027"/>
    <w:docVar w:name="MonthEnd4" w:val="30.04.2027"/>
    <w:docVar w:name="MonthEnd5" w:val="31.05.2027"/>
    <w:docVar w:name="MonthEnd6" w:val="30.06.2027"/>
    <w:docVar w:name="MonthEnd7" w:val="31.07.2027"/>
    <w:docVar w:name="MonthEnd8" w:val="31.08.2027"/>
    <w:docVar w:name="MonthEnd9" w:val="30.09.2027"/>
    <w:docVar w:name="Months" w:val="12"/>
    <w:docVar w:name="MonthStart1" w:val="01.01.2027"/>
    <w:docVar w:name="MonthStart10" w:val="01.10.2027"/>
    <w:docVar w:name="MonthStart11" w:val="01.11.2027"/>
    <w:docVar w:name="MonthStart12" w:val="01.12.2027"/>
    <w:docVar w:name="MonthStart2" w:val="01.02.2027"/>
    <w:docVar w:name="MonthStart3" w:val="01.03.2027"/>
    <w:docVar w:name="MonthStart4" w:val="01.04.2027"/>
    <w:docVar w:name="MonthStart5" w:val="01.05.2027"/>
    <w:docVar w:name="MonthStart6" w:val="01.06.2027"/>
    <w:docVar w:name="MonthStart7" w:val="01.07.2027"/>
    <w:docVar w:name="MonthStart8" w:val="01.08.2027"/>
    <w:docVar w:name="MonthStart9" w:val="01.09.2027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64A92"/>
    <w:rsid w:val="001B01F9"/>
    <w:rsid w:val="001C41F9"/>
    <w:rsid w:val="00285C1D"/>
    <w:rsid w:val="002D7C5A"/>
    <w:rsid w:val="002F05E5"/>
    <w:rsid w:val="003327F5"/>
    <w:rsid w:val="00340CAF"/>
    <w:rsid w:val="003C0D41"/>
    <w:rsid w:val="003E085C"/>
    <w:rsid w:val="003E7B3A"/>
    <w:rsid w:val="00416364"/>
    <w:rsid w:val="00431B29"/>
    <w:rsid w:val="004334FC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42A90"/>
    <w:rsid w:val="0064542F"/>
    <w:rsid w:val="00667021"/>
    <w:rsid w:val="00667ECC"/>
    <w:rsid w:val="00691EE4"/>
    <w:rsid w:val="00693FCE"/>
    <w:rsid w:val="006974E1"/>
    <w:rsid w:val="006B6899"/>
    <w:rsid w:val="006C0896"/>
    <w:rsid w:val="006F513E"/>
    <w:rsid w:val="00754308"/>
    <w:rsid w:val="0076699E"/>
    <w:rsid w:val="007C0139"/>
    <w:rsid w:val="007D45A1"/>
    <w:rsid w:val="007F564D"/>
    <w:rsid w:val="008B1201"/>
    <w:rsid w:val="008F16F7"/>
    <w:rsid w:val="009164BA"/>
    <w:rsid w:val="009166BD"/>
    <w:rsid w:val="00977AAE"/>
    <w:rsid w:val="00990353"/>
    <w:rsid w:val="00996E56"/>
    <w:rsid w:val="00997268"/>
    <w:rsid w:val="009E330F"/>
    <w:rsid w:val="00A12667"/>
    <w:rsid w:val="00A14581"/>
    <w:rsid w:val="00A20E4C"/>
    <w:rsid w:val="00AA23D3"/>
    <w:rsid w:val="00AA3C50"/>
    <w:rsid w:val="00AE1A64"/>
    <w:rsid w:val="00AE302A"/>
    <w:rsid w:val="00AE36BB"/>
    <w:rsid w:val="00B37C7E"/>
    <w:rsid w:val="00B65B09"/>
    <w:rsid w:val="00B85583"/>
    <w:rsid w:val="00B9476B"/>
    <w:rsid w:val="00BA265D"/>
    <w:rsid w:val="00BC3952"/>
    <w:rsid w:val="00BC4589"/>
    <w:rsid w:val="00BE5AB8"/>
    <w:rsid w:val="00BF49DC"/>
    <w:rsid w:val="00C44DFB"/>
    <w:rsid w:val="00C6519B"/>
    <w:rsid w:val="00C70F21"/>
    <w:rsid w:val="00C7354B"/>
    <w:rsid w:val="00C800AA"/>
    <w:rsid w:val="00C91F9B"/>
    <w:rsid w:val="00DB6B33"/>
    <w:rsid w:val="00DE32AC"/>
    <w:rsid w:val="00DE3363"/>
    <w:rsid w:val="00E1407A"/>
    <w:rsid w:val="00E33F1A"/>
    <w:rsid w:val="00E50BDE"/>
    <w:rsid w:val="00E774CD"/>
    <w:rsid w:val="00E77E1D"/>
    <w:rsid w:val="00E97684"/>
    <w:rsid w:val="00ED5F48"/>
    <w:rsid w:val="00ED75B6"/>
    <w:rsid w:val="00EE47BB"/>
    <w:rsid w:val="00F54C75"/>
    <w:rsid w:val="00F91113"/>
    <w:rsid w:val="00F91390"/>
    <w:rsid w:val="00F93B3B"/>
    <w:rsid w:val="00F93E3B"/>
    <w:rsid w:val="00FC0032"/>
    <w:rsid w:val="00FD5517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869</Words>
  <Characters>4959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2021-12-16T17:50:00Z</dcterms:created>
  <dcterms:modified xsi:type="dcterms:W3CDTF">2021-12-16T17:50:00Z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