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07099B9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1A6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07FDD8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9287E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E5766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BE78F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9D3BC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0EF0D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00E26B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6742B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80FD8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F39FC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7FC08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BD2DA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53E92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58DCD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57AEE5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C7C6C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22817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6CD87E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D93A8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9C2F8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3BB15B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110BD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16EB6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E5619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2A342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6413B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C4314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F225C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DC7C0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DC2D0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2D99E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F7465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B0ADB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6BB05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4505DA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0A156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1CD80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6250083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1A6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6C453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A2051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6DF12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21963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039FF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AA513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A4C40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B0424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B322C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809C8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409F8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0B72C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C4F85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33930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7E776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62527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D3540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38274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6113A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DB3C5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969D7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2EBEA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01EB1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684F05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DE9E5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1ACFB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DB7E4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301B0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E7D86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9C2D8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6348C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68121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C57D3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A2D52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6B1F7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FEC8E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4947C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4E28F66B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1A6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74181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03B3C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25426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45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02BF3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562CB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B9C98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3A4AD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51F102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A45DF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D78B0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10D41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0C481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508BC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DB1CE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500A0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1507B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D9E1C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058EE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64233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2E053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43CAD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5EA0C2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43616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28BD2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14604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090C3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9FCEC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4F021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815A1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F2F3D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96CCE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EA380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FCFBF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F07AE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2636D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3BA63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CB185C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C199" w14:textId="77777777" w:rsidR="00016BA5" w:rsidRDefault="00016BA5">
      <w:pPr>
        <w:spacing w:after="0"/>
      </w:pPr>
      <w:r>
        <w:separator/>
      </w:r>
    </w:p>
  </w:endnote>
  <w:endnote w:type="continuationSeparator" w:id="0">
    <w:p w14:paraId="152B08CF" w14:textId="77777777" w:rsidR="00016BA5" w:rsidRDefault="00016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3B7F" w14:textId="77777777" w:rsidR="00016BA5" w:rsidRDefault="00016BA5">
      <w:pPr>
        <w:spacing w:after="0"/>
      </w:pPr>
      <w:r>
        <w:separator/>
      </w:r>
    </w:p>
  </w:footnote>
  <w:footnote w:type="continuationSeparator" w:id="0">
    <w:p w14:paraId="10078C87" w14:textId="77777777" w:rsidR="00016BA5" w:rsidRDefault="00016B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6BA5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1A64"/>
    <w:rsid w:val="00AE302A"/>
    <w:rsid w:val="00AE36BB"/>
    <w:rsid w:val="00B37C7E"/>
    <w:rsid w:val="00B65B09"/>
    <w:rsid w:val="00B85583"/>
    <w:rsid w:val="00B9476B"/>
    <w:rsid w:val="00BC3952"/>
    <w:rsid w:val="00BC4589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2021-12-16T17:05:00Z</dcterms:created>
  <dcterms:modified xsi:type="dcterms:W3CDTF">2021-12-16T17:05:00Z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