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5EC20258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009AAF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8216C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C351C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CE9BA7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6A10E84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777CF0F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169B2B6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5FA60E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757FA1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21F9A1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99F5C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0882C1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7C200F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12378F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7ED270B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2035C7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2CDF557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0E8B6EB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545CF6C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1548588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3369709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598FF5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4CD87A0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3898F7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360520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05F242E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AAE6D3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18767D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A254BF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5E9D0D5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695EED2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18102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16B035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1F8AC4D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6CF491E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996A78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61E4462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64B9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491B8CF8" w14:textId="77777777" w:rsidTr="00ED5F48">
        <w:tc>
          <w:tcPr>
            <w:tcW w:w="2500" w:type="pct"/>
            <w:vAlign w:val="center"/>
          </w:tcPr>
          <w:p w14:paraId="1D943BD5" w14:textId="3E6B7DB7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7CC1F10F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4616860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129EE86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40F743A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75CE4ED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27FA0E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7FCB6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538E0D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BFFFA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AB241C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3F65DFC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DAB876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44C0F1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01DB4EE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35B25B5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622CAE6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2DE9A44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190101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5E8920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6C2722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65EBA0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41B41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183093E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24CCEC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3C20C3D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149638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783A35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22B0A35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6627F3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E61768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5C321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789EA33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42A5BF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4BB8B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59512D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128C83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32E9C6E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2FD81C3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2AA163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1BDA4C8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1EB4BCD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240C3B6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0486FE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1862AF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041EE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57822F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111A51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68CC0E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9A3C9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383B209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AEF418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E8245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07AB50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7043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1FFB6" w14:textId="77777777" w:rsidR="00BD6EFA" w:rsidRDefault="00BD6EFA">
      <w:pPr>
        <w:spacing w:after="0"/>
      </w:pPr>
      <w:r>
        <w:separator/>
      </w:r>
    </w:p>
  </w:endnote>
  <w:endnote w:type="continuationSeparator" w:id="0">
    <w:p w14:paraId="1AD1B4CD" w14:textId="77777777" w:rsidR="00BD6EFA" w:rsidRDefault="00BD6E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D734B" w14:textId="77777777" w:rsidR="00BD6EFA" w:rsidRDefault="00BD6EFA">
      <w:pPr>
        <w:spacing w:after="0"/>
      </w:pPr>
      <w:r>
        <w:separator/>
      </w:r>
    </w:p>
  </w:footnote>
  <w:footnote w:type="continuationSeparator" w:id="0">
    <w:p w14:paraId="31B720E5" w14:textId="77777777" w:rsidR="00BD6EFA" w:rsidRDefault="00BD6E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079F4"/>
    <w:rsid w:val="003327F5"/>
    <w:rsid w:val="00340CAF"/>
    <w:rsid w:val="00364B91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3C99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D6EFA"/>
    <w:rsid w:val="00BE5AB8"/>
    <w:rsid w:val="00BF49DC"/>
    <w:rsid w:val="00BF6DD8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63ADC"/>
    <w:rsid w:val="00E774CD"/>
    <w:rsid w:val="00E77E1D"/>
    <w:rsid w:val="00E97684"/>
    <w:rsid w:val="00ED5F48"/>
    <w:rsid w:val="00ED75B6"/>
    <w:rsid w:val="00F03CEE"/>
    <w:rsid w:val="00F4417A"/>
    <w:rsid w:val="00F622BC"/>
    <w:rsid w:val="00F70439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2021-06-29T09:41:00Z</dcterms:created>
  <dcterms:modified xsi:type="dcterms:W3CDTF">2021-06-29T09:41:00Z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