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37EB2D43" w14:textId="77777777" w:rsidTr="00ED5F48">
        <w:tc>
          <w:tcPr>
            <w:tcW w:w="2500" w:type="pct"/>
            <w:vAlign w:val="center"/>
          </w:tcPr>
          <w:p w14:paraId="08C628AC" w14:textId="1C5DC956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OKTOBER</w:t>
            </w:r>
          </w:p>
        </w:tc>
        <w:tc>
          <w:tcPr>
            <w:tcW w:w="2500" w:type="pct"/>
            <w:vAlign w:val="center"/>
          </w:tcPr>
          <w:p w14:paraId="351313CB" w14:textId="7A12E14A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2024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702D815D" w14:textId="2505BBA2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CA092A" w:rsidRPr="00F93B1A" w14:paraId="744C85F7" w14:textId="77777777" w:rsidTr="007C52A9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1CC8B071" w14:textId="78536088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5A25A901" w14:textId="72A0E2DF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71D16FEA" w14:textId="5B67DC44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0ABF5B13" w14:textId="784F0E8E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A158D24" w14:textId="1A39A756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57D4827B" w14:textId="3D917F28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E9E91D0" w14:textId="2162FB53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5381513E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bottom"/>
          </w:tcPr>
          <w:p w14:paraId="36BC57C8" w14:textId="525DC93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MonthStart10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вторник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728061A7" w14:textId="62A3035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MonthStart10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вторник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22F473E" w14:textId="2BCE69C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MonthStart10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вторник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2ACCEDDE" w14:textId="4C5ADE4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MonthStart10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вторник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2CE170C" w14:textId="169DC43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MonthStart10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вторник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756E015" w14:textId="5C3EC80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MonthStart10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вторник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2ADF4C5D" w14:textId="6F65083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MonthStart10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вторник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721964FC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bottom"/>
          </w:tcPr>
          <w:p w14:paraId="23169FFA" w14:textId="21B8A2A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3603F53D" w14:textId="60DEF55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0E40092" w14:textId="5D7DC92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5F6D1F4" w14:textId="7ADD63A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8E17393" w14:textId="6276151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C1BCADB" w14:textId="6A3020D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51422885" w14:textId="5EB3A69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4715A07D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bottom"/>
          </w:tcPr>
          <w:p w14:paraId="5343FC40" w14:textId="0E276FD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723101E2" w14:textId="4433A5F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D2224C0" w14:textId="4E7C94D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1E8B817" w14:textId="1C19BDB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7EAF1C4" w14:textId="64169EF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B49DADF" w14:textId="2854B43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0B5E98B9" w14:textId="2EF952A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031FB9CF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bottom"/>
          </w:tcPr>
          <w:p w14:paraId="23BAA67E" w14:textId="54F6264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4A91E366" w14:textId="3E78335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9CD9FA9" w14:textId="4CA777A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0730DE8" w14:textId="0A58AA1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8E94C42" w14:textId="62A7A07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91F44B0" w14:textId="0708D0B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4F9ADD11" w14:textId="4B3561E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70CC9F45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bottom"/>
          </w:tcPr>
          <w:p w14:paraId="7327EB80" w14:textId="79183F0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MonthEnd10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5D827B45" w14:textId="4EE23FC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MonthEnd10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1BFFAE0" w14:textId="670B94E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MonthEnd10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D086A65" w14:textId="3479FF2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MonthEnd10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6E68AD1" w14:textId="2852DD5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MonthEnd10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56863F3" w14:textId="41F5824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MonthEnd10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10CF03AC" w14:textId="53A28D5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MonthEnd10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1957B553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bottom"/>
          </w:tcPr>
          <w:p w14:paraId="75070656" w14:textId="2799D17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MonthEnd10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64B9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298AFD37" w14:textId="27097EF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64B9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MonthEnd10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64B9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64B9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64B91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420F714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FB39AC7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84575F8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BCB9558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6C2D1A52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491B8CF8" w14:textId="77777777" w:rsidTr="00ED5F48">
        <w:tc>
          <w:tcPr>
            <w:tcW w:w="2500" w:type="pct"/>
            <w:vAlign w:val="center"/>
          </w:tcPr>
          <w:p w14:paraId="1D943BD5" w14:textId="3E6B7DB7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NOVEMBER</w:t>
            </w:r>
          </w:p>
        </w:tc>
        <w:tc>
          <w:tcPr>
            <w:tcW w:w="2500" w:type="pct"/>
            <w:vAlign w:val="center"/>
          </w:tcPr>
          <w:p w14:paraId="5AC816B2" w14:textId="34C4E1E8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2024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60D83A92" w14:textId="61BA8925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CA092A" w:rsidRPr="00F93B1A" w14:paraId="46168607" w14:textId="77777777" w:rsidTr="007C52A9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624BECF2" w14:textId="129EE862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15CDEE10" w14:textId="40F743A5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8328FBE" w14:textId="75CE4ED4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6C11AC7" w14:textId="527FA0E8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92D2B52" w14:textId="7FCB6713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74E3B942" w14:textId="41538E0D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5F471C53" w14:textId="42BFFFA3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1AB241C6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69208744" w14:textId="5DCAF99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MonthStart11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FF23BE8" w14:textId="5BDC0C5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MonthStart11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AF104F4" w14:textId="45890E4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MonthStart11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B57DE07" w14:textId="49D0E6C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MonthStart11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4EDA721" w14:textId="03EAC0A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MonthStart11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C318F1A" w14:textId="02A2EB8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MonthStart11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744BCADC" w14:textId="6BD0F2F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MonthStart11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1190101B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4392197A" w14:textId="7FFC113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6E84146" w14:textId="41B6DB4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71D001C" w14:textId="1CEFE67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99F84F" w14:textId="0C00E5B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3D7A2C7" w14:textId="4FEF5C4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28C68FC" w14:textId="06A1E7E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FA46A54" w14:textId="0455372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71496383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5EC68B63" w14:textId="2FE9F0C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1DE3BEC" w14:textId="3495EEE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5AD6FE0" w14:textId="1F75536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9A9C57C" w14:textId="7A35F83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10A001C" w14:textId="5ADEF0F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7B318C0" w14:textId="00603CA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1CC94ADB" w14:textId="0E884CD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074BB8BF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277B7C06" w14:textId="4C6572F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751A727" w14:textId="3E5EEE5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2866D1E" w14:textId="5243DE4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A14EB99" w14:textId="5AA903D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F9EFBF0" w14:textId="3F1A017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133F83D" w14:textId="265BEA5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1C6EBAA" w14:textId="3461568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3240C3B6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7EFB2A1C" w14:textId="1891847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48B7341" w14:textId="5A59A1A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4D13A7C" w14:textId="1EBDE19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9BD97E4" w14:textId="70AFDB5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978CE96" w14:textId="1651BF9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9A1247" w14:textId="08145E3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MonthEnd11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13BC1A11" w14:textId="01788CA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MonthEnd11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1AEF418B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79A0E62B" w14:textId="0631B4B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CAB03A5" w14:textId="71A772A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A3C9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B7ACE1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C7008B6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10AE0D9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960972F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994C250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p w14:paraId="50D5D5A5" w14:textId="77777777" w:rsidR="00ED5F48" w:rsidRPr="00F93B1A" w:rsidRDefault="00ED5F48" w:rsidP="00F93B1A">
      <w:pPr>
        <w:pStyle w:val="a5"/>
        <w:rPr>
          <w:rFonts w:ascii="Impact" w:hAnsi="Impact" w:cs="Arial"/>
          <w:noProof/>
          <w:color w:val="auto"/>
          <w:sz w:val="2"/>
          <w:szCs w:val="2"/>
          <w:lang w:val="en-US"/>
        </w:rPr>
      </w:pPr>
    </w:p>
    <w:sectPr w:rsidR="00ED5F48" w:rsidRPr="00F93B1A" w:rsidSect="00F93B1A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B9388E" w14:textId="77777777" w:rsidR="000B0797" w:rsidRDefault="000B0797">
      <w:pPr>
        <w:spacing w:after="0"/>
      </w:pPr>
      <w:r>
        <w:separator/>
      </w:r>
    </w:p>
  </w:endnote>
  <w:endnote w:type="continuationSeparator" w:id="0">
    <w:p w14:paraId="3B6CAB63" w14:textId="77777777" w:rsidR="000B0797" w:rsidRDefault="000B079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19A63C" w14:textId="77777777" w:rsidR="000B0797" w:rsidRDefault="000B0797">
      <w:pPr>
        <w:spacing w:after="0"/>
      </w:pPr>
      <w:r>
        <w:separator/>
      </w:r>
    </w:p>
  </w:footnote>
  <w:footnote w:type="continuationSeparator" w:id="0">
    <w:p w14:paraId="254B146A" w14:textId="77777777" w:rsidR="000B0797" w:rsidRDefault="000B079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B0797"/>
    <w:rsid w:val="001274F3"/>
    <w:rsid w:val="00151CCE"/>
    <w:rsid w:val="001B01F9"/>
    <w:rsid w:val="001C41F9"/>
    <w:rsid w:val="00285C1D"/>
    <w:rsid w:val="002D7C5A"/>
    <w:rsid w:val="002E35E0"/>
    <w:rsid w:val="003079F4"/>
    <w:rsid w:val="003327F5"/>
    <w:rsid w:val="00340CAF"/>
    <w:rsid w:val="00364B91"/>
    <w:rsid w:val="003C0D41"/>
    <w:rsid w:val="003E085C"/>
    <w:rsid w:val="003E7B3A"/>
    <w:rsid w:val="00416364"/>
    <w:rsid w:val="00431B29"/>
    <w:rsid w:val="00440416"/>
    <w:rsid w:val="00462EAD"/>
    <w:rsid w:val="004A6170"/>
    <w:rsid w:val="004D4FC5"/>
    <w:rsid w:val="004F6AAC"/>
    <w:rsid w:val="00512F2D"/>
    <w:rsid w:val="00564C6E"/>
    <w:rsid w:val="00570FBB"/>
    <w:rsid w:val="00583B82"/>
    <w:rsid w:val="005923AC"/>
    <w:rsid w:val="005D5149"/>
    <w:rsid w:val="005E656F"/>
    <w:rsid w:val="00642A90"/>
    <w:rsid w:val="00667021"/>
    <w:rsid w:val="006974E1"/>
    <w:rsid w:val="006B6899"/>
    <w:rsid w:val="006C0896"/>
    <w:rsid w:val="006F513E"/>
    <w:rsid w:val="007C0139"/>
    <w:rsid w:val="007C52A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9A3C99"/>
    <w:rsid w:val="009E00FB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A19B4"/>
    <w:rsid w:val="00BC3952"/>
    <w:rsid w:val="00BE5AB8"/>
    <w:rsid w:val="00BF49DC"/>
    <w:rsid w:val="00BF6DD8"/>
    <w:rsid w:val="00C44DFB"/>
    <w:rsid w:val="00C6519B"/>
    <w:rsid w:val="00C70F21"/>
    <w:rsid w:val="00C7354B"/>
    <w:rsid w:val="00C800AA"/>
    <w:rsid w:val="00C91F9B"/>
    <w:rsid w:val="00CA092A"/>
    <w:rsid w:val="00CA5CCA"/>
    <w:rsid w:val="00DB6B33"/>
    <w:rsid w:val="00DE32AC"/>
    <w:rsid w:val="00DE3363"/>
    <w:rsid w:val="00E1407A"/>
    <w:rsid w:val="00E33F1A"/>
    <w:rsid w:val="00E50BDE"/>
    <w:rsid w:val="00E63ADC"/>
    <w:rsid w:val="00E774CD"/>
    <w:rsid w:val="00E77E1D"/>
    <w:rsid w:val="00E97684"/>
    <w:rsid w:val="00ED5F48"/>
    <w:rsid w:val="00ED75B6"/>
    <w:rsid w:val="00F03CEE"/>
    <w:rsid w:val="00F4417A"/>
    <w:rsid w:val="00F622BC"/>
    <w:rsid w:val="00F750E4"/>
    <w:rsid w:val="00F91390"/>
    <w:rsid w:val="00F93B1A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2021-06-29T09:41:00Z</dcterms:created>
  <dcterms:modified xsi:type="dcterms:W3CDTF">2021-06-29T09:41:00Z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