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699"/>
        <w:gridCol w:w="7699"/>
      </w:tblGrid>
      <w:tr w:rsidR="00ED5F48" w:rsidRPr="004B10E7" w14:paraId="37EB2D43" w14:textId="77777777" w:rsidTr="00ED5F48">
        <w:tc>
          <w:tcPr>
            <w:tcW w:w="2500" w:type="pct"/>
            <w:vAlign w:val="center"/>
          </w:tcPr>
          <w:p w14:paraId="08C628AC" w14:textId="66A4CF00" w:rsidR="00ED5F48" w:rsidRPr="004B10E7" w:rsidRDefault="00565DE8" w:rsidP="00CA7046">
            <w:pPr>
              <w:pStyle w:val="ad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96"/>
                <w:szCs w:val="96"/>
                <w:lang w:bidi="ru-RU"/>
              </w:rPr>
              <w:t>OKTOBER</w:t>
            </w:r>
            <w:r w:rsidR="00C34FA4" w:rsidRPr="004B10E7"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  <w:drawing>
                <wp:anchor distT="0" distB="0" distL="114300" distR="114300" simplePos="0" relativeHeight="251667456" behindDoc="1" locked="0" layoutInCell="1" allowOverlap="1" wp14:anchorId="1D1C1F9A" wp14:editId="7A48D519">
                  <wp:simplePos x="0" y="0"/>
                  <wp:positionH relativeFrom="column">
                    <wp:posOffset>-457835</wp:posOffset>
                  </wp:positionH>
                  <wp:positionV relativeFrom="paragraph">
                    <wp:posOffset>-456565</wp:posOffset>
                  </wp:positionV>
                  <wp:extent cx="10693507" cy="7560000"/>
                  <wp:effectExtent l="0" t="0" r="0" b="3175"/>
                  <wp:wrapNone/>
                  <wp:docPr id="10" name="Рисунок 10" descr="Изображение выглядит как ед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01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93507" cy="75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500" w:type="pct"/>
            <w:vAlign w:val="center"/>
          </w:tcPr>
          <w:p w14:paraId="351313CB" w14:textId="390DB9CC" w:rsidR="00ED5F48" w:rsidRPr="004B10E7" w:rsidRDefault="00ED5F48" w:rsidP="00CA7046">
            <w:pPr>
              <w:pStyle w:val="ad"/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725708"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  <w:t>2022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702D815D" w14:textId="2505BBA2" w:rsidR="00ED5F48" w:rsidRPr="004B10E7" w:rsidRDefault="00ED5F48" w:rsidP="00CA7046">
      <w:pPr>
        <w:pStyle w:val="Months"/>
        <w:jc w:val="center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2173"/>
        <w:gridCol w:w="2200"/>
        <w:gridCol w:w="2208"/>
        <w:gridCol w:w="2208"/>
        <w:gridCol w:w="2208"/>
        <w:gridCol w:w="2208"/>
        <w:gridCol w:w="2168"/>
      </w:tblGrid>
      <w:tr w:rsidR="00CA7046" w:rsidRPr="004B10E7" w14:paraId="744C85F7" w14:textId="77777777" w:rsidTr="00565DE8">
        <w:trPr>
          <w:trHeight w:val="964"/>
        </w:trPr>
        <w:tc>
          <w:tcPr>
            <w:tcW w:w="707" w:type="pct"/>
            <w:shd w:val="clear" w:color="auto" w:fill="auto"/>
            <w:vAlign w:val="center"/>
          </w:tcPr>
          <w:p w14:paraId="1CC8B071" w14:textId="19B029AC" w:rsidR="00CA7046" w:rsidRPr="004B10E7" w:rsidRDefault="00565DE8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6"/>
                <w:szCs w:val="36"/>
                <w:lang w:bidi="ru-RU"/>
              </w:rPr>
              <w:t>MÅNDAG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5A25A901" w14:textId="41144552" w:rsidR="00CA7046" w:rsidRPr="004B10E7" w:rsidRDefault="00565DE8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6"/>
                <w:szCs w:val="36"/>
                <w:lang w:bidi="ru-RU"/>
              </w:rPr>
              <w:t>TISDAG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71D16FEA" w14:textId="30007110" w:rsidR="00CA7046" w:rsidRPr="004B10E7" w:rsidRDefault="00565DE8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6"/>
                <w:szCs w:val="36"/>
                <w:lang w:bidi="ru-RU"/>
              </w:rPr>
              <w:t>ONSDAG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0ABF5B13" w14:textId="72808FEF" w:rsidR="00CA7046" w:rsidRPr="004B10E7" w:rsidRDefault="00565DE8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6"/>
                <w:szCs w:val="36"/>
                <w:lang w:bidi="ru-RU"/>
              </w:rPr>
              <w:t>TORSDAG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6A158D24" w14:textId="34DE2807" w:rsidR="00CA7046" w:rsidRPr="004B10E7" w:rsidRDefault="00565DE8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6"/>
                <w:szCs w:val="36"/>
                <w:lang w:bidi="ru-RU"/>
              </w:rPr>
              <w:t>FREDAG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57D4827B" w14:textId="544220FD" w:rsidR="00CA7046" w:rsidRPr="004B10E7" w:rsidRDefault="00565DE8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6"/>
                <w:szCs w:val="36"/>
                <w:lang w:bidi="ru-RU"/>
              </w:rPr>
              <w:t>LÖRDAG</w:t>
            </w:r>
          </w:p>
        </w:tc>
        <w:tc>
          <w:tcPr>
            <w:tcW w:w="705" w:type="pct"/>
            <w:shd w:val="clear" w:color="auto" w:fill="auto"/>
            <w:vAlign w:val="center"/>
          </w:tcPr>
          <w:p w14:paraId="0E9E91D0" w14:textId="2A31B07F" w:rsidR="00CA7046" w:rsidRPr="004B10E7" w:rsidRDefault="00565DE8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6"/>
                <w:szCs w:val="36"/>
                <w:lang w:bidi="ru-RU"/>
              </w:rPr>
              <w:t>SÖNDAG</w:t>
            </w:r>
          </w:p>
        </w:tc>
      </w:tr>
      <w:tr w:rsidR="00ED5F48" w:rsidRPr="004B10E7" w14:paraId="5381513E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36BC57C8" w14:textId="156CB658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570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4B10E7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728061A7" w14:textId="39A297C9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570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4B10E7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570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422F473E" w14:textId="0F4105AA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570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4B10E7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570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2ACCEDDE" w14:textId="0460EC82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570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4B10E7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570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2CE170C" w14:textId="79974B33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570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4B10E7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570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756E015" w14:textId="38515269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570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4B10E7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570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570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570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5708"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2ADF4C5D" w14:textId="59FE7218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570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4B10E7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570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570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570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570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4B10E7" w14:paraId="721964FC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23169FFA" w14:textId="768DF6DA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570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3603F53D" w14:textId="31151533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570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0E40092" w14:textId="3DA3351C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570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5F6D1F4" w14:textId="66F5D621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570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8E17393" w14:textId="188590A0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570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C1BCADB" w14:textId="3691EEA1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570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51422885" w14:textId="1CC2CE9F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570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4B10E7" w14:paraId="4715A07D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5343FC40" w14:textId="7CA83C3E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570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723101E2" w14:textId="18BAB9AA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570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D2224C0" w14:textId="733656E6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570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1E8B817" w14:textId="4425860E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570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7EAF1C4" w14:textId="557026F8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570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6B49DADF" w14:textId="2581BD22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570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0B5E98B9" w14:textId="57648A0F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570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4B10E7" w14:paraId="031FB9CF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23BAA67E" w14:textId="7E91AFB8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570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4A91E366" w14:textId="7DA3B292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570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9CD9FA9" w14:textId="6F751996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570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40730DE8" w14:textId="5422C44F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570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8E94C42" w14:textId="1680AE0B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570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491F44B0" w14:textId="119BFD82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570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4F9ADD11" w14:textId="7BF23171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570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4B10E7" w14:paraId="70CC9F45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7327EB80" w14:textId="1A5CD638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570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570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570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570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570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570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5D827B45" w14:textId="6E29EA0A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570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570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570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570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570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570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1BFFAE0" w14:textId="675DA00A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570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570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570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570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570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570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6D086A65" w14:textId="66D913F4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570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570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570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570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570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570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6E68AD1" w14:textId="32472E4E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570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570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570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570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570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570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56863F3" w14:textId="32A92E50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570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570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570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570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570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570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10CF03AC" w14:textId="19D70E6A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570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570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570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570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570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570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4B10E7" w14:paraId="1957B553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75070656" w14:textId="58EDB9FD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570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570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570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570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72570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570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72570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570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298AFD37" w14:textId="0590CFC3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570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570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570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420F714" w14:textId="77777777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FB39AC7" w14:textId="77777777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84575F8" w14:textId="77777777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BCB9558" w14:textId="77777777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6C2D1A52" w14:textId="77777777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4B10E7" w:rsidRDefault="00ED5F48" w:rsidP="00CA7046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sectPr w:rsidR="00ED5F48" w:rsidRPr="004B10E7" w:rsidSect="00CA7046">
      <w:pgSz w:w="16838" w:h="11906" w:orient="landscape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F6C9179" w14:textId="77777777" w:rsidR="008A0269" w:rsidRDefault="008A0269">
      <w:pPr>
        <w:spacing w:after="0"/>
      </w:pPr>
      <w:r>
        <w:separator/>
      </w:r>
    </w:p>
  </w:endnote>
  <w:endnote w:type="continuationSeparator" w:id="0">
    <w:p w14:paraId="0BFA4556" w14:textId="77777777" w:rsidR="008A0269" w:rsidRDefault="008A026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147D015" w14:textId="77777777" w:rsidR="008A0269" w:rsidRDefault="008A0269">
      <w:pPr>
        <w:spacing w:after="0"/>
      </w:pPr>
      <w:r>
        <w:separator/>
      </w:r>
    </w:p>
  </w:footnote>
  <w:footnote w:type="continuationSeparator" w:id="0">
    <w:p w14:paraId="32DAF861" w14:textId="77777777" w:rsidR="008A0269" w:rsidRDefault="008A0269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3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понедельник"/>
  </w:docVars>
  <w:rsids>
    <w:rsidRoot w:val="00285C1D"/>
    <w:rsid w:val="0003030C"/>
    <w:rsid w:val="0005357B"/>
    <w:rsid w:val="00071356"/>
    <w:rsid w:val="00097A25"/>
    <w:rsid w:val="000A464E"/>
    <w:rsid w:val="000A5A57"/>
    <w:rsid w:val="000C73C1"/>
    <w:rsid w:val="001274F3"/>
    <w:rsid w:val="00151CCE"/>
    <w:rsid w:val="001B01F9"/>
    <w:rsid w:val="001C41F9"/>
    <w:rsid w:val="00262578"/>
    <w:rsid w:val="00285C1D"/>
    <w:rsid w:val="003327F5"/>
    <w:rsid w:val="00340CAF"/>
    <w:rsid w:val="003C0D41"/>
    <w:rsid w:val="003D1B23"/>
    <w:rsid w:val="003E085C"/>
    <w:rsid w:val="003E7B3A"/>
    <w:rsid w:val="00416364"/>
    <w:rsid w:val="00431B29"/>
    <w:rsid w:val="00440416"/>
    <w:rsid w:val="004508C9"/>
    <w:rsid w:val="004536C7"/>
    <w:rsid w:val="00462EAD"/>
    <w:rsid w:val="00473FD5"/>
    <w:rsid w:val="004A6170"/>
    <w:rsid w:val="004B10E7"/>
    <w:rsid w:val="004F6AAC"/>
    <w:rsid w:val="00512F2D"/>
    <w:rsid w:val="00565DE8"/>
    <w:rsid w:val="00570FBB"/>
    <w:rsid w:val="00583B82"/>
    <w:rsid w:val="00586573"/>
    <w:rsid w:val="005923AC"/>
    <w:rsid w:val="005D5149"/>
    <w:rsid w:val="005E656F"/>
    <w:rsid w:val="00667021"/>
    <w:rsid w:val="006751C8"/>
    <w:rsid w:val="006974E1"/>
    <w:rsid w:val="006B6899"/>
    <w:rsid w:val="006C0896"/>
    <w:rsid w:val="006F513E"/>
    <w:rsid w:val="00705E7D"/>
    <w:rsid w:val="00725708"/>
    <w:rsid w:val="007C0139"/>
    <w:rsid w:val="007D45A1"/>
    <w:rsid w:val="007F564D"/>
    <w:rsid w:val="00851EB5"/>
    <w:rsid w:val="008A0269"/>
    <w:rsid w:val="008B1201"/>
    <w:rsid w:val="008C208C"/>
    <w:rsid w:val="008F0928"/>
    <w:rsid w:val="008F16F7"/>
    <w:rsid w:val="009164BA"/>
    <w:rsid w:val="009166BD"/>
    <w:rsid w:val="009238A6"/>
    <w:rsid w:val="00970645"/>
    <w:rsid w:val="00977AAE"/>
    <w:rsid w:val="00996E56"/>
    <w:rsid w:val="00997268"/>
    <w:rsid w:val="00A12667"/>
    <w:rsid w:val="00A14581"/>
    <w:rsid w:val="00A20E4C"/>
    <w:rsid w:val="00AA23D3"/>
    <w:rsid w:val="00AA3C50"/>
    <w:rsid w:val="00AD2AFB"/>
    <w:rsid w:val="00AE302A"/>
    <w:rsid w:val="00AE36BB"/>
    <w:rsid w:val="00B37C7E"/>
    <w:rsid w:val="00B65B09"/>
    <w:rsid w:val="00B85583"/>
    <w:rsid w:val="00B9476B"/>
    <w:rsid w:val="00BC3952"/>
    <w:rsid w:val="00BD0B9B"/>
    <w:rsid w:val="00BE5AB8"/>
    <w:rsid w:val="00BF49DC"/>
    <w:rsid w:val="00C34FA4"/>
    <w:rsid w:val="00C44DFB"/>
    <w:rsid w:val="00C6519B"/>
    <w:rsid w:val="00C70F21"/>
    <w:rsid w:val="00C7354B"/>
    <w:rsid w:val="00C800AA"/>
    <w:rsid w:val="00C91F9B"/>
    <w:rsid w:val="00CA16B1"/>
    <w:rsid w:val="00CA7046"/>
    <w:rsid w:val="00CF7A96"/>
    <w:rsid w:val="00D9676A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01861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297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2021-06-23T11:06:00Z</dcterms:created>
  <dcterms:modified xsi:type="dcterms:W3CDTF">2021-06-23T11:06:00Z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