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00C68DD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4A7315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C5DF5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2ABC21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528B60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F5859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525F566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76F388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AF27E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C43CF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C22EA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7C0FC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AB76F0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26B834E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43A1F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B52D0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8EF77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A724BC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63C8B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6033D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433135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2850F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B5AEB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565629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A1D53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4BA7ED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2A9459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A2AEB0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7E2781A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4182E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26395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2578AC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0AEF5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70E2712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A57A4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B9C4D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561185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17E958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03EBE33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30EDDC8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2D6E9B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730C7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7386E7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86039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0080006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6EF4B74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611304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76D9AB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50C465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64E1F2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506922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23AFDC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A628C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829D2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6B79D7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F8354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45104D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25C55A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5ADD287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039909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63EBD79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5C9123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5F5CF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4027B3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977494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6036C3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39A092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F990E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19FB3FA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7491BE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09B9CB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7D7850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42C1290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214B930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1EB601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27F16E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5FDDA" w14:textId="77777777" w:rsidR="00397BFB" w:rsidRDefault="00397BFB">
      <w:pPr>
        <w:spacing w:after="0"/>
      </w:pPr>
      <w:r>
        <w:separator/>
      </w:r>
    </w:p>
  </w:endnote>
  <w:endnote w:type="continuationSeparator" w:id="0">
    <w:p w14:paraId="3A6671B3" w14:textId="77777777" w:rsidR="00397BFB" w:rsidRDefault="00397B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C6336" w14:textId="77777777" w:rsidR="00397BFB" w:rsidRDefault="00397BFB">
      <w:pPr>
        <w:spacing w:after="0"/>
      </w:pPr>
      <w:r>
        <w:separator/>
      </w:r>
    </w:p>
  </w:footnote>
  <w:footnote w:type="continuationSeparator" w:id="0">
    <w:p w14:paraId="713A40B2" w14:textId="77777777" w:rsidR="00397BFB" w:rsidRDefault="00397B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2F"/>
    <w:rsid w:val="00151CCE"/>
    <w:rsid w:val="001B01F9"/>
    <w:rsid w:val="001C41F9"/>
    <w:rsid w:val="00285C1D"/>
    <w:rsid w:val="002A6E09"/>
    <w:rsid w:val="002D7C5A"/>
    <w:rsid w:val="002E35E0"/>
    <w:rsid w:val="003327F5"/>
    <w:rsid w:val="00340CAF"/>
    <w:rsid w:val="00392212"/>
    <w:rsid w:val="00397BFB"/>
    <w:rsid w:val="003C0D41"/>
    <w:rsid w:val="003D59CB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0CCF"/>
    <w:rsid w:val="005D5149"/>
    <w:rsid w:val="005E5FE0"/>
    <w:rsid w:val="005E656F"/>
    <w:rsid w:val="00642A90"/>
    <w:rsid w:val="00667021"/>
    <w:rsid w:val="006974E1"/>
    <w:rsid w:val="006B6899"/>
    <w:rsid w:val="006C0896"/>
    <w:rsid w:val="006F513E"/>
    <w:rsid w:val="007A4EAB"/>
    <w:rsid w:val="007C0139"/>
    <w:rsid w:val="007C52A9"/>
    <w:rsid w:val="007D45A1"/>
    <w:rsid w:val="007F564D"/>
    <w:rsid w:val="00861DB5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4146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77E9E"/>
    <w:rsid w:val="00C800AA"/>
    <w:rsid w:val="00C91F9B"/>
    <w:rsid w:val="00CA092A"/>
    <w:rsid w:val="00CA5CCA"/>
    <w:rsid w:val="00D33FC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2021-06-29T11:35:00Z</dcterms:created>
  <dcterms:modified xsi:type="dcterms:W3CDTF">2021-06-29T11:35:00Z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